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C554C" w14:textId="77777777" w:rsidR="000116E2" w:rsidRDefault="0079652E" w:rsidP="000116E2">
      <w:pPr>
        <w:pStyle w:val="FFLDocHeading"/>
        <w:ind w:right="-143"/>
      </w:pPr>
      <w:r>
        <w:t>Food and drink</w:t>
      </w:r>
      <w:r w:rsidR="000116E2">
        <w:t xml:space="preserve"> diary</w:t>
      </w:r>
    </w:p>
    <w:p w14:paraId="42D82597" w14:textId="3374FA1F" w:rsidR="000116E2" w:rsidRDefault="000116E2" w:rsidP="000116E2">
      <w:pPr>
        <w:pStyle w:val="FFLBodyText"/>
        <w:ind w:left="-284"/>
        <w:rPr>
          <w:rFonts w:ascii="Source Sans Pro" w:hAnsi="Source Sans Pro"/>
          <w:sz w:val="36"/>
          <w:szCs w:val="36"/>
        </w:rPr>
      </w:pPr>
      <w:r w:rsidRPr="000116E2">
        <w:rPr>
          <w:rFonts w:ascii="Source Sans Pro" w:hAnsi="Source Sans Pro"/>
          <w:sz w:val="36"/>
          <w:szCs w:val="36"/>
        </w:rPr>
        <w:t>Write down everything you eat and drink for two days.</w:t>
      </w:r>
    </w:p>
    <w:p w14:paraId="0E3550AD" w14:textId="77777777" w:rsidR="000116E2" w:rsidRPr="000116E2" w:rsidRDefault="000116E2" w:rsidP="000116E2">
      <w:pPr>
        <w:pStyle w:val="FFLBodyText"/>
        <w:ind w:left="-284"/>
        <w:rPr>
          <w:rFonts w:ascii="Source Sans Pro" w:hAnsi="Source Sans Pro"/>
          <w:sz w:val="36"/>
          <w:szCs w:val="36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79652E" w14:paraId="6F95AAC4" w14:textId="77777777" w:rsidTr="000116E2">
        <w:trPr>
          <w:trHeight w:val="454"/>
        </w:trPr>
        <w:tc>
          <w:tcPr>
            <w:tcW w:w="4961" w:type="dxa"/>
          </w:tcPr>
          <w:p w14:paraId="6597E446" w14:textId="05AE06F5" w:rsidR="0079652E" w:rsidRPr="0079652E" w:rsidRDefault="000116E2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  <w:r w:rsidRPr="000116E2">
              <w:rPr>
                <w:rFonts w:ascii="Source Sans Pro" w:hAnsi="Source Sans Pro"/>
                <w:sz w:val="36"/>
                <w:szCs w:val="36"/>
              </w:rPr>
              <w:t>Day 1</w:t>
            </w:r>
            <w:r>
              <w:rPr>
                <w:rFonts w:ascii="Source Sans Pro" w:hAnsi="Source Sans Pro"/>
                <w:sz w:val="36"/>
                <w:szCs w:val="36"/>
              </w:rPr>
              <w:t xml:space="preserve">: </w:t>
            </w:r>
          </w:p>
        </w:tc>
        <w:tc>
          <w:tcPr>
            <w:tcW w:w="4962" w:type="dxa"/>
          </w:tcPr>
          <w:p w14:paraId="1CCC26F9" w14:textId="77777777" w:rsidR="0079652E" w:rsidRDefault="000116E2" w:rsidP="00AF31E6">
            <w:pPr>
              <w:pStyle w:val="FFLBodyText"/>
              <w:rPr>
                <w:rFonts w:ascii="Source Sans Pro" w:hAnsi="Source Sans Pro"/>
                <w:sz w:val="36"/>
                <w:szCs w:val="36"/>
              </w:rPr>
            </w:pPr>
            <w:r w:rsidRPr="000116E2">
              <w:rPr>
                <w:rFonts w:ascii="Source Sans Pro" w:hAnsi="Source Sans Pro"/>
                <w:sz w:val="36"/>
                <w:szCs w:val="36"/>
              </w:rPr>
              <w:t>Day 2</w:t>
            </w:r>
            <w:r>
              <w:rPr>
                <w:rFonts w:ascii="Source Sans Pro" w:hAnsi="Source Sans Pro"/>
                <w:sz w:val="36"/>
                <w:szCs w:val="36"/>
              </w:rPr>
              <w:t xml:space="preserve">: </w:t>
            </w:r>
          </w:p>
          <w:p w14:paraId="0F1D3C0E" w14:textId="3E3B1D33" w:rsidR="000116E2" w:rsidRPr="0079652E" w:rsidRDefault="000116E2" w:rsidP="00AF31E6">
            <w:pPr>
              <w:pStyle w:val="FFLBodyText"/>
              <w:rPr>
                <w:rFonts w:ascii="Source Sans Pro" w:hAnsi="Source Sans Pro"/>
                <w:sz w:val="44"/>
                <w:szCs w:val="44"/>
              </w:rPr>
            </w:pPr>
          </w:p>
        </w:tc>
      </w:tr>
      <w:tr w:rsidR="0079652E" w14:paraId="036CB78F" w14:textId="77777777" w:rsidTr="000116E2">
        <w:trPr>
          <w:trHeight w:val="1581"/>
        </w:trPr>
        <w:tc>
          <w:tcPr>
            <w:tcW w:w="4961" w:type="dxa"/>
          </w:tcPr>
          <w:p w14:paraId="66A6F5FD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>Breakfast:</w:t>
            </w:r>
          </w:p>
          <w:p w14:paraId="2F246D29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237C920B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5EEE8547" w14:textId="77777777" w:rsidR="00216C6A" w:rsidRPr="000116E2" w:rsidRDefault="00216C6A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7CFB62CB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>Lunch:</w:t>
            </w:r>
          </w:p>
          <w:p w14:paraId="530A0BCB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437342F0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12D99686" w14:textId="77777777" w:rsidR="00216C6A" w:rsidRPr="000116E2" w:rsidRDefault="00216C6A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37DBC303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04D50B0E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>Evening meal:</w:t>
            </w:r>
          </w:p>
          <w:p w14:paraId="7C15DE11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6DF5250A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709ADC01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6BDC835D" w14:textId="77777777" w:rsidR="00216C6A" w:rsidRPr="000116E2" w:rsidRDefault="00216C6A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7FF6F770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>Snacks:</w:t>
            </w:r>
          </w:p>
          <w:p w14:paraId="1D83E495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6E974C22" w14:textId="77777777" w:rsidR="00216C6A" w:rsidRPr="000116E2" w:rsidRDefault="00216C6A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7727513E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121423B1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 xml:space="preserve">Drinks:        </w:t>
            </w:r>
          </w:p>
          <w:p w14:paraId="1CA623B4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 xml:space="preserve">                                  </w:t>
            </w:r>
          </w:p>
          <w:p w14:paraId="140D5A48" w14:textId="77777777" w:rsidR="0079652E" w:rsidRDefault="0079652E" w:rsidP="000116E2">
            <w:pPr>
              <w:rPr>
                <w:rFonts w:ascii="Source Sans Pro" w:hAnsi="Source Sans Pro"/>
                <w:sz w:val="36"/>
                <w:szCs w:val="36"/>
              </w:rPr>
            </w:pPr>
          </w:p>
          <w:p w14:paraId="5BC51E8F" w14:textId="77777777" w:rsidR="008D0FA9" w:rsidRPr="000116E2" w:rsidRDefault="008D0FA9" w:rsidP="000116E2">
            <w:pPr>
              <w:rPr>
                <w:rFonts w:ascii="Source Sans Pro" w:hAnsi="Source Sans Pro"/>
                <w:sz w:val="36"/>
                <w:szCs w:val="36"/>
              </w:rPr>
            </w:pPr>
          </w:p>
        </w:tc>
        <w:tc>
          <w:tcPr>
            <w:tcW w:w="4962" w:type="dxa"/>
          </w:tcPr>
          <w:p w14:paraId="7C4F40D2" w14:textId="61F30B18" w:rsidR="000116E2" w:rsidRPr="000116E2" w:rsidRDefault="000116E2" w:rsidP="000116E2">
            <w:pPr>
              <w:jc w:val="both"/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>Breakfast:</w:t>
            </w:r>
          </w:p>
          <w:p w14:paraId="6F6E38A8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72806696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4C1D49BD" w14:textId="77777777" w:rsidR="00216C6A" w:rsidRPr="000116E2" w:rsidRDefault="00216C6A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42EC7583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>Lunch:</w:t>
            </w:r>
          </w:p>
          <w:p w14:paraId="04650786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32DE467E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14432D10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2D0417EF" w14:textId="77777777" w:rsidR="00216C6A" w:rsidRPr="000116E2" w:rsidRDefault="00216C6A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702477C1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>Evening meal:</w:t>
            </w:r>
          </w:p>
          <w:p w14:paraId="4213291D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741D1D11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3692725C" w14:textId="77777777" w:rsidR="00216C6A" w:rsidRPr="000116E2" w:rsidRDefault="00216C6A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1BF105B8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08753718" w14:textId="77777777" w:rsidR="000116E2" w:rsidRP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>Snacks:</w:t>
            </w:r>
          </w:p>
          <w:p w14:paraId="10C8C7E7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524DD508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5CE934CC" w14:textId="77777777" w:rsidR="00216C6A" w:rsidRPr="000116E2" w:rsidRDefault="00216C6A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4C6B98BE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  <w:r w:rsidRPr="000116E2"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  <w:t xml:space="preserve">Drinks:                                          </w:t>
            </w:r>
          </w:p>
          <w:p w14:paraId="71D2E02E" w14:textId="77777777" w:rsidR="000116E2" w:rsidRDefault="000116E2" w:rsidP="000116E2">
            <w:pPr>
              <w:rPr>
                <w:rFonts w:ascii="Source Sans Pro" w:eastAsiaTheme="minorEastAsia" w:hAnsi="Source Sans Pro" w:cs="Arial"/>
                <w:kern w:val="0"/>
                <w:sz w:val="36"/>
                <w:szCs w:val="36"/>
                <w:lang w:val="en-US"/>
                <w14:ligatures w14:val="none"/>
              </w:rPr>
            </w:pPr>
          </w:p>
          <w:p w14:paraId="34322972" w14:textId="77777777" w:rsidR="0079652E" w:rsidRPr="000116E2" w:rsidRDefault="0079652E" w:rsidP="000116E2">
            <w:pPr>
              <w:rPr>
                <w:rFonts w:ascii="Source Sans Pro" w:hAnsi="Source Sans Pro"/>
                <w:sz w:val="36"/>
                <w:szCs w:val="36"/>
              </w:rPr>
            </w:pPr>
          </w:p>
        </w:tc>
      </w:tr>
    </w:tbl>
    <w:p w14:paraId="6F2BF90A" w14:textId="5465755C" w:rsidR="0079652E" w:rsidRDefault="0079652E" w:rsidP="0079652E">
      <w:pPr>
        <w:ind w:right="-370"/>
        <w:rPr>
          <w:rFonts w:ascii="Source Sans Pro" w:hAnsi="Source Sans Pro" w:cs="Arial"/>
          <w:color w:val="000000" w:themeColor="text1"/>
          <w:sz w:val="44"/>
          <w:szCs w:val="44"/>
        </w:rPr>
      </w:pPr>
    </w:p>
    <w:p w14:paraId="433E83D3" w14:textId="21ED5BB5" w:rsidR="000C75FD" w:rsidRPr="000C75FD" w:rsidRDefault="000C75FD" w:rsidP="000C75FD">
      <w:pPr>
        <w:pStyle w:val="FFLDocHeading"/>
        <w:ind w:right="-143"/>
        <w:rPr>
          <w:sz w:val="36"/>
          <w:szCs w:val="36"/>
        </w:rPr>
      </w:pPr>
      <w:r w:rsidRPr="000C75FD">
        <w:rPr>
          <w:sz w:val="36"/>
          <w:szCs w:val="36"/>
        </w:rPr>
        <w:lastRenderedPageBreak/>
        <w:t xml:space="preserve">Diary review </w:t>
      </w:r>
    </w:p>
    <w:p w14:paraId="3E0B1DBC" w14:textId="09C38EDC" w:rsidR="000C75FD" w:rsidRDefault="000C75FD" w:rsidP="000C75FD">
      <w:pPr>
        <w:pStyle w:val="FFLBodyText"/>
        <w:ind w:left="-284"/>
        <w:rPr>
          <w:rFonts w:ascii="Source Sans Pro" w:hAnsi="Source Sans Pro"/>
          <w:sz w:val="36"/>
          <w:szCs w:val="36"/>
        </w:rPr>
      </w:pPr>
      <w:r w:rsidRPr="000C75FD">
        <w:rPr>
          <w:rFonts w:ascii="Source Sans Pro" w:hAnsi="Source Sans Pro"/>
          <w:sz w:val="36"/>
          <w:szCs w:val="36"/>
        </w:rPr>
        <w:t xml:space="preserve">Draw </w:t>
      </w:r>
      <w:r w:rsidR="000A2012">
        <w:rPr>
          <w:rFonts w:ascii="Source Sans Pro" w:hAnsi="Source Sans Pro"/>
          <w:sz w:val="36"/>
          <w:szCs w:val="36"/>
        </w:rPr>
        <w:t xml:space="preserve">or write </w:t>
      </w:r>
      <w:r w:rsidRPr="000C75FD">
        <w:rPr>
          <w:rFonts w:ascii="Source Sans Pro" w:hAnsi="Source Sans Pro"/>
          <w:sz w:val="36"/>
          <w:szCs w:val="36"/>
        </w:rPr>
        <w:t>the food</w:t>
      </w:r>
      <w:r w:rsidR="004A6FB5">
        <w:rPr>
          <w:rFonts w:ascii="Source Sans Pro" w:hAnsi="Source Sans Pro"/>
          <w:sz w:val="36"/>
          <w:szCs w:val="36"/>
        </w:rPr>
        <w:t>s</w:t>
      </w:r>
      <w:r w:rsidRPr="000C75FD">
        <w:rPr>
          <w:rFonts w:ascii="Source Sans Pro" w:hAnsi="Source Sans Pro"/>
          <w:sz w:val="36"/>
          <w:szCs w:val="36"/>
        </w:rPr>
        <w:t xml:space="preserve"> you ate over two days in the correct part</w:t>
      </w:r>
      <w:r w:rsidR="004A6FB5">
        <w:rPr>
          <w:rFonts w:ascii="Source Sans Pro" w:hAnsi="Source Sans Pro"/>
          <w:sz w:val="36"/>
          <w:szCs w:val="36"/>
        </w:rPr>
        <w:t>s</w:t>
      </w:r>
      <w:r w:rsidRPr="000C75FD">
        <w:rPr>
          <w:rFonts w:ascii="Source Sans Pro" w:hAnsi="Source Sans Pro"/>
          <w:sz w:val="36"/>
          <w:szCs w:val="36"/>
        </w:rPr>
        <w:t xml:space="preserve"> of the Eatwell Guide. Look at the Eatwell Guide poster to help </w:t>
      </w:r>
      <w:r w:rsidR="000A2012">
        <w:rPr>
          <w:rFonts w:ascii="Source Sans Pro" w:hAnsi="Source Sans Pro"/>
          <w:sz w:val="36"/>
          <w:szCs w:val="36"/>
        </w:rPr>
        <w:t xml:space="preserve">you </w:t>
      </w:r>
      <w:r w:rsidRPr="000C75FD">
        <w:rPr>
          <w:rFonts w:ascii="Source Sans Pro" w:hAnsi="Source Sans Pro"/>
          <w:sz w:val="36"/>
          <w:szCs w:val="36"/>
        </w:rPr>
        <w:t>place the foods.</w:t>
      </w:r>
    </w:p>
    <w:p w14:paraId="37607B7E" w14:textId="2547F9EA" w:rsidR="000C75FD" w:rsidRDefault="000C75FD" w:rsidP="00DC6755">
      <w:pPr>
        <w:ind w:right="-370"/>
        <w:rPr>
          <w:rFonts w:ascii="Source Sans Pro" w:hAnsi="Source Sans Pro" w:cs="Arial"/>
          <w:color w:val="000000" w:themeColor="text1"/>
          <w:sz w:val="44"/>
          <w:szCs w:val="44"/>
        </w:rPr>
      </w:pPr>
      <w:r>
        <w:rPr>
          <w:rFonts w:ascii="Arial" w:hAnsi="Arial" w:cs="Arial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815BCB" wp14:editId="6B74615A">
                <wp:simplePos x="0" y="0"/>
                <wp:positionH relativeFrom="column">
                  <wp:posOffset>-280035</wp:posOffset>
                </wp:positionH>
                <wp:positionV relativeFrom="paragraph">
                  <wp:posOffset>257810</wp:posOffset>
                </wp:positionV>
                <wp:extent cx="6961642" cy="5456785"/>
                <wp:effectExtent l="0" t="0" r="0" b="0"/>
                <wp:wrapNone/>
                <wp:docPr id="1693722224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1642" cy="5456785"/>
                          <a:chOff x="341199" y="-5732"/>
                          <a:chExt cx="6961642" cy="5456785"/>
                        </a:xfrm>
                      </wpg:grpSpPr>
                      <wpg:grpSp>
                        <wpg:cNvPr id="1937095830" name="Group 1937095830"/>
                        <wpg:cNvGrpSpPr/>
                        <wpg:grpSpPr>
                          <a:xfrm>
                            <a:off x="630620" y="331076"/>
                            <a:ext cx="5635625" cy="3676650"/>
                            <a:chOff x="0" y="0"/>
                            <a:chExt cx="6017895" cy="4531038"/>
                          </a:xfrm>
                        </wpg:grpSpPr>
                        <wps:wsp>
                          <wps:cNvPr id="879463776" name="Oval 879463776"/>
                          <wps:cNvSpPr/>
                          <wps:spPr>
                            <a:xfrm>
                              <a:off x="0" y="13647"/>
                              <a:ext cx="6017895" cy="451739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1604812" name="Straight Connector 1771604812"/>
                          <wps:cNvCnPr/>
                          <wps:spPr>
                            <a:xfrm>
                              <a:off x="2934269" y="0"/>
                              <a:ext cx="13335" cy="226504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8304370" name="Straight Connector 288304370"/>
                          <wps:cNvCnPr/>
                          <wps:spPr>
                            <a:xfrm flipH="1">
                              <a:off x="1241947" y="2224585"/>
                              <a:ext cx="1719239" cy="1883391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9371229" name="Straight Connector 219371229"/>
                          <wps:cNvCnPr/>
                          <wps:spPr>
                            <a:xfrm>
                              <a:off x="2961565" y="2251881"/>
                              <a:ext cx="559871" cy="225234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1391067" name="Straight Connector 661391067"/>
                          <wps:cNvCnPr/>
                          <wps:spPr>
                            <a:xfrm>
                              <a:off x="2961565" y="2251881"/>
                              <a:ext cx="1951629" cy="177419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99173202" name="Straight Connector 1899173202"/>
                          <wps:cNvCnPr/>
                          <wps:spPr>
                            <a:xfrm>
                              <a:off x="2961565" y="2265528"/>
                              <a:ext cx="2129050" cy="1651862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62050922" name="Rectangle 1762050922"/>
                        <wps:cNvSpPr/>
                        <wps:spPr>
                          <a:xfrm>
                            <a:off x="5701116" y="3551168"/>
                            <a:ext cx="973769" cy="800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9521410" name="Straight Arrow Connector 1409521410"/>
                        <wps:cNvCnPr/>
                        <wps:spPr>
                          <a:xfrm>
                            <a:off x="5296675" y="3561656"/>
                            <a:ext cx="346950" cy="10249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450338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4705" y="32363"/>
                            <a:ext cx="2030481" cy="725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E3FFAB" w14:textId="38D68E5A" w:rsidR="000C75FD" w:rsidRPr="000C75FD" w:rsidRDefault="000C75FD" w:rsidP="000C450D">
                              <w:pPr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Fruit and </w:t>
                              </w:r>
                              <w:r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br/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>vegetables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316594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35651" y="-5732"/>
                            <a:ext cx="2667132" cy="949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D41012" w14:textId="4AF22975" w:rsidR="000C75FD" w:rsidRPr="000C75FD" w:rsidRDefault="000C75FD" w:rsidP="000C75FD">
                              <w:pPr>
                                <w:jc w:val="right"/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Potatoes, bread, rice, pasta </w:t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 xml:space="preserve">and other starchy </w:t>
                              </w:r>
                              <w:r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br/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carbohydrates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803533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94013" y="4007726"/>
                            <a:ext cx="1437694" cy="8197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797148" w14:textId="77777777" w:rsidR="000C75FD" w:rsidRPr="000C75FD" w:rsidRDefault="000C75FD" w:rsidP="000C450D">
                              <w:pPr>
                                <w:jc w:val="center"/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>Dairy and alternatives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78344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29008" y="4006401"/>
                            <a:ext cx="2616669" cy="1115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FBC2D3" w14:textId="38FA8024" w:rsidR="000C75FD" w:rsidRPr="000C75FD" w:rsidRDefault="000C75FD" w:rsidP="000C450D">
                              <w:pPr>
                                <w:jc w:val="center"/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Beans, pluses, fish, </w:t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br/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eggs, meat </w:t>
                              </w:r>
                              <w:r w:rsidR="000C450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br/>
                              </w: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and other proteins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849274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79099" y="4338807"/>
                            <a:ext cx="1923742" cy="332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6E199B" w14:textId="16E3A1D8" w:rsidR="000C75FD" w:rsidRPr="000C75FD" w:rsidRDefault="000C75FD" w:rsidP="000C75FD">
                              <w:pPr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</w:pPr>
                              <w:r w:rsidRPr="000C75FD">
                                <w:rPr>
                                  <w:rFonts w:ascii="Source Sans Pro" w:eastAsiaTheme="minorEastAsia" w:hAnsi="Source Sans Pro" w:cs="Arial"/>
                                  <w:kern w:val="0"/>
                                  <w:sz w:val="32"/>
                                  <w:szCs w:val="32"/>
                                  <w:lang w:val="en-US"/>
                                  <w14:ligatures w14:val="none"/>
                                </w:rPr>
                                <w:t xml:space="preserve">Oil and spreads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43729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199" y="4471977"/>
                            <a:ext cx="1545021" cy="9790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D91A04" w14:textId="77777777" w:rsidR="000C75FD" w:rsidRPr="00DC6755" w:rsidRDefault="000C75FD" w:rsidP="000C75FD">
                              <w:pPr>
                                <w:rPr>
                                  <w:rFonts w:ascii="Source Sans Pro" w:eastAsiaTheme="minorEastAsia" w:hAnsi="Source Sans Pro" w:cs="Arial"/>
                                  <w:color w:val="808080" w:themeColor="background1" w:themeShade="80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</w:pPr>
                              <w:r w:rsidRPr="00DC6755">
                                <w:rPr>
                                  <w:rFonts w:ascii="Source Sans Pro" w:eastAsiaTheme="minorEastAsia" w:hAnsi="Source Sans Pro" w:cs="Arial"/>
                                  <w:color w:val="808080" w:themeColor="background1" w:themeShade="80"/>
                                  <w:kern w:val="0"/>
                                  <w:sz w:val="28"/>
                                  <w:szCs w:val="28"/>
                                  <w:lang w:val="en-US"/>
                                  <w14:ligatures w14:val="none"/>
                                </w:rPr>
                                <w:t>Foods high in fat, salt or sugars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815BCB" id="Group 23" o:spid="_x0000_s1026" style="position:absolute;margin-left:-22.05pt;margin-top:20.3pt;width:548.15pt;height:429.65pt;z-index:251659264;mso-width-relative:margin;mso-height-relative:margin" coordorigin="3411,-57" coordsize="69616,54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">
                <v:group id="Group 1937095830" o:spid="_x0000_s1027" style="position:absolute;left:6306;top:3310;width:56356;height:36767" coordsize="60178,4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">
                  <v:oval id="Oval 879463776" o:spid="_x0000_s1028" style="position:absolute;top:136;width:60178;height:45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" filled="f" strokecolor="black [3213]" strokeweight="1.5pt">
                    <v:stroke joinstyle="miter"/>
                  </v:oval>
                  <v:line id="Straight Connector 1771604812" o:spid="_x0000_s1029" style="position:absolute;visibility:visible;mso-wrap-style:square" from="29342,0" to="29476,22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" strokecolor="black [3213]" strokeweight="1.5pt">
                    <v:stroke joinstyle="miter"/>
                  </v:line>
                  <v:line id="Straight Connector 288304370" o:spid="_x0000_s1030" style="position:absolute;flip:x;visibility:visible;mso-wrap-style:square" from="12419,22245" to="29611,41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" strokecolor="black [3213]" strokeweight="1.5pt">
                    <v:stroke joinstyle="miter"/>
                  </v:line>
                  <v:line id="Straight Connector 219371229" o:spid="_x0000_s1031" style="position:absolute;visibility:visible;mso-wrap-style:square" from="29615,22518" to="35214,45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" strokecolor="black [3213]" strokeweight="1.5pt">
                    <v:stroke joinstyle="miter"/>
                  </v:line>
                  <v:line id="Straight Connector 661391067" o:spid="_x0000_s1032" style="position:absolute;visibility:visible;mso-wrap-style:square" from="29615,22518" to="49131,40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" strokecolor="black [3213]" strokeweight="1.5pt">
                    <v:stroke joinstyle="miter"/>
                  </v:line>
                  <v:line id="Straight Connector 1899173202" o:spid="_x0000_s1033" style="position:absolute;visibility:visible;mso-wrap-style:square" from="29615,22655" to="50906,39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" strokecolor="black [3213]" strokeweight="1.5pt">
                    <v:stroke joinstyle="miter"/>
                  </v:line>
                </v:group>
                <v:rect id="Rectangle 1762050922" o:spid="_x0000_s1034" style="position:absolute;left:57011;top:35511;width:9737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" filled="f" strokecolor="black [3213]" strokeweight="1.5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09521410" o:spid="_x0000_s1035" type="#_x0000_t32" style="position:absolute;left:52966;top:35616;width:3470;height:10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" strokecolor="black [3213]" strokeweight=".5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6" type="#_x0000_t202" style="position:absolute;left:4047;top:323;width:20304;height:7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" filled="f" stroked="f">
                  <v:textbox>
                    <w:txbxContent>
                      <w:p w14:paraId="15E3FFAB" w14:textId="38D68E5A" w:rsidR="000C75FD" w:rsidRPr="000C75FD" w:rsidRDefault="000C75FD" w:rsidP="000C450D">
                        <w:pPr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Fruit and </w:t>
                        </w:r>
                        <w:r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br/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>vegetables</w:t>
                        </w:r>
                      </w:p>
                    </w:txbxContent>
                  </v:textbox>
                </v:shape>
                <v:shape id="_x0000_s1037" type="#_x0000_t202" style="position:absolute;left:41356;top:-57;width:26671;height:9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" filled="f" stroked="f">
                  <v:textbox>
                    <w:txbxContent>
                      <w:p w14:paraId="66D41012" w14:textId="4AF22975" w:rsidR="000C75FD" w:rsidRPr="000C75FD" w:rsidRDefault="000C75FD" w:rsidP="000C75FD">
                        <w:pPr>
                          <w:jc w:val="right"/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Potatoes, bread, rice, pasta </w:t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 xml:space="preserve">and other starchy </w:t>
                        </w:r>
                        <w:r>
                          <w:rPr>
                            <w:rFonts w:ascii="Source Sans Pro" w:eastAsiaTheme="minorEastAsia" w:hAnsi="Source Sans Pro" w:cs="Arial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br/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carbohydrates</w:t>
                        </w:r>
                      </w:p>
                    </w:txbxContent>
                  </v:textbox>
                </v:shape>
                <v:shape id="_x0000_s1038" type="#_x0000_t202" style="position:absolute;left:37940;top:40077;width:14377;height:8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" filled="f" stroked="f">
                  <v:textbox>
                    <w:txbxContent>
                      <w:p w14:paraId="70797148" w14:textId="77777777" w:rsidR="000C75FD" w:rsidRPr="000C75FD" w:rsidRDefault="000C75FD" w:rsidP="000C450D">
                        <w:pPr>
                          <w:jc w:val="center"/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>Dairy and alternatives</w:t>
                        </w:r>
                      </w:p>
                    </w:txbxContent>
                  </v:textbox>
                </v:shape>
                <v:shape id="_x0000_s1039" type="#_x0000_t202" style="position:absolute;left:14290;top:40064;width:26166;height:11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" filled="f" stroked="f">
                  <v:textbox>
                    <w:txbxContent>
                      <w:p w14:paraId="7DFBC2D3" w14:textId="38FA8024" w:rsidR="000C75FD" w:rsidRPr="000C75FD" w:rsidRDefault="000C75FD" w:rsidP="000C450D">
                        <w:pPr>
                          <w:jc w:val="center"/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Beans, pluses, fish, </w:t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br/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eggs, meat </w:t>
                        </w:r>
                        <w:r w:rsidR="000C450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br/>
                        </w: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and other proteins</w:t>
                        </w:r>
                      </w:p>
                    </w:txbxContent>
                  </v:textbox>
                </v:shape>
                <v:shape id="_x0000_s1040" type="#_x0000_t202" style="position:absolute;left:53790;top:43388;width:19238;height:3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" filled="f" stroked="f">
                  <v:textbox>
                    <w:txbxContent>
                      <w:p w14:paraId="3E6E199B" w14:textId="16E3A1D8" w:rsidR="000C75FD" w:rsidRPr="000C75FD" w:rsidRDefault="000C75FD" w:rsidP="000C75FD">
                        <w:pPr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</w:pPr>
                        <w:r w:rsidRPr="000C75FD">
                          <w:rPr>
                            <w:rFonts w:ascii="Source Sans Pro" w:eastAsiaTheme="minorEastAsia" w:hAnsi="Source Sans Pro" w:cs="Arial"/>
                            <w:kern w:val="0"/>
                            <w:sz w:val="32"/>
                            <w:szCs w:val="32"/>
                            <w:lang w:val="en-US"/>
                            <w14:ligatures w14:val="none"/>
                          </w:rPr>
                          <w:t xml:space="preserve">Oil and spreads </w:t>
                        </w:r>
                      </w:p>
                    </w:txbxContent>
                  </v:textbox>
                </v:shape>
                <v:shape id="_x0000_s1041" type="#_x0000_t202" style="position:absolute;left:3411;top:44719;width:15451;height:9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" filled="f" stroked="f">
                  <v:textbox>
                    <w:txbxContent>
                      <w:p w14:paraId="20D91A04" w14:textId="77777777" w:rsidR="000C75FD" w:rsidRPr="00DC6755" w:rsidRDefault="000C75FD" w:rsidP="000C75FD">
                        <w:pPr>
                          <w:rPr>
                            <w:rFonts w:ascii="Source Sans Pro" w:eastAsiaTheme="minorEastAsia" w:hAnsi="Source Sans Pro" w:cs="Arial"/>
                            <w:color w:val="808080" w:themeColor="background1" w:themeShade="80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</w:pPr>
                        <w:r w:rsidRPr="00DC6755">
                          <w:rPr>
                            <w:rFonts w:ascii="Source Sans Pro" w:eastAsiaTheme="minorEastAsia" w:hAnsi="Source Sans Pro" w:cs="Arial"/>
                            <w:color w:val="808080" w:themeColor="background1" w:themeShade="80"/>
                            <w:kern w:val="0"/>
                            <w:sz w:val="28"/>
                            <w:szCs w:val="28"/>
                            <w:lang w:val="en-US"/>
                            <w14:ligatures w14:val="none"/>
                          </w:rPr>
                          <w:t>Foods high in fat, salt or sugars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FF11309" w14:textId="217C5899" w:rsidR="000C75FD" w:rsidRPr="0079652E" w:rsidRDefault="00DC6755" w:rsidP="000C75FD">
      <w:pPr>
        <w:ind w:left="-284" w:right="-370"/>
        <w:rPr>
          <w:rFonts w:ascii="Source Sans Pro" w:hAnsi="Source Sans Pro" w:cs="Arial"/>
          <w:color w:val="000000" w:themeColor="text1"/>
          <w:sz w:val="44"/>
          <w:szCs w:val="44"/>
        </w:rPr>
      </w:pPr>
      <w:r w:rsidRPr="000C450D">
        <w:rPr>
          <w:rFonts w:ascii="Source Sans Pro" w:hAnsi="Source Sans Pro" w:cs="Arial"/>
          <w:noProof/>
          <w:color w:val="000000" w:themeColor="text1"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A6E2A4" wp14:editId="41AE13B6">
                <wp:simplePos x="0" y="0"/>
                <wp:positionH relativeFrom="column">
                  <wp:posOffset>-216535</wp:posOffset>
                </wp:positionH>
                <wp:positionV relativeFrom="paragraph">
                  <wp:posOffset>5022215</wp:posOffset>
                </wp:positionV>
                <wp:extent cx="6400800" cy="20447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044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A8B38" w14:textId="56B4C88C" w:rsidR="00FE5512" w:rsidRDefault="000C450D" w:rsidP="00FE5512">
                            <w:pPr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450D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Is what you ate in two days in proportion with the Eatwell Guide?</w:t>
                            </w:r>
                            <w:r w:rsidR="00FE5512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_______</w:t>
                            </w:r>
                          </w:p>
                          <w:p w14:paraId="37019F08" w14:textId="665927B3" w:rsidR="000C450D" w:rsidRDefault="00FE5512" w:rsidP="000C450D">
                            <w:pPr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Did you have 6-8 drinks each day?</w:t>
                            </w:r>
                            <w:r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________</w:t>
                            </w:r>
                          </w:p>
                          <w:p w14:paraId="1355D66C" w14:textId="0BBB6CF4" w:rsidR="000C450D" w:rsidRDefault="000C450D">
                            <w:pPr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0C450D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 xml:space="preserve">Do you think you should </w:t>
                            </w:r>
                            <w:r w:rsidR="001E4000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 xml:space="preserve">have </w:t>
                            </w:r>
                            <w:r w:rsidRPr="000C450D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more or less of any food</w:t>
                            </w:r>
                            <w:r w:rsidR="001E4000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s or drinks</w:t>
                            </w:r>
                            <w:r w:rsidR="00FE5512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 xml:space="preserve">? </w:t>
                            </w:r>
                            <w:r w:rsidR="00C22A55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Write</w:t>
                            </w:r>
                            <w:r w:rsidR="00FE5512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 xml:space="preserve"> your </w:t>
                            </w:r>
                            <w:r w:rsidR="00C22A55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thoughts:</w:t>
                            </w:r>
                            <w:r w:rsidR="00FE5512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 xml:space="preserve"> ________________________________________________</w:t>
                            </w:r>
                          </w:p>
                          <w:p w14:paraId="27D538AD" w14:textId="766B5FA0" w:rsidR="00FE5512" w:rsidRPr="00FE5512" w:rsidRDefault="00FE5512">
                            <w:pPr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___________________________________________________________</w:t>
                            </w:r>
                            <w:r w:rsidR="00C22A55">
                              <w:rPr>
                                <w:rFonts w:ascii="Source Sans Pro" w:eastAsiaTheme="minorEastAsia" w:hAnsi="Source Sans Pro" w:cs="Arial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__</w:t>
                            </w:r>
                          </w:p>
                          <w:p w14:paraId="291368EF" w14:textId="77777777" w:rsidR="000C450D" w:rsidRDefault="000C450D"/>
                          <w:p w14:paraId="765C99BB" w14:textId="77777777" w:rsidR="000C450D" w:rsidRDefault="000C45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6E2A4" id="Text Box 2" o:spid="_x0000_s1042" type="#_x0000_t202" style="position:absolute;left:0;text-align:left;margin-left:-17.05pt;margin-top:395.45pt;width:7in;height:16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" filled="f" stroked="f">
                <v:textbox>
                  <w:txbxContent>
                    <w:p w14:paraId="1D4A8B38" w14:textId="56B4C88C" w:rsidR="00FE5512" w:rsidRDefault="000C450D" w:rsidP="00FE5512">
                      <w:pPr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450D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Is what you ate in two days in proportion with the Eatwell Guide?</w:t>
                      </w:r>
                      <w:r w:rsidR="00FE5512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_______</w:t>
                      </w:r>
                    </w:p>
                    <w:p w14:paraId="37019F08" w14:textId="665927B3" w:rsidR="000C450D" w:rsidRDefault="00FE5512" w:rsidP="000C450D">
                      <w:pPr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Did you have 6-8 drinks each day?</w:t>
                      </w:r>
                      <w:r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________</w:t>
                      </w:r>
                    </w:p>
                    <w:p w14:paraId="1355D66C" w14:textId="0BBB6CF4" w:rsidR="000C450D" w:rsidRDefault="000C450D">
                      <w:pPr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0C450D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 xml:space="preserve">Do you think you should </w:t>
                      </w:r>
                      <w:r w:rsidR="001E4000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 xml:space="preserve">have </w:t>
                      </w:r>
                      <w:r w:rsidRPr="000C450D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more or less of any food</w:t>
                      </w:r>
                      <w:r w:rsidR="001E4000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s or drinks</w:t>
                      </w:r>
                      <w:r w:rsidR="00FE5512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 xml:space="preserve">? </w:t>
                      </w:r>
                      <w:r w:rsidR="00C22A55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Write</w:t>
                      </w:r>
                      <w:r w:rsidR="00FE5512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 xml:space="preserve"> your </w:t>
                      </w:r>
                      <w:r w:rsidR="00C22A55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thoughts:</w:t>
                      </w:r>
                      <w:r w:rsidR="00FE5512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 xml:space="preserve"> ________________________________________________</w:t>
                      </w:r>
                    </w:p>
                    <w:p w14:paraId="27D538AD" w14:textId="766B5FA0" w:rsidR="00FE5512" w:rsidRPr="00FE5512" w:rsidRDefault="00FE5512">
                      <w:pPr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___________________________________________________________</w:t>
                      </w:r>
                      <w:r w:rsidR="00C22A55">
                        <w:rPr>
                          <w:rFonts w:ascii="Source Sans Pro" w:eastAsiaTheme="minorEastAsia" w:hAnsi="Source Sans Pro" w:cs="Arial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  <w:t>__</w:t>
                      </w:r>
                    </w:p>
                    <w:p w14:paraId="291368EF" w14:textId="77777777" w:rsidR="000C450D" w:rsidRDefault="000C450D"/>
                    <w:p w14:paraId="765C99BB" w14:textId="77777777" w:rsidR="000C450D" w:rsidRDefault="000C450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C5B69D" wp14:editId="320D80C0">
                <wp:simplePos x="0" y="0"/>
                <wp:positionH relativeFrom="column">
                  <wp:posOffset>-202083</wp:posOffset>
                </wp:positionH>
                <wp:positionV relativeFrom="paragraph">
                  <wp:posOffset>3552956</wp:posOffset>
                </wp:positionV>
                <wp:extent cx="1182414" cy="681623"/>
                <wp:effectExtent l="0" t="0" r="17780" b="23495"/>
                <wp:wrapNone/>
                <wp:docPr id="6692806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414" cy="681623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C0279" id="Rectangle 1" o:spid="_x0000_s1026" style="position:absolute;margin-left:-15.9pt;margin-top:279.75pt;width:93.1pt;height:5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" filled="f" strokecolor="#7f7f7f [1612]" strokeweight="1.5pt">
                <v:stroke dashstyle="3 1"/>
              </v:rect>
            </w:pict>
          </mc:Fallback>
        </mc:AlternateContent>
      </w:r>
    </w:p>
    <w:sectPr w:rsidR="000C75FD" w:rsidRPr="0079652E" w:rsidSect="0079652E">
      <w:headerReference w:type="default" r:id="rId10"/>
      <w:footerReference w:type="default" r:id="rId11"/>
      <w:pgSz w:w="11906" w:h="16838"/>
      <w:pgMar w:top="2268" w:right="1274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1469" w14:textId="77777777" w:rsidR="00BA6C9D" w:rsidRDefault="00BA6C9D" w:rsidP="00181816">
      <w:pPr>
        <w:spacing w:after="0" w:line="240" w:lineRule="auto"/>
      </w:pPr>
      <w:r>
        <w:separator/>
      </w:r>
    </w:p>
  </w:endnote>
  <w:endnote w:type="continuationSeparator" w:id="0">
    <w:p w14:paraId="4A538847" w14:textId="77777777" w:rsidR="00BA6C9D" w:rsidRDefault="00BA6C9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104B2992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9A054F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D3C5F" w14:textId="77777777" w:rsidR="00BA6C9D" w:rsidRDefault="00BA6C9D" w:rsidP="00181816">
      <w:pPr>
        <w:spacing w:after="0" w:line="240" w:lineRule="auto"/>
      </w:pPr>
      <w:r>
        <w:separator/>
      </w:r>
    </w:p>
  </w:footnote>
  <w:footnote w:type="continuationSeparator" w:id="0">
    <w:p w14:paraId="022AA77B" w14:textId="77777777" w:rsidR="00BA6C9D" w:rsidRDefault="00BA6C9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DFBC376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DFBC376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3460988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116E2"/>
    <w:rsid w:val="00031ACD"/>
    <w:rsid w:val="0005323D"/>
    <w:rsid w:val="000A0905"/>
    <w:rsid w:val="000A2012"/>
    <w:rsid w:val="000C450D"/>
    <w:rsid w:val="000C75FD"/>
    <w:rsid w:val="000F4563"/>
    <w:rsid w:val="0011083E"/>
    <w:rsid w:val="00116DED"/>
    <w:rsid w:val="00144F43"/>
    <w:rsid w:val="00165F34"/>
    <w:rsid w:val="00177BE6"/>
    <w:rsid w:val="00181816"/>
    <w:rsid w:val="00182A0E"/>
    <w:rsid w:val="001A3971"/>
    <w:rsid w:val="001D748E"/>
    <w:rsid w:val="001E4000"/>
    <w:rsid w:val="001F6657"/>
    <w:rsid w:val="002042F2"/>
    <w:rsid w:val="00216C6A"/>
    <w:rsid w:val="00243BDC"/>
    <w:rsid w:val="002521D2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A6FB5"/>
    <w:rsid w:val="004F37B5"/>
    <w:rsid w:val="00576635"/>
    <w:rsid w:val="0058313C"/>
    <w:rsid w:val="00597E15"/>
    <w:rsid w:val="005A2127"/>
    <w:rsid w:val="005C3336"/>
    <w:rsid w:val="005E72C5"/>
    <w:rsid w:val="00637868"/>
    <w:rsid w:val="006561FF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8698E"/>
    <w:rsid w:val="0079652E"/>
    <w:rsid w:val="007B1030"/>
    <w:rsid w:val="007C4A0C"/>
    <w:rsid w:val="007D3AF9"/>
    <w:rsid w:val="007D79F7"/>
    <w:rsid w:val="00821B1B"/>
    <w:rsid w:val="00857DE8"/>
    <w:rsid w:val="008722F8"/>
    <w:rsid w:val="0089696D"/>
    <w:rsid w:val="008B7B53"/>
    <w:rsid w:val="008D0FA9"/>
    <w:rsid w:val="008D1F3C"/>
    <w:rsid w:val="008F064C"/>
    <w:rsid w:val="00905E5E"/>
    <w:rsid w:val="009A054F"/>
    <w:rsid w:val="009C4148"/>
    <w:rsid w:val="009F32E7"/>
    <w:rsid w:val="009F6424"/>
    <w:rsid w:val="00A37259"/>
    <w:rsid w:val="00A4377C"/>
    <w:rsid w:val="00A93945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A6C9D"/>
    <w:rsid w:val="00BB3A9D"/>
    <w:rsid w:val="00BF6C14"/>
    <w:rsid w:val="00C22A55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C6755"/>
    <w:rsid w:val="00DF1A45"/>
    <w:rsid w:val="00E12599"/>
    <w:rsid w:val="00E42C42"/>
    <w:rsid w:val="00E47C44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E5512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1F6657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68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Claire Theobald</cp:lastModifiedBy>
  <cp:revision>12</cp:revision>
  <dcterms:created xsi:type="dcterms:W3CDTF">2026-07-18T09:03:00Z</dcterms:created>
  <dcterms:modified xsi:type="dcterms:W3CDTF">2026-07-18T10:13:00Z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