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7C35C" w14:textId="24F6EEF7" w:rsidR="00B00D67" w:rsidRPr="0079652E" w:rsidRDefault="0079652E" w:rsidP="0079652E">
      <w:pPr>
        <w:pStyle w:val="FFLDocHeading"/>
        <w:ind w:right="-143"/>
      </w:pPr>
      <w:r>
        <w:t>Food and drinks I like</w:t>
      </w:r>
      <w:r w:rsidR="009F32E7">
        <w:t xml:space="preserve"> </w:t>
      </w:r>
    </w:p>
    <w:tbl>
      <w:tblPr>
        <w:tblStyle w:val="TableGrid"/>
        <w:tblW w:w="9923" w:type="dxa"/>
        <w:tblInd w:w="-289" w:type="dxa"/>
        <w:tblLook w:val="04A0" w:firstRow="1" w:lastRow="0" w:firstColumn="1" w:lastColumn="0" w:noHBand="0" w:noVBand="1"/>
      </w:tblPr>
      <w:tblGrid>
        <w:gridCol w:w="4352"/>
        <w:gridCol w:w="5571"/>
      </w:tblGrid>
      <w:tr w:rsidR="0079652E" w14:paraId="6F95AAC4" w14:textId="77777777" w:rsidTr="0079652E">
        <w:trPr>
          <w:trHeight w:val="454"/>
        </w:trPr>
        <w:tc>
          <w:tcPr>
            <w:tcW w:w="4352" w:type="dxa"/>
          </w:tcPr>
          <w:p w14:paraId="6597E446" w14:textId="77777777" w:rsidR="0079652E" w:rsidRPr="0079652E" w:rsidRDefault="0079652E" w:rsidP="00AF31E6">
            <w:pPr>
              <w:pStyle w:val="FFLBodyText"/>
              <w:rPr>
                <w:rFonts w:ascii="Source Sans Pro" w:hAnsi="Source Sans Pro"/>
                <w:sz w:val="44"/>
                <w:szCs w:val="44"/>
              </w:rPr>
            </w:pPr>
            <w:r w:rsidRPr="0079652E">
              <w:rPr>
                <w:rFonts w:ascii="Source Sans Pro" w:hAnsi="Source Sans Pro"/>
                <w:sz w:val="44"/>
                <w:szCs w:val="44"/>
              </w:rPr>
              <w:t>I like…</w:t>
            </w:r>
          </w:p>
        </w:tc>
        <w:tc>
          <w:tcPr>
            <w:tcW w:w="5571" w:type="dxa"/>
          </w:tcPr>
          <w:p w14:paraId="0F1D3C0E" w14:textId="77777777" w:rsidR="0079652E" w:rsidRPr="0079652E" w:rsidRDefault="0079652E" w:rsidP="00AF31E6">
            <w:pPr>
              <w:pStyle w:val="FFLBodyText"/>
              <w:rPr>
                <w:rFonts w:ascii="Source Sans Pro" w:hAnsi="Source Sans Pro"/>
                <w:sz w:val="44"/>
                <w:szCs w:val="44"/>
              </w:rPr>
            </w:pPr>
            <w:r w:rsidRPr="0079652E">
              <w:rPr>
                <w:rFonts w:ascii="Source Sans Pro" w:hAnsi="Source Sans Pro"/>
                <w:sz w:val="44"/>
                <w:szCs w:val="44"/>
              </w:rPr>
              <w:t>because…</w:t>
            </w:r>
          </w:p>
        </w:tc>
      </w:tr>
      <w:tr w:rsidR="0079652E" w14:paraId="036CB78F" w14:textId="77777777" w:rsidTr="0079652E">
        <w:trPr>
          <w:trHeight w:val="1581"/>
        </w:trPr>
        <w:tc>
          <w:tcPr>
            <w:tcW w:w="4352" w:type="dxa"/>
          </w:tcPr>
          <w:p w14:paraId="5BC51E8F" w14:textId="77777777" w:rsidR="0079652E" w:rsidRDefault="0079652E" w:rsidP="00AF31E6">
            <w:pPr>
              <w:pStyle w:val="FFLBodyText"/>
              <w:rPr>
                <w:sz w:val="40"/>
                <w:szCs w:val="40"/>
              </w:rPr>
            </w:pPr>
          </w:p>
        </w:tc>
        <w:tc>
          <w:tcPr>
            <w:tcW w:w="5571" w:type="dxa"/>
          </w:tcPr>
          <w:p w14:paraId="34322972" w14:textId="77777777" w:rsidR="0079652E" w:rsidRDefault="0079652E" w:rsidP="00AF31E6">
            <w:pPr>
              <w:pStyle w:val="FFLBodyText"/>
              <w:rPr>
                <w:sz w:val="40"/>
                <w:szCs w:val="40"/>
              </w:rPr>
            </w:pPr>
          </w:p>
        </w:tc>
      </w:tr>
      <w:tr w:rsidR="0079652E" w14:paraId="7B872B5B" w14:textId="77777777" w:rsidTr="0079652E">
        <w:trPr>
          <w:trHeight w:val="1581"/>
        </w:trPr>
        <w:tc>
          <w:tcPr>
            <w:tcW w:w="4352" w:type="dxa"/>
          </w:tcPr>
          <w:p w14:paraId="7CCAA4D0" w14:textId="77777777" w:rsidR="0079652E" w:rsidRDefault="0079652E" w:rsidP="00AF31E6">
            <w:pPr>
              <w:pStyle w:val="FFLBodyText"/>
              <w:rPr>
                <w:sz w:val="40"/>
                <w:szCs w:val="40"/>
              </w:rPr>
            </w:pPr>
          </w:p>
        </w:tc>
        <w:tc>
          <w:tcPr>
            <w:tcW w:w="5571" w:type="dxa"/>
          </w:tcPr>
          <w:p w14:paraId="0521C4CA" w14:textId="77777777" w:rsidR="0079652E" w:rsidRDefault="0079652E" w:rsidP="00AF31E6">
            <w:pPr>
              <w:pStyle w:val="FFLBodyText"/>
              <w:rPr>
                <w:sz w:val="40"/>
                <w:szCs w:val="40"/>
              </w:rPr>
            </w:pPr>
          </w:p>
        </w:tc>
      </w:tr>
      <w:tr w:rsidR="0079652E" w14:paraId="62407795" w14:textId="77777777" w:rsidTr="0079652E">
        <w:trPr>
          <w:trHeight w:val="1581"/>
        </w:trPr>
        <w:tc>
          <w:tcPr>
            <w:tcW w:w="4352" w:type="dxa"/>
          </w:tcPr>
          <w:p w14:paraId="0B97482F" w14:textId="77777777" w:rsidR="0079652E" w:rsidRDefault="0079652E" w:rsidP="00AF31E6">
            <w:pPr>
              <w:pStyle w:val="FFLBodyText"/>
              <w:rPr>
                <w:sz w:val="40"/>
                <w:szCs w:val="40"/>
              </w:rPr>
            </w:pPr>
          </w:p>
        </w:tc>
        <w:tc>
          <w:tcPr>
            <w:tcW w:w="5571" w:type="dxa"/>
          </w:tcPr>
          <w:p w14:paraId="45B8EBF2" w14:textId="77777777" w:rsidR="0079652E" w:rsidRDefault="0079652E" w:rsidP="00AF31E6">
            <w:pPr>
              <w:pStyle w:val="FFLBodyText"/>
              <w:rPr>
                <w:sz w:val="40"/>
                <w:szCs w:val="40"/>
              </w:rPr>
            </w:pPr>
          </w:p>
        </w:tc>
      </w:tr>
      <w:tr w:rsidR="0079652E" w14:paraId="1E67D562" w14:textId="77777777" w:rsidTr="0079652E">
        <w:trPr>
          <w:trHeight w:val="1581"/>
        </w:trPr>
        <w:tc>
          <w:tcPr>
            <w:tcW w:w="4352" w:type="dxa"/>
          </w:tcPr>
          <w:p w14:paraId="5E3872B5" w14:textId="77777777" w:rsidR="0079652E" w:rsidRDefault="0079652E" w:rsidP="00AF31E6">
            <w:pPr>
              <w:pStyle w:val="FFLBodyText"/>
              <w:rPr>
                <w:sz w:val="40"/>
                <w:szCs w:val="40"/>
              </w:rPr>
            </w:pPr>
          </w:p>
        </w:tc>
        <w:tc>
          <w:tcPr>
            <w:tcW w:w="5571" w:type="dxa"/>
          </w:tcPr>
          <w:p w14:paraId="369572F4" w14:textId="77777777" w:rsidR="0079652E" w:rsidRDefault="0079652E" w:rsidP="00AF31E6">
            <w:pPr>
              <w:pStyle w:val="FFLBodyText"/>
              <w:rPr>
                <w:sz w:val="40"/>
                <w:szCs w:val="40"/>
              </w:rPr>
            </w:pPr>
          </w:p>
        </w:tc>
      </w:tr>
    </w:tbl>
    <w:p w14:paraId="1E945EAD" w14:textId="77777777" w:rsidR="0079652E" w:rsidRDefault="0079652E" w:rsidP="001F6657">
      <w:pPr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Style w:val="TableGrid"/>
        <w:tblW w:w="9866" w:type="dxa"/>
        <w:tblInd w:w="-289" w:type="dxa"/>
        <w:tblLook w:val="04A0" w:firstRow="1" w:lastRow="0" w:firstColumn="1" w:lastColumn="0" w:noHBand="0" w:noVBand="1"/>
      </w:tblPr>
      <w:tblGrid>
        <w:gridCol w:w="4395"/>
        <w:gridCol w:w="5471"/>
      </w:tblGrid>
      <w:tr w:rsidR="0079652E" w14:paraId="2B79C19D" w14:textId="77777777" w:rsidTr="0079652E">
        <w:trPr>
          <w:trHeight w:val="406"/>
        </w:trPr>
        <w:tc>
          <w:tcPr>
            <w:tcW w:w="4395" w:type="dxa"/>
          </w:tcPr>
          <w:p w14:paraId="762E46FB" w14:textId="77777777" w:rsidR="0079652E" w:rsidRPr="0079652E" w:rsidRDefault="0079652E" w:rsidP="00AF31E6">
            <w:pPr>
              <w:pStyle w:val="FFLBodyText"/>
              <w:rPr>
                <w:rFonts w:ascii="Source Sans Pro" w:hAnsi="Source Sans Pro"/>
                <w:sz w:val="44"/>
                <w:szCs w:val="44"/>
              </w:rPr>
            </w:pPr>
            <w:r w:rsidRPr="0079652E">
              <w:rPr>
                <w:rFonts w:ascii="Source Sans Pro" w:hAnsi="Source Sans Pro"/>
                <w:sz w:val="44"/>
                <w:szCs w:val="44"/>
              </w:rPr>
              <w:t>I do not like…</w:t>
            </w:r>
          </w:p>
        </w:tc>
        <w:tc>
          <w:tcPr>
            <w:tcW w:w="5471" w:type="dxa"/>
          </w:tcPr>
          <w:p w14:paraId="6865FBCC" w14:textId="77777777" w:rsidR="0079652E" w:rsidRPr="0079652E" w:rsidRDefault="0079652E" w:rsidP="00AF31E6">
            <w:pPr>
              <w:pStyle w:val="FFLBodyText"/>
              <w:rPr>
                <w:rFonts w:ascii="Source Sans Pro" w:hAnsi="Source Sans Pro"/>
                <w:sz w:val="44"/>
                <w:szCs w:val="44"/>
              </w:rPr>
            </w:pPr>
            <w:r w:rsidRPr="0079652E">
              <w:rPr>
                <w:rFonts w:ascii="Source Sans Pro" w:hAnsi="Source Sans Pro"/>
                <w:sz w:val="44"/>
                <w:szCs w:val="44"/>
              </w:rPr>
              <w:t>because…</w:t>
            </w:r>
          </w:p>
        </w:tc>
      </w:tr>
      <w:tr w:rsidR="0079652E" w14:paraId="70B5C30C" w14:textId="77777777" w:rsidTr="0079652E">
        <w:trPr>
          <w:trHeight w:val="990"/>
        </w:trPr>
        <w:tc>
          <w:tcPr>
            <w:tcW w:w="4395" w:type="dxa"/>
          </w:tcPr>
          <w:p w14:paraId="79056B37" w14:textId="77777777" w:rsidR="0079652E" w:rsidRDefault="0079652E" w:rsidP="00AF31E6">
            <w:pPr>
              <w:pStyle w:val="FFLBodyText"/>
              <w:rPr>
                <w:sz w:val="40"/>
                <w:szCs w:val="40"/>
              </w:rPr>
            </w:pPr>
          </w:p>
        </w:tc>
        <w:tc>
          <w:tcPr>
            <w:tcW w:w="5471" w:type="dxa"/>
          </w:tcPr>
          <w:p w14:paraId="5FEF0C3F" w14:textId="77777777" w:rsidR="0079652E" w:rsidRDefault="0079652E" w:rsidP="00AF31E6">
            <w:pPr>
              <w:pStyle w:val="FFLBodyText"/>
              <w:rPr>
                <w:sz w:val="40"/>
                <w:szCs w:val="40"/>
              </w:rPr>
            </w:pPr>
          </w:p>
        </w:tc>
      </w:tr>
      <w:tr w:rsidR="0079652E" w14:paraId="75F739E0" w14:textId="77777777" w:rsidTr="0079652E">
        <w:trPr>
          <w:trHeight w:val="1260"/>
        </w:trPr>
        <w:tc>
          <w:tcPr>
            <w:tcW w:w="4395" w:type="dxa"/>
          </w:tcPr>
          <w:p w14:paraId="08088E5C" w14:textId="77777777" w:rsidR="0079652E" w:rsidRDefault="0079652E" w:rsidP="00AF31E6">
            <w:pPr>
              <w:pStyle w:val="FFLBodyText"/>
              <w:rPr>
                <w:sz w:val="40"/>
                <w:szCs w:val="40"/>
              </w:rPr>
            </w:pPr>
          </w:p>
        </w:tc>
        <w:tc>
          <w:tcPr>
            <w:tcW w:w="5471" w:type="dxa"/>
          </w:tcPr>
          <w:p w14:paraId="4B4A2195" w14:textId="77777777" w:rsidR="0079652E" w:rsidRDefault="0079652E" w:rsidP="00AF31E6">
            <w:pPr>
              <w:pStyle w:val="FFLBodyText"/>
              <w:rPr>
                <w:sz w:val="40"/>
                <w:szCs w:val="40"/>
              </w:rPr>
            </w:pPr>
          </w:p>
        </w:tc>
      </w:tr>
    </w:tbl>
    <w:p w14:paraId="6F2BF90A" w14:textId="634FD72C" w:rsidR="0079652E" w:rsidRPr="0079652E" w:rsidRDefault="0079652E" w:rsidP="0079652E">
      <w:pPr>
        <w:ind w:right="-370"/>
        <w:rPr>
          <w:rFonts w:ascii="Source Sans Pro" w:hAnsi="Source Sans Pro" w:cs="Arial"/>
          <w:color w:val="000000" w:themeColor="text1"/>
          <w:sz w:val="44"/>
          <w:szCs w:val="44"/>
        </w:rPr>
      </w:pPr>
      <w:r>
        <w:rPr>
          <w:rFonts w:ascii="Source Sans Pro" w:hAnsi="Source Sans Pro" w:cs="Arial"/>
          <w:noProof/>
          <w:color w:val="000000" w:themeColor="text1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3E712E" wp14:editId="7DBEF255">
                <wp:simplePos x="0" y="0"/>
                <wp:positionH relativeFrom="column">
                  <wp:posOffset>-165735</wp:posOffset>
                </wp:positionH>
                <wp:positionV relativeFrom="paragraph">
                  <wp:posOffset>405480</wp:posOffset>
                </wp:positionV>
                <wp:extent cx="434567" cy="434567"/>
                <wp:effectExtent l="0" t="0" r="22860" b="22860"/>
                <wp:wrapNone/>
                <wp:docPr id="841913750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567" cy="43456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516942" id="Rectangle 11" o:spid="_x0000_s1026" style="position:absolute;margin-left:-13.05pt;margin-top:31.95pt;width:34.2pt;height:34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" filled="f" strokecolor="black [3213]" strokeweight="1pt"/>
            </w:pict>
          </mc:Fallback>
        </mc:AlternateContent>
      </w:r>
      <w:r>
        <w:rPr>
          <w:rFonts w:ascii="Source Sans Pro" w:hAnsi="Source Sans Pro" w:cs="Arial"/>
          <w:color w:val="000000" w:themeColor="text1"/>
          <w:sz w:val="44"/>
          <w:szCs w:val="44"/>
        </w:rPr>
        <w:t xml:space="preserve">        </w:t>
      </w:r>
      <w:r w:rsidR="001A3971">
        <w:rPr>
          <w:rFonts w:ascii="Source Sans Pro" w:hAnsi="Source Sans Pro" w:cs="Arial"/>
          <w:color w:val="000000" w:themeColor="text1"/>
          <w:sz w:val="44"/>
          <w:szCs w:val="44"/>
        </w:rPr>
        <w:br/>
        <w:t xml:space="preserve">        </w:t>
      </w:r>
      <w:r>
        <w:rPr>
          <w:rFonts w:ascii="Source Sans Pro" w:hAnsi="Source Sans Pro" w:cs="Arial"/>
          <w:color w:val="000000" w:themeColor="text1"/>
          <w:sz w:val="44"/>
          <w:szCs w:val="44"/>
        </w:rPr>
        <w:t xml:space="preserve">I will try  these again another time because I   </w:t>
      </w:r>
      <w:r>
        <w:rPr>
          <w:rFonts w:ascii="Source Sans Pro" w:hAnsi="Source Sans Pro" w:cs="Arial"/>
          <w:color w:val="000000" w:themeColor="text1"/>
          <w:sz w:val="44"/>
          <w:szCs w:val="44"/>
        </w:rPr>
        <w:br/>
        <w:t xml:space="preserve">        might change my mind. </w:t>
      </w:r>
    </w:p>
    <w:sectPr w:rsidR="0079652E" w:rsidRPr="0079652E" w:rsidSect="0079652E">
      <w:headerReference w:type="default" r:id="rId10"/>
      <w:footerReference w:type="default" r:id="rId11"/>
      <w:pgSz w:w="11906" w:h="16838"/>
      <w:pgMar w:top="2268" w:right="1274" w:bottom="1134" w:left="1361" w:header="709" w:footer="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6BE4BE" w14:textId="77777777" w:rsidR="00E47C44" w:rsidRDefault="00E47C44" w:rsidP="00181816">
      <w:pPr>
        <w:spacing w:after="0" w:line="240" w:lineRule="auto"/>
      </w:pPr>
      <w:r>
        <w:separator/>
      </w:r>
    </w:p>
  </w:endnote>
  <w:endnote w:type="continuationSeparator" w:id="0">
    <w:p w14:paraId="393506AE" w14:textId="77777777" w:rsidR="00E47C44" w:rsidRDefault="00E47C44" w:rsidP="0018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0B90D" w14:textId="31199296" w:rsidR="00715ADC" w:rsidRDefault="00715ADC" w:rsidP="00715ADC">
    <w:pPr>
      <w:ind w:left="-284"/>
    </w:pPr>
    <w:r w:rsidRPr="00177BE6">
      <w:rPr>
        <w:rFonts w:ascii="Arial" w:hAnsi="Arial" w:cs="Arial"/>
        <w:sz w:val="18"/>
        <w:szCs w:val="18"/>
      </w:rPr>
      <w:t>©</w:t>
    </w:r>
    <w:r>
      <w:t xml:space="preserve"> </w:t>
    </w:r>
    <w:r w:rsidRPr="0047246F">
      <w:rPr>
        <w:rFonts w:ascii="Arial" w:hAnsi="Arial" w:cs="Arial"/>
        <w:sz w:val="18"/>
        <w:szCs w:val="18"/>
      </w:rPr>
      <w:t xml:space="preserve">Food – a fact of life </w:t>
    </w:r>
    <w:r w:rsidRPr="00177BE6">
      <w:rPr>
        <w:rFonts w:ascii="Arial" w:hAnsi="Arial" w:cs="Arial"/>
        <w:sz w:val="18"/>
        <w:szCs w:val="18"/>
      </w:rPr>
      <w:fldChar w:fldCharType="begin"/>
    </w:r>
    <w:r w:rsidRPr="00177BE6">
      <w:rPr>
        <w:rFonts w:ascii="Arial" w:hAnsi="Arial" w:cs="Arial"/>
        <w:sz w:val="18"/>
        <w:szCs w:val="18"/>
      </w:rPr>
      <w:instrText xml:space="preserve"> DATE  \@ "yyyy"  \* MERGEFORMAT </w:instrText>
    </w:r>
    <w:r w:rsidRPr="00177BE6">
      <w:rPr>
        <w:rFonts w:ascii="Arial" w:hAnsi="Arial" w:cs="Arial"/>
        <w:sz w:val="18"/>
        <w:szCs w:val="18"/>
      </w:rPr>
      <w:fldChar w:fldCharType="separate"/>
    </w:r>
    <w:r w:rsidR="0079652E">
      <w:rPr>
        <w:rFonts w:ascii="Arial" w:hAnsi="Arial" w:cs="Arial"/>
        <w:noProof/>
        <w:sz w:val="18"/>
        <w:szCs w:val="18"/>
      </w:rPr>
      <w:t>2026</w:t>
    </w:r>
    <w:r w:rsidRPr="00177BE6">
      <w:rPr>
        <w:rFonts w:ascii="Arial" w:hAnsi="Arial" w:cs="Arial"/>
        <w:sz w:val="18"/>
        <w:szCs w:val="18"/>
      </w:rPr>
      <w:fldChar w:fldCharType="end"/>
    </w:r>
  </w:p>
  <w:p w14:paraId="17F80F80" w14:textId="77777777" w:rsidR="00181816" w:rsidRPr="00177BE6" w:rsidRDefault="00181816">
    <w:pPr>
      <w:pStyle w:val="Foo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D4ABD1" w14:textId="77777777" w:rsidR="00E47C44" w:rsidRDefault="00E47C44" w:rsidP="00181816">
      <w:pPr>
        <w:spacing w:after="0" w:line="240" w:lineRule="auto"/>
      </w:pPr>
      <w:r>
        <w:separator/>
      </w:r>
    </w:p>
  </w:footnote>
  <w:footnote w:type="continuationSeparator" w:id="0">
    <w:p w14:paraId="60CC5831" w14:textId="77777777" w:rsidR="00E47C44" w:rsidRDefault="00E47C44" w:rsidP="0018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7CBC4" w14:textId="44C8DFD4" w:rsidR="00181816" w:rsidRDefault="00E6507E">
    <w:pPr>
      <w:pStyle w:val="Header"/>
    </w:pP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1314" behindDoc="0" locked="0" layoutInCell="1" allowOverlap="1" wp14:anchorId="31AE8DAC" wp14:editId="152F1AF1">
              <wp:simplePos x="0" y="0"/>
              <wp:positionH relativeFrom="column">
                <wp:posOffset>-272888</wp:posOffset>
              </wp:positionH>
              <wp:positionV relativeFrom="paragraph">
                <wp:posOffset>395605</wp:posOffset>
              </wp:positionV>
              <wp:extent cx="4156075" cy="359410"/>
              <wp:effectExtent l="0" t="0" r="0" b="2540"/>
              <wp:wrapSquare wrapText="bothSides"/>
              <wp:docPr id="3478118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56075" cy="359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B92ECC" w14:textId="4DFBC376" w:rsidR="00B00D67" w:rsidRPr="007B626A" w:rsidRDefault="00B00D67" w:rsidP="00B00D67">
                          <w:pPr>
                            <w:rPr>
                              <w:rFonts w:ascii="Source Sans Pro" w:hAnsi="Source Sans Pro"/>
                              <w:sz w:val="28"/>
                              <w:szCs w:val="28"/>
                            </w:rPr>
                          </w:pP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Name:                                                      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  </w:t>
                          </w: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Date: </w:t>
                          </w:r>
                        </w:p>
                        <w:p w14:paraId="3D452B8A" w14:textId="77777777" w:rsidR="00B00D67" w:rsidRPr="002521D2" w:rsidRDefault="00B00D67" w:rsidP="00B00D67">
                          <w:pPr>
                            <w:rPr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AE8DA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21.5pt;margin-top:31.15pt;width:327.25pt;height:28.3pt;z-index:25166131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" stroked="f">
              <v:textbox>
                <w:txbxContent>
                  <w:p w14:paraId="4AB92ECC" w14:textId="4DFBC376" w:rsidR="00B00D67" w:rsidRPr="007B626A" w:rsidRDefault="00B00D67" w:rsidP="00B00D67">
                    <w:pPr>
                      <w:rPr>
                        <w:rFonts w:ascii="Source Sans Pro" w:hAnsi="Source Sans Pro"/>
                        <w:sz w:val="28"/>
                        <w:szCs w:val="28"/>
                      </w:rPr>
                    </w:pP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Name:                                                      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 </w:t>
                    </w: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Date: </w:t>
                    </w:r>
                  </w:p>
                  <w:p w14:paraId="3D452B8A" w14:textId="77777777" w:rsidR="00B00D67" w:rsidRPr="002521D2" w:rsidRDefault="00B00D67" w:rsidP="00B00D67">
                    <w:pPr>
                      <w:rPr>
                        <w:sz w:val="40"/>
                        <w:szCs w:val="4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6" behindDoc="0" locked="0" layoutInCell="1" allowOverlap="1" wp14:anchorId="19AD501F" wp14:editId="693FA1B4">
          <wp:simplePos x="0" y="0"/>
          <wp:positionH relativeFrom="column">
            <wp:posOffset>4707255</wp:posOffset>
          </wp:positionH>
          <wp:positionV relativeFrom="paragraph">
            <wp:posOffset>-70647</wp:posOffset>
          </wp:positionV>
          <wp:extent cx="1351915" cy="932815"/>
          <wp:effectExtent l="0" t="0" r="635" b="635"/>
          <wp:wrapNone/>
          <wp:docPr id="127945036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812508" name="Picture 1817812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1915" cy="932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B64"/>
    <w:multiLevelType w:val="hybridMultilevel"/>
    <w:tmpl w:val="31980E0C"/>
    <w:lvl w:ilvl="0" w:tplc="2B2245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32A22"/>
    <w:multiLevelType w:val="hybridMultilevel"/>
    <w:tmpl w:val="CFE072F2"/>
    <w:lvl w:ilvl="0" w:tplc="53DCB6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21056"/>
    <w:multiLevelType w:val="hybridMultilevel"/>
    <w:tmpl w:val="6A00DFE4"/>
    <w:lvl w:ilvl="0" w:tplc="ADC8778E">
      <w:start w:val="1"/>
      <w:numFmt w:val="bullet"/>
      <w:pStyle w:val="FFLDoc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0242FD"/>
    <w:multiLevelType w:val="hybridMultilevel"/>
    <w:tmpl w:val="2B965EEA"/>
    <w:lvl w:ilvl="0" w:tplc="BEECDAB4">
      <w:start w:val="1"/>
      <w:numFmt w:val="decimal"/>
      <w:pStyle w:val="FFLDocNoBullet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531">
    <w:abstractNumId w:val="0"/>
  </w:num>
  <w:num w:numId="2" w16cid:durableId="79448918">
    <w:abstractNumId w:val="1"/>
  </w:num>
  <w:num w:numId="3" w16cid:durableId="2011372762">
    <w:abstractNumId w:val="2"/>
  </w:num>
  <w:num w:numId="4" w16cid:durableId="8142954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8E"/>
    <w:rsid w:val="00031ACD"/>
    <w:rsid w:val="0005323D"/>
    <w:rsid w:val="000A0905"/>
    <w:rsid w:val="000F4563"/>
    <w:rsid w:val="0011083E"/>
    <w:rsid w:val="00116DED"/>
    <w:rsid w:val="00144F43"/>
    <w:rsid w:val="00165F34"/>
    <w:rsid w:val="00177BE6"/>
    <w:rsid w:val="00181816"/>
    <w:rsid w:val="00182A0E"/>
    <w:rsid w:val="001A3971"/>
    <w:rsid w:val="001D748E"/>
    <w:rsid w:val="001F6657"/>
    <w:rsid w:val="002042F2"/>
    <w:rsid w:val="00243BDC"/>
    <w:rsid w:val="002521D2"/>
    <w:rsid w:val="00273A28"/>
    <w:rsid w:val="00281691"/>
    <w:rsid w:val="002823C0"/>
    <w:rsid w:val="002952BD"/>
    <w:rsid w:val="002A732D"/>
    <w:rsid w:val="002C2AF9"/>
    <w:rsid w:val="002D371A"/>
    <w:rsid w:val="002D6459"/>
    <w:rsid w:val="002D76AD"/>
    <w:rsid w:val="002F3F58"/>
    <w:rsid w:val="0034358D"/>
    <w:rsid w:val="00355043"/>
    <w:rsid w:val="003837CE"/>
    <w:rsid w:val="003C1639"/>
    <w:rsid w:val="0041263E"/>
    <w:rsid w:val="00415461"/>
    <w:rsid w:val="00450EC6"/>
    <w:rsid w:val="0047246F"/>
    <w:rsid w:val="004A01C1"/>
    <w:rsid w:val="004F37B5"/>
    <w:rsid w:val="00576635"/>
    <w:rsid w:val="0058313C"/>
    <w:rsid w:val="00597E15"/>
    <w:rsid w:val="005A2127"/>
    <w:rsid w:val="005C3336"/>
    <w:rsid w:val="005E72C5"/>
    <w:rsid w:val="00637868"/>
    <w:rsid w:val="006561FF"/>
    <w:rsid w:val="0069153A"/>
    <w:rsid w:val="006971D7"/>
    <w:rsid w:val="006B03D7"/>
    <w:rsid w:val="00703708"/>
    <w:rsid w:val="00715ADC"/>
    <w:rsid w:val="00717538"/>
    <w:rsid w:val="00734F52"/>
    <w:rsid w:val="007366F0"/>
    <w:rsid w:val="00747D21"/>
    <w:rsid w:val="00773B80"/>
    <w:rsid w:val="0078698E"/>
    <w:rsid w:val="0079652E"/>
    <w:rsid w:val="007B1030"/>
    <w:rsid w:val="007C4A0C"/>
    <w:rsid w:val="007D3AF9"/>
    <w:rsid w:val="007D79F7"/>
    <w:rsid w:val="00821B1B"/>
    <w:rsid w:val="00857DE8"/>
    <w:rsid w:val="008722F8"/>
    <w:rsid w:val="0089696D"/>
    <w:rsid w:val="008B7B53"/>
    <w:rsid w:val="008D1F3C"/>
    <w:rsid w:val="008F064C"/>
    <w:rsid w:val="00905E5E"/>
    <w:rsid w:val="009C4148"/>
    <w:rsid w:val="009F32E7"/>
    <w:rsid w:val="009F6424"/>
    <w:rsid w:val="00A37259"/>
    <w:rsid w:val="00A93945"/>
    <w:rsid w:val="00A97F57"/>
    <w:rsid w:val="00AC1488"/>
    <w:rsid w:val="00AC4AE5"/>
    <w:rsid w:val="00AD465B"/>
    <w:rsid w:val="00B00D67"/>
    <w:rsid w:val="00B40238"/>
    <w:rsid w:val="00B4679D"/>
    <w:rsid w:val="00B47711"/>
    <w:rsid w:val="00B5787C"/>
    <w:rsid w:val="00B62BC9"/>
    <w:rsid w:val="00B663B3"/>
    <w:rsid w:val="00B841F3"/>
    <w:rsid w:val="00BB3A9D"/>
    <w:rsid w:val="00BF6C14"/>
    <w:rsid w:val="00C52D89"/>
    <w:rsid w:val="00C62788"/>
    <w:rsid w:val="00C94486"/>
    <w:rsid w:val="00CA2861"/>
    <w:rsid w:val="00CC3814"/>
    <w:rsid w:val="00CE0513"/>
    <w:rsid w:val="00CE41D0"/>
    <w:rsid w:val="00CF4746"/>
    <w:rsid w:val="00D22642"/>
    <w:rsid w:val="00D26D82"/>
    <w:rsid w:val="00D53B15"/>
    <w:rsid w:val="00D56932"/>
    <w:rsid w:val="00D72DF3"/>
    <w:rsid w:val="00D82E75"/>
    <w:rsid w:val="00D84DA6"/>
    <w:rsid w:val="00D91D3B"/>
    <w:rsid w:val="00DB4DC6"/>
    <w:rsid w:val="00DF1A45"/>
    <w:rsid w:val="00E12599"/>
    <w:rsid w:val="00E42C42"/>
    <w:rsid w:val="00E47C44"/>
    <w:rsid w:val="00E62B86"/>
    <w:rsid w:val="00E6507E"/>
    <w:rsid w:val="00E814A7"/>
    <w:rsid w:val="00E97A15"/>
    <w:rsid w:val="00EB4EC1"/>
    <w:rsid w:val="00EB5D7B"/>
    <w:rsid w:val="00EE1D95"/>
    <w:rsid w:val="00EF0F87"/>
    <w:rsid w:val="00EF27A3"/>
    <w:rsid w:val="00F02718"/>
    <w:rsid w:val="00F04A92"/>
    <w:rsid w:val="00F118A9"/>
    <w:rsid w:val="00F22D18"/>
    <w:rsid w:val="00F3309B"/>
    <w:rsid w:val="00F64D5F"/>
    <w:rsid w:val="00F70D14"/>
    <w:rsid w:val="00F74476"/>
    <w:rsid w:val="00FA4D6B"/>
    <w:rsid w:val="00FB0A93"/>
    <w:rsid w:val="00FD50AC"/>
    <w:rsid w:val="00FF3610"/>
    <w:rsid w:val="02EAB000"/>
    <w:rsid w:val="369EF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53E4B9"/>
  <w15:chartTrackingRefBased/>
  <w15:docId w15:val="{78AF09DC-A4B4-4B93-B202-A87AC5AB7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D6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A4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D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816"/>
  </w:style>
  <w:style w:type="paragraph" w:styleId="Footer">
    <w:name w:val="footer"/>
    <w:basedOn w:val="Normal"/>
    <w:link w:val="Foot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816"/>
  </w:style>
  <w:style w:type="table" w:styleId="TableGrid">
    <w:name w:val="Table Grid"/>
    <w:basedOn w:val="TableNormal"/>
    <w:uiPriority w:val="59"/>
    <w:rsid w:val="008F0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3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B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B15"/>
    <w:rPr>
      <w:b/>
      <w:bCs/>
      <w:sz w:val="20"/>
      <w:szCs w:val="20"/>
    </w:rPr>
  </w:style>
  <w:style w:type="paragraph" w:customStyle="1" w:styleId="FFLDocHeading">
    <w:name w:val="FFL Doc Heading"/>
    <w:basedOn w:val="Normal"/>
    <w:link w:val="FFLDoc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48"/>
      <w:szCs w:val="48"/>
    </w:rPr>
  </w:style>
  <w:style w:type="character" w:customStyle="1" w:styleId="FFLDocHeadingChar">
    <w:name w:val="FFL Doc Heading Char"/>
    <w:basedOn w:val="DefaultParagraphFont"/>
    <w:link w:val="FFLDocHeading"/>
    <w:rsid w:val="00273A28"/>
    <w:rPr>
      <w:rFonts w:ascii="Source Sans Pro SemiBold" w:hAnsi="Source Sans Pro SemiBold" w:cs="Arial"/>
      <w:b/>
      <w:bCs/>
      <w:color w:val="34713B"/>
      <w:sz w:val="48"/>
      <w:szCs w:val="48"/>
    </w:rPr>
  </w:style>
  <w:style w:type="paragraph" w:customStyle="1" w:styleId="FFLDocSubheading">
    <w:name w:val="FFL Doc Subheading"/>
    <w:basedOn w:val="Normal"/>
    <w:link w:val="FFLDocSub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32"/>
      <w:szCs w:val="32"/>
    </w:rPr>
  </w:style>
  <w:style w:type="character" w:customStyle="1" w:styleId="FFLDocSubheadingChar">
    <w:name w:val="FFL Doc Subheading Char"/>
    <w:basedOn w:val="DefaultParagraphFont"/>
    <w:link w:val="FFLDocSubheading"/>
    <w:rsid w:val="00273A28"/>
    <w:rPr>
      <w:rFonts w:ascii="Source Sans Pro SemiBold" w:hAnsi="Source Sans Pro SemiBold" w:cs="Arial"/>
      <w:b/>
      <w:bCs/>
      <w:color w:val="34713B"/>
      <w:sz w:val="32"/>
      <w:szCs w:val="32"/>
    </w:rPr>
  </w:style>
  <w:style w:type="paragraph" w:customStyle="1" w:styleId="FFLDocBody">
    <w:name w:val="FFL Doc Body"/>
    <w:basedOn w:val="Normal"/>
    <w:link w:val="FFLDocBodyChar"/>
    <w:qFormat/>
    <w:rsid w:val="00273A28"/>
    <w:pPr>
      <w:ind w:left="-284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BodyChar">
    <w:name w:val="FFL Doc Body Char"/>
    <w:basedOn w:val="DefaultParagraphFont"/>
    <w:link w:val="FFLDocBody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Bullet">
    <w:name w:val="FFL Doc Bullet"/>
    <w:basedOn w:val="ListParagraph"/>
    <w:link w:val="FFLDocBulletChar"/>
    <w:qFormat/>
    <w:rsid w:val="00273A28"/>
    <w:pPr>
      <w:numPr>
        <w:numId w:val="3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3A28"/>
  </w:style>
  <w:style w:type="character" w:customStyle="1" w:styleId="FFLDocBulletChar">
    <w:name w:val="FFL Doc Bullet Char"/>
    <w:basedOn w:val="ListParagraphChar"/>
    <w:link w:val="FFLDoc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NoBullet">
    <w:name w:val="FFL Doc No. Bullet"/>
    <w:basedOn w:val="ListParagraph"/>
    <w:link w:val="FFLDocNoBulletChar"/>
    <w:qFormat/>
    <w:rsid w:val="00273A28"/>
    <w:pPr>
      <w:numPr>
        <w:numId w:val="4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NoBulletChar">
    <w:name w:val="FFL Doc No. Bullet Char"/>
    <w:basedOn w:val="ListParagraphChar"/>
    <w:link w:val="FFLDocNo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BodyText">
    <w:name w:val="FFL Body Text"/>
    <w:basedOn w:val="Normal"/>
    <w:qFormat/>
    <w:rsid w:val="001F6657"/>
    <w:pPr>
      <w:spacing w:after="0" w:line="240" w:lineRule="auto"/>
    </w:pPr>
    <w:rPr>
      <w:rFonts w:ascii="Arial" w:eastAsiaTheme="minorEastAsia" w:hAnsi="Arial" w:cs="Arial"/>
      <w:kern w:val="0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britishnutritionfounda.sharepoint.com/sites/ee-education/TeamDocuments/EDUCATION%20FILES/AHDB%20Education/Website/New%20website%202025/Template/Word%20Template%20(Pupil).dotx?OR=81dd2b71-fb82-4b33-ac71-fed46bf0f87a&amp;CID=a28209a2-00e9-0001-665c-28b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B50AF8C-54A7-4A70-B583-226C51725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BF8FA0-8755-4ACA-8484-57C5D90D8E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583B04-071D-4FB1-BE00-32A9CDDE1758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Word%20Template%20(Pupil).dotx?OR=81dd2b71-fb82-4b33-ac71-fed46bf0f87a&amp;CID=a28209a2-00e9-0001-665c-28b3</Template>
  <TotalTime>12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Theobald</dc:creator>
  <cp:keywords/>
  <dc:description/>
  <cp:lastModifiedBy>Claire Theobald</cp:lastModifiedBy>
  <cp:revision>8</cp:revision>
  <dcterms:created xsi:type="dcterms:W3CDTF">2026-07-05T11:18:00Z</dcterms:created>
  <dcterms:modified xsi:type="dcterms:W3CDTF">2026-07-05T11:53:00Z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Order">
    <vt:r8>724500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