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BA6F3" w14:textId="5698C89C" w:rsidR="3CB2248A" w:rsidRDefault="3CB2248A" w:rsidP="572AF31C">
      <w:pPr>
        <w:pStyle w:val="FFLDocHeading"/>
        <w:ind w:right="-143"/>
      </w:pPr>
      <w:r>
        <w:t>Different people eat different food</w:t>
      </w:r>
    </w:p>
    <w:p w14:paraId="3EC1434F" w14:textId="2A18A672" w:rsidR="5AC698D7" w:rsidRDefault="00A73489" w:rsidP="572AF31C">
      <w:pPr>
        <w:pStyle w:val="FFLDocHeading"/>
        <w:ind w:right="-143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5BCF0230" wp14:editId="113EE021">
            <wp:simplePos x="0" y="0"/>
            <wp:positionH relativeFrom="column">
              <wp:posOffset>-104775</wp:posOffset>
            </wp:positionH>
            <wp:positionV relativeFrom="paragraph">
              <wp:posOffset>229870</wp:posOffset>
            </wp:positionV>
            <wp:extent cx="2578100" cy="1721485"/>
            <wp:effectExtent l="0" t="0" r="0" b="0"/>
            <wp:wrapTight wrapText="bothSides">
              <wp:wrapPolygon edited="0">
                <wp:start x="0" y="0"/>
                <wp:lineTo x="0" y="21273"/>
                <wp:lineTo x="21387" y="21273"/>
                <wp:lineTo x="21387" y="0"/>
                <wp:lineTo x="0" y="0"/>
              </wp:wrapPolygon>
            </wp:wrapTight>
            <wp:docPr id="6" name="Picture 6" descr="A person holding a bab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erson holding a bab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D5B">
        <w:rPr>
          <w:noProof/>
        </w:rPr>
        <w:drawing>
          <wp:anchor distT="0" distB="0" distL="114300" distR="114300" simplePos="0" relativeHeight="251617280" behindDoc="1" locked="0" layoutInCell="1" allowOverlap="1" wp14:anchorId="461CB919" wp14:editId="2CF45C97">
            <wp:simplePos x="0" y="0"/>
            <wp:positionH relativeFrom="column">
              <wp:posOffset>2180541</wp:posOffset>
            </wp:positionH>
            <wp:positionV relativeFrom="paragraph">
              <wp:posOffset>4858896</wp:posOffset>
            </wp:positionV>
            <wp:extent cx="1849755" cy="2875280"/>
            <wp:effectExtent l="0" t="0" r="0" b="1270"/>
            <wp:wrapTight wrapText="bothSides">
              <wp:wrapPolygon edited="0">
                <wp:start x="0" y="0"/>
                <wp:lineTo x="0" y="21466"/>
                <wp:lineTo x="21355" y="21466"/>
                <wp:lineTo x="21355" y="0"/>
                <wp:lineTo x="0" y="0"/>
              </wp:wrapPolygon>
            </wp:wrapTight>
            <wp:docPr id="14" name="Picture 14" descr="A picture containing person, wall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person, wall, food&#10;&#10;Description automatically generated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755" cy="2875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D5B">
        <w:rPr>
          <w:noProof/>
        </w:rPr>
        <w:drawing>
          <wp:anchor distT="0" distB="0" distL="114300" distR="114300" simplePos="0" relativeHeight="251652096" behindDoc="1" locked="0" layoutInCell="1" allowOverlap="1" wp14:anchorId="343508DB" wp14:editId="480D0855">
            <wp:simplePos x="0" y="0"/>
            <wp:positionH relativeFrom="margin">
              <wp:posOffset>-104775</wp:posOffset>
            </wp:positionH>
            <wp:positionV relativeFrom="paragraph">
              <wp:posOffset>5288280</wp:posOffset>
            </wp:positionV>
            <wp:extent cx="2256155" cy="1924050"/>
            <wp:effectExtent l="0" t="0" r="0" b="0"/>
            <wp:wrapTight wrapText="bothSides">
              <wp:wrapPolygon edited="0">
                <wp:start x="0" y="0"/>
                <wp:lineTo x="0" y="21386"/>
                <wp:lineTo x="21339" y="21386"/>
                <wp:lineTo x="21339" y="0"/>
                <wp:lineTo x="0" y="0"/>
              </wp:wrapPolygon>
            </wp:wrapTight>
            <wp:docPr id="10" name="Picture 10" descr="A group of people eating at a 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group of people eating at a table&#10;&#10;Description automatically generated with medium confidence"/>
                    <pic:cNvPicPr/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22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1924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D5B">
        <w:rPr>
          <w:noProof/>
        </w:rPr>
        <w:drawing>
          <wp:anchor distT="0" distB="0" distL="114300" distR="114300" simplePos="0" relativeHeight="251703296" behindDoc="1" locked="0" layoutInCell="1" allowOverlap="1" wp14:anchorId="373A8CC7" wp14:editId="209D2D6A">
            <wp:simplePos x="0" y="0"/>
            <wp:positionH relativeFrom="column">
              <wp:posOffset>4232275</wp:posOffset>
            </wp:positionH>
            <wp:positionV relativeFrom="paragraph">
              <wp:posOffset>4965700</wp:posOffset>
            </wp:positionV>
            <wp:extent cx="1828800" cy="2762885"/>
            <wp:effectExtent l="0" t="0" r="0" b="0"/>
            <wp:wrapTight wrapText="bothSides">
              <wp:wrapPolygon edited="0">
                <wp:start x="0" y="0"/>
                <wp:lineTo x="0" y="21446"/>
                <wp:lineTo x="21375" y="21446"/>
                <wp:lineTo x="21375" y="0"/>
                <wp:lineTo x="0" y="0"/>
              </wp:wrapPolygon>
            </wp:wrapTight>
            <wp:docPr id="13" name="Picture 13" descr="A person sitting at a table with a plate of foo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erson sitting at a table with a plate of food&#10;&#10;Description automatically generated with low confidence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76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D5B">
        <w:rPr>
          <w:noProof/>
        </w:rPr>
        <w:drawing>
          <wp:anchor distT="0" distB="0" distL="114300" distR="114300" simplePos="0" relativeHeight="251693056" behindDoc="1" locked="0" layoutInCell="1" allowOverlap="1" wp14:anchorId="38F815D7" wp14:editId="48E401B7">
            <wp:simplePos x="0" y="0"/>
            <wp:positionH relativeFrom="margin">
              <wp:posOffset>3237230</wp:posOffset>
            </wp:positionH>
            <wp:positionV relativeFrom="paragraph">
              <wp:posOffset>2595880</wp:posOffset>
            </wp:positionV>
            <wp:extent cx="2825750" cy="1883410"/>
            <wp:effectExtent l="0" t="0" r="0" b="2540"/>
            <wp:wrapTight wrapText="bothSides">
              <wp:wrapPolygon edited="0">
                <wp:start x="0" y="0"/>
                <wp:lineTo x="0" y="21411"/>
                <wp:lineTo x="21406" y="21411"/>
                <wp:lineTo x="21406" y="0"/>
                <wp:lineTo x="0" y="0"/>
              </wp:wrapPolygon>
            </wp:wrapTight>
            <wp:docPr id="2" name="Picture 2" descr="A picture containing table, person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able, person, in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0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D5B" w:rsidRPr="00EB7EB6">
        <w:rPr>
          <w:noProof/>
          <w:sz w:val="12"/>
          <w:szCs w:val="12"/>
          <w:lang w:eastAsia="en-GB"/>
        </w:rPr>
        <w:drawing>
          <wp:anchor distT="0" distB="0" distL="114300" distR="114300" simplePos="0" relativeHeight="251680768" behindDoc="1" locked="0" layoutInCell="1" allowOverlap="1" wp14:anchorId="14C1BA3A" wp14:editId="3F78B437">
            <wp:simplePos x="0" y="0"/>
            <wp:positionH relativeFrom="margin">
              <wp:posOffset>3242945</wp:posOffset>
            </wp:positionH>
            <wp:positionV relativeFrom="paragraph">
              <wp:posOffset>225425</wp:posOffset>
            </wp:positionV>
            <wp:extent cx="2816225" cy="1875155"/>
            <wp:effectExtent l="0" t="0" r="3175" b="0"/>
            <wp:wrapTight wrapText="bothSides">
              <wp:wrapPolygon edited="0">
                <wp:start x="0" y="0"/>
                <wp:lineTo x="0" y="21285"/>
                <wp:lineTo x="21478" y="21285"/>
                <wp:lineTo x="21478" y="0"/>
                <wp:lineTo x="0" y="0"/>
              </wp:wrapPolygon>
            </wp:wrapTight>
            <wp:docPr id="5" name="Picture 4" descr="A baby brushes his teeth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E65C58BE-B065-429B-84B5-9CD1F7B71F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aby brushes his teeth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E65C58BE-B065-429B-84B5-9CD1F7B71F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D5B">
        <w:rPr>
          <w:noProof/>
        </w:rPr>
        <w:drawing>
          <wp:anchor distT="0" distB="0" distL="114300" distR="114300" simplePos="0" relativeHeight="251633664" behindDoc="1" locked="0" layoutInCell="1" allowOverlap="1" wp14:anchorId="1D0EF14D" wp14:editId="41E83F24">
            <wp:simplePos x="0" y="0"/>
            <wp:positionH relativeFrom="margin">
              <wp:posOffset>-102235</wp:posOffset>
            </wp:positionH>
            <wp:positionV relativeFrom="paragraph">
              <wp:posOffset>2146935</wp:posOffset>
            </wp:positionV>
            <wp:extent cx="1786255" cy="2786380"/>
            <wp:effectExtent l="0" t="0" r="4445" b="0"/>
            <wp:wrapTight wrapText="bothSides">
              <wp:wrapPolygon edited="0">
                <wp:start x="0" y="0"/>
                <wp:lineTo x="0" y="21413"/>
                <wp:lineTo x="21423" y="21413"/>
                <wp:lineTo x="21423" y="0"/>
                <wp:lineTo x="0" y="0"/>
              </wp:wrapPolygon>
            </wp:wrapTight>
            <wp:docPr id="9" name="Picture 9" descr="A picture containing person, indoor, sitting,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person, indoor, sitting, wall&#10;&#10;Description automatically generated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2786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5AC698D7" w:rsidSect="009F6424">
      <w:headerReference w:type="default" r:id="rId17"/>
      <w:footerReference w:type="default" r:id="rId18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C6E9E" w14:textId="77777777" w:rsidR="00945E7D" w:rsidRDefault="00945E7D" w:rsidP="00181816">
      <w:pPr>
        <w:spacing w:after="0" w:line="240" w:lineRule="auto"/>
      </w:pPr>
      <w:r>
        <w:separator/>
      </w:r>
    </w:p>
  </w:endnote>
  <w:endnote w:type="continuationSeparator" w:id="0">
    <w:p w14:paraId="73007AC3" w14:textId="77777777" w:rsidR="00945E7D" w:rsidRDefault="00945E7D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6D073362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E419D0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8C391" w14:textId="77777777" w:rsidR="00945E7D" w:rsidRDefault="00945E7D" w:rsidP="00181816">
      <w:pPr>
        <w:spacing w:after="0" w:line="240" w:lineRule="auto"/>
      </w:pPr>
      <w:r>
        <w:separator/>
      </w:r>
    </w:p>
  </w:footnote>
  <w:footnote w:type="continuationSeparator" w:id="0">
    <w:p w14:paraId="542825A1" w14:textId="77777777" w:rsidR="00945E7D" w:rsidRDefault="00945E7D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D4D5B"/>
    <w:rsid w:val="004F37B5"/>
    <w:rsid w:val="00576635"/>
    <w:rsid w:val="0058313C"/>
    <w:rsid w:val="005A2127"/>
    <w:rsid w:val="005C3336"/>
    <w:rsid w:val="005E72C5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45E7D"/>
    <w:rsid w:val="009C4148"/>
    <w:rsid w:val="009F6424"/>
    <w:rsid w:val="00A73489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19D0"/>
    <w:rsid w:val="00E42C42"/>
    <w:rsid w:val="00E62B86"/>
    <w:rsid w:val="00E6507E"/>
    <w:rsid w:val="00E814A7"/>
    <w:rsid w:val="00E97A15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F3610"/>
    <w:rsid w:val="02EAB000"/>
    <w:rsid w:val="0F4A137F"/>
    <w:rsid w:val="1A75E6EE"/>
    <w:rsid w:val="369EF264"/>
    <w:rsid w:val="3CB2248A"/>
    <w:rsid w:val="572AF31C"/>
    <w:rsid w:val="5AC698D7"/>
    <w:rsid w:val="5FD3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3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2</cp:revision>
  <dcterms:created xsi:type="dcterms:W3CDTF">2026-05-12T13:53:00Z</dcterms:created>
  <dcterms:modified xsi:type="dcterms:W3CDTF">2026-05-12T13:53:00Z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