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49AD49D" w:rsidR="00E6507E" w:rsidRDefault="00203A0A" w:rsidP="00E6507E">
      <w:pPr>
        <w:pStyle w:val="FFLDocHeading"/>
        <w:ind w:right="-143"/>
      </w:pPr>
      <w:r>
        <w:t xml:space="preserve">The senses and food </w:t>
      </w:r>
    </w:p>
    <w:p w14:paraId="4D6D3822" w14:textId="4831A02D" w:rsidR="00AC1488" w:rsidRPr="00AC1488" w:rsidRDefault="00B1781A" w:rsidP="00B1781A">
      <w:pPr>
        <w:pStyle w:val="FFLDocBody"/>
        <w:ind w:right="-30"/>
      </w:pPr>
      <w:r w:rsidRPr="00B1781A">
        <w:rPr>
          <w:lang w:val="en-US"/>
        </w:rPr>
        <w:t>Complete the following chart.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836"/>
        <w:gridCol w:w="4252"/>
        <w:gridCol w:w="2694"/>
      </w:tblGrid>
      <w:tr w:rsidR="00B1781A" w14:paraId="086083EA" w14:textId="77777777" w:rsidTr="00B1781A">
        <w:trPr>
          <w:trHeight w:val="510"/>
        </w:trPr>
        <w:tc>
          <w:tcPr>
            <w:tcW w:w="283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4B70FEF8" w:rsidR="00B1781A" w:rsidRPr="008722F8" w:rsidRDefault="00B1781A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Sense</w:t>
            </w:r>
          </w:p>
        </w:tc>
        <w:tc>
          <w:tcPr>
            <w:tcW w:w="425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1483005E" w:rsidR="00B1781A" w:rsidRPr="00AC1488" w:rsidRDefault="00B1781A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Key information </w:t>
            </w:r>
          </w:p>
        </w:tc>
        <w:tc>
          <w:tcPr>
            <w:tcW w:w="2694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047C03D2" w:rsidR="00B1781A" w:rsidRPr="00AC1488" w:rsidRDefault="00B1781A" w:rsidP="00B1781A">
            <w:pPr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Descriptive vocabulary </w:t>
            </w:r>
          </w:p>
        </w:tc>
      </w:tr>
      <w:tr w:rsidR="00B1781A" w14:paraId="64310031" w14:textId="77777777" w:rsidTr="00B1781A">
        <w:trPr>
          <w:trHeight w:val="510"/>
        </w:trPr>
        <w:tc>
          <w:tcPr>
            <w:tcW w:w="283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9B163A6" w14:textId="6B2ACAE1" w:rsidR="00B1781A" w:rsidRPr="00144F43" w:rsidRDefault="00B1781A" w:rsidP="00144F43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B1781A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drawing>
                <wp:inline distT="0" distB="0" distL="0" distR="0" wp14:anchorId="195AF95F" wp14:editId="39433100">
                  <wp:extent cx="1285875" cy="857250"/>
                  <wp:effectExtent l="0" t="0" r="9525" b="0"/>
                  <wp:docPr id="361955427" name="Picture 2" descr="shutterstock_128857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utterstock_128857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5FB0C77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2A01245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E388D83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E76BAEB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BC425C5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C9752FF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929A96A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548C7A0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1781A" w14:paraId="2FCFE2DB" w14:textId="77777777" w:rsidTr="00B1781A">
        <w:trPr>
          <w:trHeight w:val="510"/>
        </w:trPr>
        <w:tc>
          <w:tcPr>
            <w:tcW w:w="2836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6E1438C" w14:textId="791C4F3F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B1781A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5CAAA6D0" wp14:editId="06F7842F">
                  <wp:simplePos x="0" y="0"/>
                  <wp:positionH relativeFrom="margin">
                    <wp:align>center</wp:align>
                  </wp:positionH>
                  <wp:positionV relativeFrom="paragraph">
                    <wp:posOffset>0</wp:posOffset>
                  </wp:positionV>
                  <wp:extent cx="1085850" cy="990600"/>
                  <wp:effectExtent l="0" t="0" r="0" b="0"/>
                  <wp:wrapSquare wrapText="bothSides"/>
                  <wp:docPr id="480140348" name="Picture 3" descr="shutterstock_188264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hutterstock_1882640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8320CF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3280EBE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C44FF85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A9ED07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F8C263E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EC62E32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8F9A501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AE93357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5C63443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1781A" w14:paraId="23331A49" w14:textId="77777777" w:rsidTr="00B1781A">
        <w:trPr>
          <w:trHeight w:val="510"/>
        </w:trPr>
        <w:tc>
          <w:tcPr>
            <w:tcW w:w="2836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53EB058" w14:textId="68AC5675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B1781A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drawing>
                <wp:inline distT="0" distB="0" distL="0" distR="0" wp14:anchorId="795A5E9D" wp14:editId="0DB35DD3">
                  <wp:extent cx="819150" cy="1181100"/>
                  <wp:effectExtent l="0" t="0" r="0" b="0"/>
                  <wp:docPr id="1817517198" name="Picture 4" descr="shutterstock_142187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hutterstock_1421878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640" cy="1186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EBBB670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D34DB68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178B4E3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5449565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32E8ABA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7835901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0FFF011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6ECBD9D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1781A" w14:paraId="7497D5E3" w14:textId="77777777" w:rsidTr="00B1781A">
        <w:trPr>
          <w:trHeight w:val="510"/>
        </w:trPr>
        <w:tc>
          <w:tcPr>
            <w:tcW w:w="2836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7A842BB9" w14:textId="37F59F76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B1781A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AEB9213" wp14:editId="135CEE55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-891540</wp:posOffset>
                  </wp:positionV>
                  <wp:extent cx="1339850" cy="887095"/>
                  <wp:effectExtent l="0" t="0" r="0" b="8255"/>
                  <wp:wrapSquare wrapText="bothSides"/>
                  <wp:docPr id="24221785" name="Picture 5" descr="shutterstock_336266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hutterstock_336266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174C4D18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2116968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4F71AE0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DF74008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4A7AEDF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111ADC4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1C9E278" w14:textId="77777777" w:rsidR="00B1781A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B8E43CE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D90BC62" w14:textId="77777777" w:rsidR="00B1781A" w:rsidRPr="00144F43" w:rsidRDefault="00B1781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Sect="009F6424">
      <w:headerReference w:type="default" r:id="rId14"/>
      <w:footerReference w:type="default" r:id="rId15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27B48" w14:textId="77777777" w:rsidR="00B47F47" w:rsidRDefault="00B47F47" w:rsidP="00181816">
      <w:pPr>
        <w:spacing w:after="0" w:line="240" w:lineRule="auto"/>
      </w:pPr>
      <w:r>
        <w:separator/>
      </w:r>
    </w:p>
  </w:endnote>
  <w:endnote w:type="continuationSeparator" w:id="0">
    <w:p w14:paraId="6597275F" w14:textId="77777777" w:rsidR="00B47F47" w:rsidRDefault="00B47F47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86F0FE8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536A64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8701" w14:textId="77777777" w:rsidR="00B47F47" w:rsidRDefault="00B47F47" w:rsidP="00181816">
      <w:pPr>
        <w:spacing w:after="0" w:line="240" w:lineRule="auto"/>
      </w:pPr>
      <w:r>
        <w:separator/>
      </w:r>
    </w:p>
  </w:footnote>
  <w:footnote w:type="continuationSeparator" w:id="0">
    <w:p w14:paraId="628FAB14" w14:textId="77777777" w:rsidR="00B47F47" w:rsidRDefault="00B47F47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3A0A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36A64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37259"/>
    <w:rsid w:val="00A97F57"/>
    <w:rsid w:val="00AC1488"/>
    <w:rsid w:val="00AC4AE5"/>
    <w:rsid w:val="00AD465B"/>
    <w:rsid w:val="00B00D67"/>
    <w:rsid w:val="00B1781A"/>
    <w:rsid w:val="00B40238"/>
    <w:rsid w:val="00B4679D"/>
    <w:rsid w:val="00B47711"/>
    <w:rsid w:val="00B47F47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0FF6C5C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46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2026-05-08T08:52:00Z</dcterms:created>
  <dcterms:modified xsi:type="dcterms:W3CDTF">2026-05-08T09:36:00Z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