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08D81" w14:textId="7CC7BADE" w:rsidR="007B1030" w:rsidRPr="00EF0F87" w:rsidRDefault="00C04776" w:rsidP="0055303B">
      <w:pPr>
        <w:pStyle w:val="FFLDocHeading"/>
        <w:ind w:right="-143"/>
      </w:pPr>
      <w:r>
        <w:t xml:space="preserve">Use of electrical equipment to modify the texture of sauces </w:t>
      </w:r>
    </w:p>
    <w:p w14:paraId="2DD193FD" w14:textId="74E56000" w:rsidR="007B1030" w:rsidRDefault="0055303B" w:rsidP="00273A28">
      <w:pPr>
        <w:pStyle w:val="FFLDocNoBullet"/>
      </w:pPr>
      <w:r w:rsidRPr="0055303B">
        <w:t>Following the recipe instructions below, make the tomato sauce.</w:t>
      </w:r>
    </w:p>
    <w:p w14:paraId="08EFE0B5" w14:textId="6AC48620" w:rsidR="0055303B" w:rsidRPr="00AD465B" w:rsidRDefault="0055303B" w:rsidP="00273A28">
      <w:pPr>
        <w:pStyle w:val="FFLDocNoBullet"/>
      </w:pPr>
      <w:r w:rsidRPr="0055303B">
        <w:t>Divide the cooked sauce into three.</w:t>
      </w:r>
    </w:p>
    <w:p w14:paraId="5C2709C8" w14:textId="23B6A491" w:rsidR="00D22642" w:rsidRDefault="0055303B" w:rsidP="00273A28">
      <w:pPr>
        <w:pStyle w:val="FFLDocNoBullet"/>
      </w:pPr>
      <w:r w:rsidRPr="0055303B">
        <w:t>Put one third of the sauce to one side.</w:t>
      </w:r>
    </w:p>
    <w:p w14:paraId="5323A427" w14:textId="451E9C19" w:rsidR="0055303B" w:rsidRDefault="0055303B" w:rsidP="00273A28">
      <w:pPr>
        <w:pStyle w:val="FFLDocNoBullet"/>
      </w:pPr>
      <w:r w:rsidRPr="0055303B">
        <w:t>Use a blender or food processor and blend one third of the sauce for a few seconds so that it is still slightly chunky.</w:t>
      </w:r>
    </w:p>
    <w:p w14:paraId="2AB3AF9F" w14:textId="3F379938" w:rsidR="0055303B" w:rsidRDefault="0055303B" w:rsidP="00273A28">
      <w:pPr>
        <w:pStyle w:val="FFLDocNoBullet"/>
      </w:pPr>
      <w:r w:rsidRPr="0055303B">
        <w:t>Blend another third until it is smooth</w:t>
      </w:r>
      <w:r>
        <w:t>.</w:t>
      </w:r>
    </w:p>
    <w:p w14:paraId="6FBDD6AE" w14:textId="656D6CAA" w:rsidR="0055303B" w:rsidRPr="00AD465B" w:rsidRDefault="0055303B" w:rsidP="00273A28">
      <w:pPr>
        <w:pStyle w:val="FFLDocNoBullet"/>
      </w:pPr>
      <w:r w:rsidRPr="0055303B">
        <w:t>Conduct sensory evaluation tests to assess and compare the texture of the three different samples.</w:t>
      </w:r>
    </w:p>
    <w:p w14:paraId="7FF560F1" w14:textId="04F3A0DA" w:rsidR="008F064C" w:rsidRPr="0055303B" w:rsidRDefault="0055303B" w:rsidP="0055303B">
      <w:pPr>
        <w:ind w:left="-284"/>
        <w:rPr>
          <w:rFonts w:ascii="Source Sans Pro" w:hAnsi="Source Sans Pro" w:cs="Arial"/>
          <w:b/>
          <w:bCs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b/>
          <w:bCs/>
          <w:color w:val="000000" w:themeColor="text1"/>
          <w:sz w:val="24"/>
          <w:szCs w:val="24"/>
        </w:rPr>
        <w:t xml:space="preserve">Tomato Sauce </w:t>
      </w:r>
    </w:p>
    <w:p w14:paraId="49309071" w14:textId="77777777" w:rsidR="0055303B" w:rsidRPr="0055303B" w:rsidRDefault="0055303B" w:rsidP="0055303B">
      <w:pPr>
        <w:ind w:left="-284"/>
        <w:rPr>
          <w:rFonts w:ascii="Source Sans Pro" w:hAnsi="Source Sans Pro" w:cs="Arial"/>
          <w:b/>
          <w:bCs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b/>
          <w:bCs/>
          <w:color w:val="000000" w:themeColor="text1"/>
          <w:sz w:val="24"/>
          <w:szCs w:val="24"/>
        </w:rPr>
        <w:t>Ingredients</w:t>
      </w:r>
    </w:p>
    <w:p w14:paraId="1FDD0EA0" w14:textId="77777777" w:rsidR="0055303B" w:rsidRPr="0055303B" w:rsidRDefault="0055303B" w:rsidP="0055303B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>1 x 15ml spoon olive oil or spray oil</w:t>
      </w:r>
    </w:p>
    <w:p w14:paraId="16FE8F19" w14:textId="77777777" w:rsidR="0055303B" w:rsidRPr="0055303B" w:rsidRDefault="0055303B" w:rsidP="0055303B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>1 large onion finely chopped</w:t>
      </w:r>
    </w:p>
    <w:p w14:paraId="108164BA" w14:textId="77777777" w:rsidR="0055303B" w:rsidRPr="0055303B" w:rsidRDefault="0055303B" w:rsidP="0055303B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>1 carrot finely chopped</w:t>
      </w:r>
    </w:p>
    <w:p w14:paraId="17A4C20D" w14:textId="77777777" w:rsidR="0055303B" w:rsidRPr="0055303B" w:rsidRDefault="0055303B" w:rsidP="0055303B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>1 stick celery finely chopped</w:t>
      </w:r>
    </w:p>
    <w:p w14:paraId="0EB509CA" w14:textId="77777777" w:rsidR="0055303B" w:rsidRPr="0055303B" w:rsidRDefault="0055303B" w:rsidP="0055303B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>1 garlic clove crushed</w:t>
      </w:r>
    </w:p>
    <w:p w14:paraId="4385C810" w14:textId="77777777" w:rsidR="0055303B" w:rsidRPr="0055303B" w:rsidRDefault="0055303B" w:rsidP="0055303B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>1 x 5ml spoon dried mixed herbs</w:t>
      </w:r>
    </w:p>
    <w:p w14:paraId="32B34F3D" w14:textId="77777777" w:rsidR="0055303B" w:rsidRPr="0055303B" w:rsidRDefault="0055303B" w:rsidP="0055303B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>1 x 15ml spoon plain flour</w:t>
      </w:r>
    </w:p>
    <w:p w14:paraId="562226F3" w14:textId="77777777" w:rsidR="0055303B" w:rsidRPr="0055303B" w:rsidRDefault="0055303B" w:rsidP="0055303B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>2 x 15ml tomato puree</w:t>
      </w:r>
    </w:p>
    <w:p w14:paraId="7C23A39F" w14:textId="77777777" w:rsidR="0055303B" w:rsidRPr="0055303B" w:rsidRDefault="0055303B" w:rsidP="0055303B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>2 x 400g canned chopped tomatoes</w:t>
      </w:r>
    </w:p>
    <w:p w14:paraId="50621811" w14:textId="32A021DD" w:rsidR="0055303B" w:rsidRPr="0055303B" w:rsidRDefault="0055303B" w:rsidP="0055303B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>150ml</w:t>
      </w:r>
      <w:r>
        <w:rPr>
          <w:rFonts w:ascii="Source Sans Pro" w:hAnsi="Source Sans Pro" w:cs="Arial"/>
          <w:color w:val="000000" w:themeColor="text1"/>
          <w:sz w:val="24"/>
          <w:szCs w:val="24"/>
        </w:rPr>
        <w:t xml:space="preserve"> reduced-salt</w:t>
      </w: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 xml:space="preserve"> vegetable stock (or 1 stock cube)</w:t>
      </w:r>
    </w:p>
    <w:p w14:paraId="03950AF2" w14:textId="2AEAC117" w:rsidR="002A732D" w:rsidRPr="0055303B" w:rsidRDefault="0055303B" w:rsidP="0055303B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>Ground pepper</w:t>
      </w:r>
    </w:p>
    <w:p w14:paraId="5198603A" w14:textId="77777777" w:rsidR="0055303B" w:rsidRPr="0055303B" w:rsidRDefault="0055303B" w:rsidP="0055303B">
      <w:pPr>
        <w:ind w:left="-284"/>
        <w:rPr>
          <w:rFonts w:ascii="Source Sans Pro" w:hAnsi="Source Sans Pro" w:cs="Arial"/>
          <w:b/>
          <w:bCs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b/>
          <w:bCs/>
          <w:color w:val="000000" w:themeColor="text1"/>
          <w:sz w:val="24"/>
          <w:szCs w:val="24"/>
        </w:rPr>
        <w:t>Equipment</w:t>
      </w:r>
    </w:p>
    <w:p w14:paraId="5DB0654A" w14:textId="77777777" w:rsidR="0055303B" w:rsidRPr="0055303B" w:rsidRDefault="0055303B" w:rsidP="0055303B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55303B">
        <w:rPr>
          <w:rFonts w:ascii="Source Sans Pro" w:hAnsi="Source Sans Pro" w:cs="Arial"/>
          <w:color w:val="000000" w:themeColor="text1"/>
          <w:sz w:val="24"/>
          <w:szCs w:val="24"/>
        </w:rPr>
        <w:t>Vegetable knife, chopping board, saucepan with a lid, heat proof mixing spoon, measuring jug</w:t>
      </w:r>
    </w:p>
    <w:p w14:paraId="07D1901A" w14:textId="0C4CDA5B" w:rsidR="002A732D" w:rsidRPr="0055303B" w:rsidRDefault="0055303B" w:rsidP="002521D2">
      <w:pPr>
        <w:ind w:left="-284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5303B">
        <w:rPr>
          <w:rFonts w:ascii="Arial" w:hAnsi="Arial" w:cs="Arial"/>
          <w:b/>
          <w:bCs/>
          <w:color w:val="000000" w:themeColor="text1"/>
          <w:sz w:val="24"/>
          <w:szCs w:val="24"/>
        </w:rPr>
        <w:t>Method</w:t>
      </w:r>
    </w:p>
    <w:p w14:paraId="4D7B2F04" w14:textId="31202DEC" w:rsidR="0055303B" w:rsidRDefault="007F0D7D" w:rsidP="007F0D7D">
      <w:pPr>
        <w:pStyle w:val="FFLDocNoBullet"/>
        <w:numPr>
          <w:ilvl w:val="0"/>
          <w:numId w:val="5"/>
        </w:numPr>
        <w:ind w:left="142" w:hanging="426"/>
      </w:pPr>
      <w:r w:rsidRPr="007F0D7D">
        <w:t>Prepare the ingredients:</w:t>
      </w:r>
    </w:p>
    <w:p w14:paraId="4FC2D0AE" w14:textId="6CD4C2BA" w:rsidR="007F0D7D" w:rsidRDefault="007F0D7D" w:rsidP="007F0D7D">
      <w:pPr>
        <w:pStyle w:val="FFLDocNoBullet"/>
        <w:numPr>
          <w:ilvl w:val="0"/>
          <w:numId w:val="6"/>
        </w:numPr>
      </w:pPr>
      <w:r w:rsidRPr="007F0D7D">
        <w:t>peel and finely chop the onion;</w:t>
      </w:r>
    </w:p>
    <w:p w14:paraId="4A86FF2A" w14:textId="004C6419" w:rsidR="007F0D7D" w:rsidRDefault="007F0D7D" w:rsidP="007F0D7D">
      <w:pPr>
        <w:pStyle w:val="FFLDocNoBullet"/>
        <w:numPr>
          <w:ilvl w:val="0"/>
          <w:numId w:val="6"/>
        </w:numPr>
      </w:pPr>
      <w:r w:rsidRPr="007F0D7D">
        <w:t>peel, top and tail and finely chop the carrot;</w:t>
      </w:r>
    </w:p>
    <w:p w14:paraId="209F3910" w14:textId="32709D84" w:rsidR="007F0D7D" w:rsidRDefault="007F0D7D" w:rsidP="007F0D7D">
      <w:pPr>
        <w:pStyle w:val="FFLDocNoBullet"/>
        <w:numPr>
          <w:ilvl w:val="0"/>
          <w:numId w:val="6"/>
        </w:numPr>
      </w:pPr>
      <w:r w:rsidRPr="007F0D7D">
        <w:t>finely chop the celery;</w:t>
      </w:r>
    </w:p>
    <w:p w14:paraId="2AC51305" w14:textId="6FD22B2B" w:rsidR="007F0D7D" w:rsidRDefault="007F0D7D" w:rsidP="007F0D7D">
      <w:pPr>
        <w:pStyle w:val="FFLDocNoBullet"/>
        <w:numPr>
          <w:ilvl w:val="0"/>
          <w:numId w:val="6"/>
        </w:numPr>
      </w:pPr>
      <w:r w:rsidRPr="007F0D7D">
        <w:lastRenderedPageBreak/>
        <w:t>peel and crush the garlic.</w:t>
      </w:r>
    </w:p>
    <w:p w14:paraId="09C78971" w14:textId="20A804CD" w:rsidR="0055303B" w:rsidRPr="00AD465B" w:rsidRDefault="007F0D7D" w:rsidP="0055303B">
      <w:pPr>
        <w:pStyle w:val="FFLDocNoBullet"/>
      </w:pPr>
      <w:r w:rsidRPr="007F0D7D">
        <w:t xml:space="preserve">Heat the oil in the saucepan and fry the onion, carrot, celery, garlic and herbs for </w:t>
      </w:r>
      <w:proofErr w:type="spellStart"/>
      <w:r w:rsidRPr="007F0D7D">
        <w:t>approx</w:t>
      </w:r>
      <w:proofErr w:type="spellEnd"/>
      <w:r w:rsidRPr="007F0D7D">
        <w:t xml:space="preserve"> 10 minutes until the onion is softened slightly.</w:t>
      </w:r>
    </w:p>
    <w:p w14:paraId="46F0777C" w14:textId="7F6E5108" w:rsidR="0055303B" w:rsidRDefault="007F0D7D" w:rsidP="0055303B">
      <w:pPr>
        <w:pStyle w:val="FFLDocNoBullet"/>
      </w:pPr>
      <w:r w:rsidRPr="007F0D7D">
        <w:t>Stir in the flour and tomato puree.</w:t>
      </w:r>
    </w:p>
    <w:p w14:paraId="1224BC2C" w14:textId="7727DB79" w:rsidR="0055303B" w:rsidRDefault="007F0D7D" w:rsidP="0055303B">
      <w:pPr>
        <w:pStyle w:val="FFLDocNoBullet"/>
      </w:pPr>
      <w:r w:rsidRPr="007F0D7D">
        <w:t>Boil the kettle and make the stock if necessary.</w:t>
      </w:r>
    </w:p>
    <w:p w14:paraId="26539B95" w14:textId="6691B045" w:rsidR="0055303B" w:rsidRDefault="007F0D7D" w:rsidP="0055303B">
      <w:pPr>
        <w:pStyle w:val="FFLDocNoBullet"/>
      </w:pPr>
      <w:r w:rsidRPr="007F0D7D">
        <w:t>Add the canned tomatoes and 75ml stock and add ground black pepper.</w:t>
      </w:r>
    </w:p>
    <w:p w14:paraId="4F50A4F0" w14:textId="6E75E739" w:rsidR="007F0D7D" w:rsidRDefault="007F0D7D" w:rsidP="0055303B">
      <w:pPr>
        <w:pStyle w:val="FFLDocNoBullet"/>
      </w:pPr>
      <w:r w:rsidRPr="007F0D7D">
        <w:t>Bring to the boil and stir well.</w:t>
      </w:r>
    </w:p>
    <w:p w14:paraId="43F83941" w14:textId="0005CBA2" w:rsidR="007F0D7D" w:rsidRDefault="007F0D7D" w:rsidP="0055303B">
      <w:pPr>
        <w:pStyle w:val="FFLDocNoBullet"/>
      </w:pPr>
      <w:r w:rsidRPr="007F0D7D">
        <w:t>Reduce the heat, cover the pan and leave to simmer for approximately 30 minutes.</w:t>
      </w:r>
    </w:p>
    <w:p w14:paraId="0B26834A" w14:textId="77777777" w:rsidR="00B00D67" w:rsidRDefault="00B00D67" w:rsidP="007F0D7D">
      <w:pPr>
        <w:pStyle w:val="FFLDocNoBullet"/>
        <w:numPr>
          <w:ilvl w:val="0"/>
          <w:numId w:val="0"/>
        </w:numPr>
        <w:ind w:left="-284"/>
      </w:pPr>
    </w:p>
    <w:p w14:paraId="79D6DAA7" w14:textId="4BD7D229" w:rsidR="007F0D7D" w:rsidRDefault="007F0D7D" w:rsidP="007F0D7D">
      <w:pPr>
        <w:pStyle w:val="FFLDocNoBullet"/>
        <w:numPr>
          <w:ilvl w:val="0"/>
          <w:numId w:val="0"/>
        </w:numPr>
        <w:ind w:left="-284"/>
      </w:pPr>
      <w:r w:rsidRPr="007F0D7D">
        <w:t>Food processors and liquidisers save time. They blend, slice and mix food very quickly. They can help to ensure a consistent quality product each time if instructions are followed i.e. blend for three minutes at half speed.</w:t>
      </w:r>
    </w:p>
    <w:p w14:paraId="55B0E9E7" w14:textId="77777777" w:rsidR="007F0D7D" w:rsidRDefault="007F0D7D" w:rsidP="007F0D7D">
      <w:pPr>
        <w:pStyle w:val="FFLDocNoBullet"/>
        <w:numPr>
          <w:ilvl w:val="0"/>
          <w:numId w:val="0"/>
        </w:numPr>
        <w:ind w:left="-284"/>
      </w:pPr>
    </w:p>
    <w:p w14:paraId="45E38346" w14:textId="2EDF5511" w:rsidR="007F0D7D" w:rsidRPr="007F0D7D" w:rsidRDefault="007F0D7D" w:rsidP="007F0D7D">
      <w:pPr>
        <w:pStyle w:val="FFLDocNoBullet"/>
        <w:numPr>
          <w:ilvl w:val="0"/>
          <w:numId w:val="0"/>
        </w:numPr>
        <w:ind w:left="-284"/>
      </w:pPr>
      <w:r w:rsidRPr="007F0D7D">
        <w:t>It is important to follow the safety rules when using electrical equipment:</w:t>
      </w:r>
    </w:p>
    <w:p w14:paraId="6EA61BE8" w14:textId="7B6D6DC2" w:rsidR="007F0D7D" w:rsidRPr="007F0D7D" w:rsidRDefault="007F0D7D" w:rsidP="007F0D7D">
      <w:pPr>
        <w:pStyle w:val="ListParagraph"/>
        <w:numPr>
          <w:ilvl w:val="0"/>
          <w:numId w:val="8"/>
        </w:numPr>
        <w:ind w:left="142" w:hanging="426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7F0D7D">
        <w:rPr>
          <w:rFonts w:ascii="Source Sans Pro" w:hAnsi="Source Sans Pro" w:cs="Arial"/>
          <w:color w:val="000000" w:themeColor="text1"/>
          <w:sz w:val="24"/>
          <w:szCs w:val="24"/>
        </w:rPr>
        <w:t>make sure that the lead is not near water;</w:t>
      </w:r>
    </w:p>
    <w:p w14:paraId="75897AC1" w14:textId="3244D91D" w:rsidR="007F0D7D" w:rsidRPr="007F0D7D" w:rsidRDefault="007F0D7D" w:rsidP="007F0D7D">
      <w:pPr>
        <w:pStyle w:val="ListParagraph"/>
        <w:numPr>
          <w:ilvl w:val="0"/>
          <w:numId w:val="8"/>
        </w:numPr>
        <w:ind w:left="142" w:hanging="426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7F0D7D">
        <w:rPr>
          <w:rFonts w:ascii="Source Sans Pro" w:hAnsi="Source Sans Pro" w:cs="Arial"/>
          <w:color w:val="000000" w:themeColor="text1"/>
          <w:sz w:val="24"/>
          <w:szCs w:val="24"/>
        </w:rPr>
        <w:t>make sure that your hands are dry before use;</w:t>
      </w:r>
    </w:p>
    <w:p w14:paraId="36373879" w14:textId="24BA66C1" w:rsidR="007F0D7D" w:rsidRPr="007F0D7D" w:rsidRDefault="007F0D7D" w:rsidP="007F0D7D">
      <w:pPr>
        <w:pStyle w:val="ListParagraph"/>
        <w:numPr>
          <w:ilvl w:val="0"/>
          <w:numId w:val="8"/>
        </w:numPr>
        <w:ind w:left="142" w:hanging="426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7F0D7D">
        <w:rPr>
          <w:rFonts w:ascii="Source Sans Pro" w:hAnsi="Source Sans Pro" w:cs="Arial"/>
          <w:color w:val="000000" w:themeColor="text1"/>
          <w:sz w:val="24"/>
          <w:szCs w:val="24"/>
        </w:rPr>
        <w:t>follow the instructions carefully;</w:t>
      </w:r>
    </w:p>
    <w:p w14:paraId="7F7E4542" w14:textId="70F80B7C" w:rsidR="007F0D7D" w:rsidRPr="007F0D7D" w:rsidRDefault="007F0D7D" w:rsidP="007F0D7D">
      <w:pPr>
        <w:pStyle w:val="ListParagraph"/>
        <w:numPr>
          <w:ilvl w:val="0"/>
          <w:numId w:val="8"/>
        </w:numPr>
        <w:ind w:left="142" w:hanging="426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7F0D7D">
        <w:rPr>
          <w:rFonts w:ascii="Source Sans Pro" w:hAnsi="Source Sans Pro" w:cs="Arial"/>
          <w:color w:val="000000" w:themeColor="text1"/>
          <w:sz w:val="24"/>
          <w:szCs w:val="24"/>
        </w:rPr>
        <w:t>turn the power off after use;</w:t>
      </w:r>
    </w:p>
    <w:p w14:paraId="2A33E3DF" w14:textId="320EFA74" w:rsidR="007F0D7D" w:rsidRPr="007F0D7D" w:rsidRDefault="007F0D7D" w:rsidP="007F0D7D">
      <w:pPr>
        <w:pStyle w:val="ListParagraph"/>
        <w:numPr>
          <w:ilvl w:val="0"/>
          <w:numId w:val="8"/>
        </w:numPr>
        <w:ind w:left="142" w:hanging="426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7F0D7D">
        <w:rPr>
          <w:rFonts w:ascii="Source Sans Pro" w:hAnsi="Source Sans Pro" w:cs="Arial"/>
          <w:color w:val="000000" w:themeColor="text1"/>
          <w:sz w:val="24"/>
          <w:szCs w:val="24"/>
        </w:rPr>
        <w:t>remove blades and wash and dry carefully;</w:t>
      </w:r>
    </w:p>
    <w:p w14:paraId="23B9B542" w14:textId="6A8FE1C9" w:rsidR="007F0D7D" w:rsidRPr="007F0D7D" w:rsidRDefault="007F0D7D" w:rsidP="007F0D7D">
      <w:pPr>
        <w:pStyle w:val="ListParagraph"/>
        <w:numPr>
          <w:ilvl w:val="0"/>
          <w:numId w:val="8"/>
        </w:numPr>
        <w:ind w:left="142" w:hanging="426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7F0D7D">
        <w:rPr>
          <w:rFonts w:ascii="Source Sans Pro" w:hAnsi="Source Sans Pro" w:cs="Arial"/>
          <w:color w:val="000000" w:themeColor="text1"/>
          <w:sz w:val="24"/>
          <w:szCs w:val="24"/>
        </w:rPr>
        <w:t>do not leave the blades to soak in washing up water;</w:t>
      </w:r>
    </w:p>
    <w:p w14:paraId="266B7740" w14:textId="4505A00E" w:rsidR="007F0D7D" w:rsidRPr="007F0D7D" w:rsidRDefault="007F0D7D" w:rsidP="007F0D7D">
      <w:pPr>
        <w:pStyle w:val="ListParagraph"/>
        <w:numPr>
          <w:ilvl w:val="0"/>
          <w:numId w:val="8"/>
        </w:numPr>
        <w:ind w:left="142" w:hanging="426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7F0D7D">
        <w:rPr>
          <w:rFonts w:ascii="Source Sans Pro" w:hAnsi="Source Sans Pro" w:cs="Arial"/>
          <w:color w:val="000000" w:themeColor="text1"/>
          <w:sz w:val="24"/>
          <w:szCs w:val="24"/>
        </w:rPr>
        <w:t>take care with sharp instruments;</w:t>
      </w:r>
    </w:p>
    <w:p w14:paraId="03CA96AA" w14:textId="5F82DE8C" w:rsidR="007F0D7D" w:rsidRPr="007F0D7D" w:rsidRDefault="007F0D7D" w:rsidP="007F0D7D">
      <w:pPr>
        <w:pStyle w:val="ListParagraph"/>
        <w:numPr>
          <w:ilvl w:val="0"/>
          <w:numId w:val="8"/>
        </w:numPr>
        <w:ind w:left="142" w:hanging="426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7F0D7D">
        <w:rPr>
          <w:rFonts w:ascii="Source Sans Pro" w:hAnsi="Source Sans Pro" w:cs="Arial"/>
          <w:color w:val="000000" w:themeColor="text1"/>
          <w:sz w:val="24"/>
          <w:szCs w:val="24"/>
        </w:rPr>
        <w:t>store safely when not in use.</w:t>
      </w:r>
    </w:p>
    <w:p w14:paraId="6797D920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C5380C6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4067C35C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10319BD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4BD7137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77777777" w:rsidR="00B00D67" w:rsidRPr="00243BDC" w:rsidRDefault="00B00D67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RPr="00243BDC" w:rsidSect="009F6424">
      <w:headerReference w:type="default" r:id="rId10"/>
      <w:footerReference w:type="default" r:id="rId1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3E2CA" w14:textId="77777777" w:rsidR="00A4604E" w:rsidRDefault="00A4604E" w:rsidP="00181816">
      <w:pPr>
        <w:spacing w:after="0" w:line="240" w:lineRule="auto"/>
      </w:pPr>
      <w:r>
        <w:separator/>
      </w:r>
    </w:p>
  </w:endnote>
  <w:endnote w:type="continuationSeparator" w:id="0">
    <w:p w14:paraId="280A6231" w14:textId="77777777" w:rsidR="00A4604E" w:rsidRDefault="00A4604E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11AE353B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6747F5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77A9F" w14:textId="77777777" w:rsidR="00A4604E" w:rsidRDefault="00A4604E" w:rsidP="00181816">
      <w:pPr>
        <w:spacing w:after="0" w:line="240" w:lineRule="auto"/>
      </w:pPr>
      <w:r>
        <w:separator/>
      </w:r>
    </w:p>
  </w:footnote>
  <w:footnote w:type="continuationSeparator" w:id="0">
    <w:p w14:paraId="0B502427" w14:textId="77777777" w:rsidR="00A4604E" w:rsidRDefault="00A4604E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705A1"/>
    <w:multiLevelType w:val="hybridMultilevel"/>
    <w:tmpl w:val="E01C1DD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4713B"/>
      </w:rPr>
    </w:lvl>
    <w:lvl w:ilvl="1" w:tplc="4BE6376E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color w:val="34713B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94324"/>
    <w:multiLevelType w:val="hybridMultilevel"/>
    <w:tmpl w:val="4E7C7640"/>
    <w:lvl w:ilvl="0" w:tplc="4BE6376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34713B"/>
      </w:rPr>
    </w:lvl>
    <w:lvl w:ilvl="1" w:tplc="CF743750">
      <w:numFmt w:val="bullet"/>
      <w:lvlText w:val="·"/>
      <w:lvlJc w:val="left"/>
      <w:pPr>
        <w:ind w:left="1222" w:hanging="360"/>
      </w:pPr>
      <w:rPr>
        <w:rFonts w:ascii="Source Sans Pro" w:eastAsiaTheme="minorHAnsi" w:hAnsi="Source Sans Pro" w:cs="Arial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8000C"/>
    <w:multiLevelType w:val="hybridMultilevel"/>
    <w:tmpl w:val="D8C21850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2"/>
  </w:num>
  <w:num w:numId="3" w16cid:durableId="2011372762">
    <w:abstractNumId w:val="3"/>
  </w:num>
  <w:num w:numId="4" w16cid:durableId="814295468">
    <w:abstractNumId w:val="5"/>
  </w:num>
  <w:num w:numId="5" w16cid:durableId="1509443390">
    <w:abstractNumId w:val="5"/>
    <w:lvlOverride w:ilvl="0">
      <w:startOverride w:val="1"/>
    </w:lvlOverride>
  </w:num>
  <w:num w:numId="6" w16cid:durableId="1289236915">
    <w:abstractNumId w:val="4"/>
  </w:num>
  <w:num w:numId="7" w16cid:durableId="1322661987">
    <w:abstractNumId w:val="6"/>
  </w:num>
  <w:num w:numId="8" w16cid:durableId="341979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C2AF9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B06A5"/>
    <w:rsid w:val="004F37B5"/>
    <w:rsid w:val="0055303B"/>
    <w:rsid w:val="00576635"/>
    <w:rsid w:val="0058313C"/>
    <w:rsid w:val="00597E15"/>
    <w:rsid w:val="005A2127"/>
    <w:rsid w:val="005C3336"/>
    <w:rsid w:val="005E72C5"/>
    <w:rsid w:val="00637868"/>
    <w:rsid w:val="006747F5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C4A0C"/>
    <w:rsid w:val="007D3AF9"/>
    <w:rsid w:val="007F0D7D"/>
    <w:rsid w:val="00821B1B"/>
    <w:rsid w:val="00857DE8"/>
    <w:rsid w:val="008722F8"/>
    <w:rsid w:val="008B7B53"/>
    <w:rsid w:val="008D1F3C"/>
    <w:rsid w:val="008F064C"/>
    <w:rsid w:val="00905E5E"/>
    <w:rsid w:val="009C4148"/>
    <w:rsid w:val="009F32E7"/>
    <w:rsid w:val="009F6424"/>
    <w:rsid w:val="00A37259"/>
    <w:rsid w:val="00A4604E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F6C14"/>
    <w:rsid w:val="00C04776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16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4</cp:revision>
  <dcterms:created xsi:type="dcterms:W3CDTF">2026-07-09T11:28:00Z</dcterms:created>
  <dcterms:modified xsi:type="dcterms:W3CDTF">2026-07-09T11:37:00Z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