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42548260" w:rsidR="00E6507E" w:rsidRDefault="00F33A86" w:rsidP="00E6507E">
      <w:pPr>
        <w:pStyle w:val="FFLDocHeading"/>
        <w:ind w:right="-143"/>
      </w:pPr>
      <w:r>
        <w:t xml:space="preserve">Raising agents </w:t>
      </w:r>
    </w:p>
    <w:p w14:paraId="2DD193FD" w14:textId="31DE150B" w:rsidR="007B1030" w:rsidRDefault="00636AE1" w:rsidP="00273A28">
      <w:pPr>
        <w:pStyle w:val="FFLDocNoBullet"/>
      </w:pPr>
      <w:r w:rsidRPr="00636AE1">
        <w:t>Name three food items that require a raising agent.</w:t>
      </w:r>
    </w:p>
    <w:p w14:paraId="5C72B733" w14:textId="03E99497" w:rsidR="00636AE1" w:rsidRDefault="00F33A86" w:rsidP="00F33A86">
      <w:pPr>
        <w:pStyle w:val="FFLDocNoBullet"/>
        <w:numPr>
          <w:ilvl w:val="0"/>
          <w:numId w:val="5"/>
        </w:numPr>
      </w:pPr>
      <w:r>
        <w:t xml:space="preserve">  </w:t>
      </w:r>
    </w:p>
    <w:p w14:paraId="262D0542" w14:textId="2E70C8C9" w:rsidR="00F33A86" w:rsidRDefault="00F33A86" w:rsidP="00F33A86">
      <w:pPr>
        <w:pStyle w:val="FFLDocNoBullet"/>
        <w:numPr>
          <w:ilvl w:val="0"/>
          <w:numId w:val="5"/>
        </w:numPr>
      </w:pPr>
      <w:r>
        <w:t xml:space="preserve">   </w:t>
      </w:r>
    </w:p>
    <w:p w14:paraId="4898FA17" w14:textId="74384CEB" w:rsidR="00F33A86" w:rsidRDefault="00F33A86" w:rsidP="00F33A86">
      <w:pPr>
        <w:pStyle w:val="FFLDocNoBullet"/>
        <w:numPr>
          <w:ilvl w:val="0"/>
          <w:numId w:val="5"/>
        </w:numPr>
      </w:pPr>
      <w:r>
        <w:t xml:space="preserve"> </w:t>
      </w:r>
      <w:r w:rsidR="0046709D">
        <w:t xml:space="preserve"> </w:t>
      </w:r>
    </w:p>
    <w:p w14:paraId="2942D304" w14:textId="77777777" w:rsidR="0046709D" w:rsidRDefault="0046709D" w:rsidP="0046709D">
      <w:pPr>
        <w:pStyle w:val="FFLDocNoBullet"/>
        <w:numPr>
          <w:ilvl w:val="0"/>
          <w:numId w:val="0"/>
        </w:numPr>
        <w:ind w:left="76" w:hanging="76"/>
      </w:pPr>
    </w:p>
    <w:p w14:paraId="62F574A7" w14:textId="2CF76FA3" w:rsidR="00F33A86" w:rsidRDefault="00F33A86" w:rsidP="00F33A86">
      <w:pPr>
        <w:pStyle w:val="FFLDocNoBullet"/>
      </w:pPr>
      <w:r w:rsidRPr="00F33A86">
        <w:t>Describe two different ways in which mechanical raising agents can incorporate air into a mixture.</w:t>
      </w:r>
    </w:p>
    <w:p w14:paraId="3D69BC37" w14:textId="3F416255" w:rsidR="00F33A86" w:rsidRDefault="00F33A86" w:rsidP="00F33A86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</w:t>
      </w:r>
      <w:r>
        <w:t>_______</w:t>
      </w:r>
      <w:r w:rsidR="0046709D">
        <w:t>____</w:t>
      </w:r>
    </w:p>
    <w:p w14:paraId="1C665210" w14:textId="77777777" w:rsidR="00F33A86" w:rsidRDefault="00F33A86" w:rsidP="00F33A86">
      <w:pPr>
        <w:pStyle w:val="FFLDocNoBullet"/>
        <w:numPr>
          <w:ilvl w:val="0"/>
          <w:numId w:val="0"/>
        </w:numPr>
        <w:ind w:left="76"/>
      </w:pPr>
    </w:p>
    <w:p w14:paraId="1C66FF9D" w14:textId="394729E3" w:rsidR="00F33A86" w:rsidRDefault="00F33A86" w:rsidP="00F33A86">
      <w:pPr>
        <w:pStyle w:val="FFLDocNoBullet"/>
        <w:numPr>
          <w:ilvl w:val="0"/>
          <w:numId w:val="0"/>
        </w:numPr>
        <w:ind w:left="-142" w:hanging="142"/>
      </w:pPr>
      <w:r>
        <w:t>_</w:t>
      </w:r>
      <w:r>
        <w:t>______________________________________________________________________</w:t>
      </w:r>
      <w:r>
        <w:t>______</w:t>
      </w:r>
      <w:r w:rsidR="0046709D">
        <w:t>____</w:t>
      </w:r>
    </w:p>
    <w:p w14:paraId="3668EEAC" w14:textId="77777777" w:rsidR="00F33A86" w:rsidRDefault="00F33A86" w:rsidP="00F33A86">
      <w:pPr>
        <w:pStyle w:val="FFLDocNoBullet"/>
        <w:numPr>
          <w:ilvl w:val="0"/>
          <w:numId w:val="0"/>
        </w:numPr>
        <w:ind w:left="-284"/>
      </w:pPr>
    </w:p>
    <w:p w14:paraId="7298FEA5" w14:textId="0D6095D7" w:rsidR="00F33A86" w:rsidRDefault="00F33A86" w:rsidP="00F33A86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</w:t>
      </w:r>
      <w:r>
        <w:t>_______</w:t>
      </w:r>
      <w:r w:rsidR="0046709D">
        <w:t>____</w:t>
      </w:r>
    </w:p>
    <w:p w14:paraId="4B31EA35" w14:textId="77777777" w:rsidR="00F33A86" w:rsidRPr="00F33A86" w:rsidRDefault="00F33A86" w:rsidP="00F33A86">
      <w:pPr>
        <w:pStyle w:val="FFLDocNoBullet"/>
        <w:numPr>
          <w:ilvl w:val="0"/>
          <w:numId w:val="0"/>
        </w:numPr>
        <w:ind w:left="76" w:hanging="76"/>
      </w:pPr>
    </w:p>
    <w:p w14:paraId="698CFAB5" w14:textId="77777777" w:rsidR="0046709D" w:rsidRDefault="0046709D" w:rsidP="00273A28">
      <w:pPr>
        <w:pStyle w:val="FFLDocNoBullet"/>
      </w:pPr>
      <w:r w:rsidRPr="0046709D">
        <w:t>What does baking soda need to react with, in order to produce carbon dioxide?</w:t>
      </w:r>
    </w:p>
    <w:p w14:paraId="11D1CEFF" w14:textId="77777777" w:rsidR="0046709D" w:rsidRDefault="0046709D" w:rsidP="0046709D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</w:t>
      </w:r>
    </w:p>
    <w:p w14:paraId="63D9881D" w14:textId="036C372A" w:rsidR="00636AE1" w:rsidRDefault="00636AE1" w:rsidP="0046709D">
      <w:pPr>
        <w:pStyle w:val="FFLDocNoBullet"/>
        <w:numPr>
          <w:ilvl w:val="0"/>
          <w:numId w:val="0"/>
        </w:numPr>
        <w:ind w:left="76" w:hanging="76"/>
      </w:pPr>
      <w:r>
        <w:t xml:space="preserve">  </w:t>
      </w:r>
    </w:p>
    <w:p w14:paraId="1719F4DF" w14:textId="77777777" w:rsidR="0046709D" w:rsidRDefault="0046709D" w:rsidP="00273A28">
      <w:pPr>
        <w:pStyle w:val="FFLDocNoBullet"/>
      </w:pPr>
      <w:r w:rsidRPr="0046709D">
        <w:t xml:space="preserve">Which gas is the </w:t>
      </w:r>
      <w:r w:rsidRPr="0046709D">
        <w:rPr>
          <w:b/>
        </w:rPr>
        <w:t>main</w:t>
      </w:r>
      <w:r w:rsidRPr="0046709D">
        <w:t xml:space="preserve"> cause of rising in the following products:</w:t>
      </w:r>
    </w:p>
    <w:p w14:paraId="032122F1" w14:textId="70D4CDB7" w:rsidR="0046709D" w:rsidRDefault="00636AE1" w:rsidP="0046709D">
      <w:pPr>
        <w:pStyle w:val="FFLDocNoBullet"/>
        <w:numPr>
          <w:ilvl w:val="0"/>
          <w:numId w:val="0"/>
        </w:numPr>
        <w:ind w:left="76" w:hanging="76"/>
      </w:pPr>
      <w:r>
        <w:t xml:space="preserve"> </w:t>
      </w:r>
      <w:r w:rsidR="0046709D" w:rsidRPr="0046709D">
        <w:t xml:space="preserve">Scones made with baking powder   </w:t>
      </w:r>
    </w:p>
    <w:p w14:paraId="72423AA7" w14:textId="77777777" w:rsidR="0046709D" w:rsidRDefault="0046709D" w:rsidP="0046709D">
      <w:pPr>
        <w:pStyle w:val="FFLDocNoBullet"/>
        <w:numPr>
          <w:ilvl w:val="0"/>
          <w:numId w:val="0"/>
        </w:numPr>
        <w:ind w:left="142" w:hanging="76"/>
      </w:pPr>
      <w:r w:rsidRPr="0046709D">
        <w:t xml:space="preserve">Bread made with yeast     </w:t>
      </w:r>
    </w:p>
    <w:p w14:paraId="56DFDA62" w14:textId="58CAA2CF" w:rsidR="00636AE1" w:rsidRDefault="0046709D" w:rsidP="0046709D">
      <w:pPr>
        <w:pStyle w:val="FFLDocNoBullet"/>
        <w:numPr>
          <w:ilvl w:val="0"/>
          <w:numId w:val="0"/>
        </w:numPr>
        <w:ind w:hanging="76"/>
      </w:pPr>
      <w:r w:rsidRPr="0046709D">
        <w:t xml:space="preserve">   Choux pastry                                                                                                                                              </w:t>
      </w:r>
    </w:p>
    <w:p w14:paraId="5A6B15EA" w14:textId="5CEB9093" w:rsidR="00636AE1" w:rsidRPr="00AD465B" w:rsidRDefault="00636AE1" w:rsidP="0046709D">
      <w:pPr>
        <w:pStyle w:val="FFLDocNoBullet"/>
        <w:numPr>
          <w:ilvl w:val="0"/>
          <w:numId w:val="0"/>
        </w:numPr>
        <w:ind w:left="76"/>
      </w:pPr>
    </w:p>
    <w:p w14:paraId="518448DA" w14:textId="6D42128A" w:rsidR="0046709D" w:rsidRDefault="0046709D" w:rsidP="00273A28">
      <w:pPr>
        <w:pStyle w:val="FFLDocNoBullet"/>
      </w:pPr>
      <w:r w:rsidRPr="0046709D">
        <w:t>Name an ingredient that can slow the action of yeast. Explain how this happens.</w:t>
      </w:r>
    </w:p>
    <w:p w14:paraId="2C828A0E" w14:textId="77777777" w:rsidR="0046709D" w:rsidRDefault="0046709D" w:rsidP="0046709D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</w:t>
      </w:r>
    </w:p>
    <w:p w14:paraId="26F6FF92" w14:textId="77777777" w:rsidR="0046709D" w:rsidRDefault="0046709D" w:rsidP="0046709D">
      <w:pPr>
        <w:pStyle w:val="FFLDocNoBullet"/>
        <w:numPr>
          <w:ilvl w:val="0"/>
          <w:numId w:val="0"/>
        </w:numPr>
        <w:ind w:left="76"/>
      </w:pPr>
    </w:p>
    <w:p w14:paraId="6CB75EA0" w14:textId="77777777" w:rsidR="0046709D" w:rsidRDefault="0046709D" w:rsidP="0046709D">
      <w:pPr>
        <w:pStyle w:val="FFLDocNoBullet"/>
        <w:numPr>
          <w:ilvl w:val="0"/>
          <w:numId w:val="0"/>
        </w:numPr>
        <w:ind w:left="-142" w:hanging="142"/>
      </w:pPr>
      <w:r>
        <w:t>_________________________________________________________________________________</w:t>
      </w:r>
    </w:p>
    <w:p w14:paraId="51B6111E" w14:textId="77777777" w:rsidR="0046709D" w:rsidRDefault="0046709D" w:rsidP="0046709D">
      <w:pPr>
        <w:pStyle w:val="FFLDocNoBullet"/>
        <w:numPr>
          <w:ilvl w:val="0"/>
          <w:numId w:val="0"/>
        </w:numPr>
        <w:ind w:left="-284"/>
      </w:pPr>
    </w:p>
    <w:p w14:paraId="50BB8271" w14:textId="77777777" w:rsidR="0046709D" w:rsidRDefault="0046709D" w:rsidP="0046709D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</w:t>
      </w:r>
    </w:p>
    <w:p w14:paraId="1A0C2896" w14:textId="77777777" w:rsidR="0046709D" w:rsidRDefault="0046709D" w:rsidP="0046709D">
      <w:pPr>
        <w:pStyle w:val="FFLDocNoBullet"/>
        <w:numPr>
          <w:ilvl w:val="0"/>
          <w:numId w:val="0"/>
        </w:numPr>
        <w:ind w:left="76" w:hanging="76"/>
      </w:pPr>
    </w:p>
    <w:p w14:paraId="17FC0CED" w14:textId="77777777" w:rsidR="0046709D" w:rsidRPr="0046709D" w:rsidRDefault="0046709D" w:rsidP="0046709D">
      <w:pPr>
        <w:pStyle w:val="FFLDocNoBullet"/>
      </w:pPr>
      <w:r w:rsidRPr="0046709D">
        <w:t>Match the following methods of incorporating gas into a mixture (right) to whether they are mechanical, chemical or biological raising agents.</w:t>
      </w:r>
    </w:p>
    <w:p w14:paraId="5C2709C8" w14:textId="1157D9F4" w:rsidR="00D22642" w:rsidRDefault="0046709D" w:rsidP="0046709D">
      <w:pPr>
        <w:pStyle w:val="FFLDocNoBullet"/>
        <w:numPr>
          <w:ilvl w:val="0"/>
          <w:numId w:val="0"/>
        </w:numPr>
        <w:ind w:left="76" w:hanging="76"/>
      </w:pPr>
      <w:r>
        <w:rPr>
          <w:noProof/>
        </w:rPr>
        <w:lastRenderedPageBreak/>
        <w:drawing>
          <wp:inline distT="0" distB="0" distL="0" distR="0" wp14:anchorId="725126FA" wp14:editId="53B7B244">
            <wp:extent cx="6066155" cy="2211705"/>
            <wp:effectExtent l="0" t="0" r="0" b="0"/>
            <wp:docPr id="18523580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358028" name="Picture 18523580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155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BFF68" w14:textId="77777777" w:rsidR="0046709D" w:rsidRPr="00AD465B" w:rsidRDefault="0046709D" w:rsidP="0046709D">
      <w:pPr>
        <w:pStyle w:val="FFLDocNoBullet"/>
        <w:numPr>
          <w:ilvl w:val="0"/>
          <w:numId w:val="0"/>
        </w:numPr>
        <w:ind w:left="76" w:hanging="76"/>
      </w:pPr>
    </w:p>
    <w:p w14:paraId="375EDDBC" w14:textId="715B3972" w:rsidR="008F064C" w:rsidRPr="008722F8" w:rsidRDefault="00F33A86" w:rsidP="008722F8">
      <w:pPr>
        <w:pStyle w:val="FFLDocNoBullet"/>
      </w:pPr>
      <w:r w:rsidRPr="00F33A86">
        <w:t>Fill in the table, explaining how each of the three conditions that affect yeast fermentation are met in a food product.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3545"/>
        <w:gridCol w:w="6237"/>
      </w:tblGrid>
      <w:tr w:rsidR="0046709D" w14:paraId="086083EA" w14:textId="77777777" w:rsidTr="0046709D">
        <w:trPr>
          <w:trHeight w:val="510"/>
        </w:trPr>
        <w:tc>
          <w:tcPr>
            <w:tcW w:w="3545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0C6E0DAA" w:rsidR="0046709D" w:rsidRPr="008722F8" w:rsidRDefault="0046709D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F33A86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Condition that affects yeast</w:t>
            </w:r>
          </w:p>
        </w:tc>
        <w:tc>
          <w:tcPr>
            <w:tcW w:w="623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/>
            </w:tcBorders>
            <w:shd w:val="clear" w:color="auto" w:fill="DDEFDF"/>
            <w:vAlign w:val="center"/>
          </w:tcPr>
          <w:p w14:paraId="2877F130" w14:textId="3511A48B" w:rsidR="0046709D" w:rsidRPr="00AC1488" w:rsidRDefault="0046709D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 w:rsidRPr="0046709D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How can this condition be met?</w:t>
            </w:r>
          </w:p>
        </w:tc>
      </w:tr>
      <w:tr w:rsidR="0046709D" w14:paraId="64310031" w14:textId="77777777" w:rsidTr="0046709D">
        <w:trPr>
          <w:trHeight w:val="510"/>
        </w:trPr>
        <w:tc>
          <w:tcPr>
            <w:tcW w:w="3545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438BA8B" w14:textId="77777777" w:rsidR="0046709D" w:rsidRPr="00F33A86" w:rsidRDefault="0046709D" w:rsidP="0046709D">
            <w:pPr>
              <w:ind w:left="175" w:right="315"/>
              <w:jc w:val="center"/>
              <w:rPr>
                <w:rFonts w:ascii="Source Sans Pro" w:hAnsi="Source Sans Pro" w:cs="Arial"/>
                <w:bCs/>
                <w:color w:val="000000" w:themeColor="text1"/>
                <w:sz w:val="24"/>
                <w:szCs w:val="24"/>
              </w:rPr>
            </w:pPr>
            <w:r w:rsidRPr="00F33A86">
              <w:rPr>
                <w:rFonts w:ascii="Source Sans Pro" w:hAnsi="Source Sans Pro" w:cs="Arial"/>
                <w:bCs/>
                <w:color w:val="000000" w:themeColor="text1"/>
                <w:sz w:val="24"/>
                <w:szCs w:val="24"/>
              </w:rPr>
              <w:t>Temperature</w:t>
            </w:r>
          </w:p>
          <w:p w14:paraId="79B163A6" w14:textId="2E4ABCC6" w:rsidR="0046709D" w:rsidRPr="00144F43" w:rsidRDefault="0046709D" w:rsidP="00144F43">
            <w:pPr>
              <w:ind w:left="175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3025A2AB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212862F9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F1DD3EB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41F0363" w14:textId="77777777" w:rsidR="0046709D" w:rsidRPr="00144F43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46709D" w14:paraId="2FCFE2DB" w14:textId="77777777" w:rsidTr="0046709D">
        <w:trPr>
          <w:trHeight w:val="510"/>
        </w:trPr>
        <w:tc>
          <w:tcPr>
            <w:tcW w:w="3545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13559D8" w14:textId="77777777" w:rsidR="0046709D" w:rsidRPr="0046709D" w:rsidRDefault="0046709D" w:rsidP="0046709D">
            <w:pPr>
              <w:ind w:left="-284"/>
              <w:jc w:val="center"/>
              <w:rPr>
                <w:rFonts w:ascii="Source Sans Pro" w:hAnsi="Source Sans Pro" w:cs="Arial"/>
                <w:bCs/>
                <w:color w:val="000000" w:themeColor="text1"/>
                <w:sz w:val="24"/>
                <w:szCs w:val="24"/>
              </w:rPr>
            </w:pPr>
            <w:r w:rsidRPr="0046709D">
              <w:rPr>
                <w:rFonts w:ascii="Source Sans Pro" w:hAnsi="Source Sans Pro" w:cs="Arial"/>
                <w:bCs/>
                <w:color w:val="000000" w:themeColor="text1"/>
                <w:sz w:val="24"/>
                <w:szCs w:val="24"/>
              </w:rPr>
              <w:t>Moisture</w:t>
            </w:r>
          </w:p>
          <w:p w14:paraId="46E1438C" w14:textId="77777777" w:rsidR="0046709D" w:rsidRPr="00144F43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640FBB20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61A351A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1116108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F637681" w14:textId="77777777" w:rsidR="0046709D" w:rsidRPr="00144F43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46709D" w14:paraId="23331A49" w14:textId="77777777" w:rsidTr="0046709D">
        <w:trPr>
          <w:trHeight w:val="510"/>
        </w:trPr>
        <w:tc>
          <w:tcPr>
            <w:tcW w:w="3545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10B5699C" w14:textId="77777777" w:rsidR="0046709D" w:rsidRPr="0046709D" w:rsidRDefault="0046709D" w:rsidP="0046709D">
            <w:pPr>
              <w:ind w:left="-284"/>
              <w:jc w:val="center"/>
              <w:rPr>
                <w:rFonts w:ascii="Source Sans Pro" w:hAnsi="Source Sans Pro" w:cs="Arial"/>
                <w:bCs/>
                <w:color w:val="000000" w:themeColor="text1"/>
                <w:sz w:val="24"/>
                <w:szCs w:val="24"/>
              </w:rPr>
            </w:pPr>
            <w:r w:rsidRPr="0046709D">
              <w:rPr>
                <w:rFonts w:ascii="Source Sans Pro" w:hAnsi="Source Sans Pro" w:cs="Arial"/>
                <w:bCs/>
                <w:color w:val="000000" w:themeColor="text1"/>
                <w:sz w:val="24"/>
                <w:szCs w:val="24"/>
              </w:rPr>
              <w:t>Food</w:t>
            </w:r>
          </w:p>
          <w:p w14:paraId="553EB058" w14:textId="77777777" w:rsidR="0046709D" w:rsidRPr="00144F43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5CF66E46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ABD8440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11CC13C" w14:textId="77777777" w:rsidR="0046709D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5A99CAF" w14:textId="77777777" w:rsidR="0046709D" w:rsidRPr="00144F43" w:rsidRDefault="0046709D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46709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1"/>
      <w:footerReference w:type="default" r:id="rId12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8F2EA" w14:textId="77777777" w:rsidR="00BB28F5" w:rsidRDefault="00BB28F5" w:rsidP="00181816">
      <w:pPr>
        <w:spacing w:after="0" w:line="240" w:lineRule="auto"/>
      </w:pPr>
      <w:r>
        <w:separator/>
      </w:r>
    </w:p>
  </w:endnote>
  <w:endnote w:type="continuationSeparator" w:id="0">
    <w:p w14:paraId="368C7891" w14:textId="77777777" w:rsidR="00BB28F5" w:rsidRDefault="00BB28F5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5FDFC3C0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B111A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304E" w14:textId="77777777" w:rsidR="00BB28F5" w:rsidRDefault="00BB28F5" w:rsidP="00181816">
      <w:pPr>
        <w:spacing w:after="0" w:line="240" w:lineRule="auto"/>
      </w:pPr>
      <w:r>
        <w:separator/>
      </w:r>
    </w:p>
  </w:footnote>
  <w:footnote w:type="continuationSeparator" w:id="0">
    <w:p w14:paraId="1655633F" w14:textId="77777777" w:rsidR="00BB28F5" w:rsidRDefault="00BB28F5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64BAD"/>
    <w:multiLevelType w:val="hybridMultilevel"/>
    <w:tmpl w:val="FA4A85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C696F"/>
    <w:multiLevelType w:val="hybridMultilevel"/>
    <w:tmpl w:val="6AD4A386"/>
    <w:lvl w:ilvl="0" w:tplc="5D702D76">
      <w:start w:val="1"/>
      <w:numFmt w:val="decimal"/>
      <w:lvlText w:val="%1)"/>
      <w:lvlJc w:val="left"/>
      <w:pPr>
        <w:ind w:left="360" w:hanging="360"/>
      </w:p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4"/>
  </w:num>
  <w:num w:numId="5" w16cid:durableId="1806311731">
    <w:abstractNumId w:val="3"/>
  </w:num>
  <w:num w:numId="6" w16cid:durableId="123693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6709D"/>
    <w:rsid w:val="0047246F"/>
    <w:rsid w:val="00496A26"/>
    <w:rsid w:val="004A01C1"/>
    <w:rsid w:val="004F37B5"/>
    <w:rsid w:val="00576635"/>
    <w:rsid w:val="0058313C"/>
    <w:rsid w:val="005A2127"/>
    <w:rsid w:val="005C3336"/>
    <w:rsid w:val="005E72C5"/>
    <w:rsid w:val="00636AE1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B111A"/>
    <w:rsid w:val="009C4148"/>
    <w:rsid w:val="009F6424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28F5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3A86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75</TotalTime>
  <Pages>2</Pages>
  <Words>261</Words>
  <Characters>1323</Characters>
  <Application>Microsoft Office Word</Application>
  <DocSecurity>0</DocSecurity>
  <Lines>49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2026-04-28T10:07:00Z</dcterms:created>
  <dcterms:modified xsi:type="dcterms:W3CDTF">2026-04-28T13:08:00Z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