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08D81" w14:textId="18602B84" w:rsidR="007B1030" w:rsidRPr="00EF0F87" w:rsidRDefault="00163E56" w:rsidP="00163E56">
      <w:pPr>
        <w:pStyle w:val="FFLDocHeading"/>
        <w:ind w:right="-143"/>
      </w:pPr>
      <w:r>
        <w:t>Overview of the functional properties of food</w:t>
      </w:r>
    </w:p>
    <w:p w14:paraId="2DD193FD" w14:textId="107E95A8" w:rsidR="007B1030" w:rsidRDefault="00FF3610" w:rsidP="00273A28">
      <w:pPr>
        <w:pStyle w:val="FFLDocNoBullet"/>
      </w:pPr>
      <w:r>
        <w:t>N</w:t>
      </w:r>
      <w:r w:rsidR="004645FC">
        <w:t xml:space="preserve">ame three foods that contain starch. </w:t>
      </w:r>
    </w:p>
    <w:p w14:paraId="2C388ADD" w14:textId="6EB29009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</w:t>
      </w:r>
    </w:p>
    <w:p w14:paraId="3F6D345D" w14:textId="6D8BAA28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  </w:t>
      </w:r>
    </w:p>
    <w:p w14:paraId="364A10ED" w14:textId="7BDE2214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 </w:t>
      </w:r>
    </w:p>
    <w:p w14:paraId="6B880227" w14:textId="77777777" w:rsidR="004645FC" w:rsidRPr="00AD465B" w:rsidRDefault="004645FC" w:rsidP="004645FC">
      <w:pPr>
        <w:pStyle w:val="FFLDocNoBullet"/>
        <w:numPr>
          <w:ilvl w:val="0"/>
          <w:numId w:val="0"/>
        </w:numPr>
        <w:ind w:left="76" w:hanging="76"/>
      </w:pPr>
    </w:p>
    <w:p w14:paraId="674C594E" w14:textId="77777777" w:rsidR="004645FC" w:rsidRPr="004645FC" w:rsidRDefault="004645FC" w:rsidP="004645FC">
      <w:pPr>
        <w:pStyle w:val="FFLDocNoBullet"/>
      </w:pPr>
      <w:r w:rsidRPr="004645FC">
        <w:t>Describe the changes that occur to a food due to the Maillard reaction, using an example.</w:t>
      </w:r>
    </w:p>
    <w:p w14:paraId="5C2709C8" w14:textId="6DC8BE12" w:rsidR="00D22642" w:rsidRDefault="004645FC" w:rsidP="004645FC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DDEDDF" w14:textId="77777777" w:rsidR="004645FC" w:rsidRPr="00AD465B" w:rsidRDefault="004645FC" w:rsidP="004645FC">
      <w:pPr>
        <w:pStyle w:val="FFLDocNoBullet"/>
        <w:numPr>
          <w:ilvl w:val="0"/>
          <w:numId w:val="0"/>
        </w:numPr>
        <w:ind w:left="-142"/>
      </w:pPr>
    </w:p>
    <w:p w14:paraId="375EDDBC" w14:textId="22FCC6B9" w:rsidR="008F064C" w:rsidRDefault="004645FC" w:rsidP="008722F8">
      <w:pPr>
        <w:pStyle w:val="FFLDocNoBullet"/>
      </w:pPr>
      <w:r w:rsidRPr="004645FC">
        <w:t xml:space="preserve">Explain the difference between </w:t>
      </w:r>
      <w:proofErr w:type="spellStart"/>
      <w:r w:rsidRPr="004645FC">
        <w:t>dextrinisation</w:t>
      </w:r>
      <w:proofErr w:type="spellEnd"/>
      <w:r w:rsidRPr="004645FC">
        <w:t xml:space="preserve"> and caramelisation.</w:t>
      </w:r>
    </w:p>
    <w:p w14:paraId="0D9721F2" w14:textId="5BDC1A13" w:rsidR="004645FC" w:rsidRDefault="004645FC" w:rsidP="004645FC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</w:t>
      </w:r>
    </w:p>
    <w:p w14:paraId="3020F9B5" w14:textId="77777777" w:rsidR="004645FC" w:rsidRDefault="004645FC" w:rsidP="004645FC">
      <w:pPr>
        <w:pStyle w:val="FFLDocNoBullet"/>
        <w:numPr>
          <w:ilvl w:val="0"/>
          <w:numId w:val="0"/>
        </w:numPr>
        <w:ind w:left="76" w:hanging="76"/>
      </w:pPr>
    </w:p>
    <w:p w14:paraId="4EF01EC8" w14:textId="758DB664" w:rsidR="004645FC" w:rsidRDefault="004645FC" w:rsidP="008722F8">
      <w:pPr>
        <w:pStyle w:val="FFLDocNoBullet"/>
      </w:pPr>
      <w:r w:rsidRPr="004645FC">
        <w:t>Name three factors which contribute to protein denaturation.</w:t>
      </w:r>
      <w:r>
        <w:t xml:space="preserve">   </w:t>
      </w:r>
    </w:p>
    <w:p w14:paraId="2F2CC669" w14:textId="370B9DE4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</w:t>
      </w:r>
    </w:p>
    <w:p w14:paraId="648982E7" w14:textId="25651772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  </w:t>
      </w:r>
    </w:p>
    <w:p w14:paraId="084CD087" w14:textId="65AA0D10" w:rsidR="004645FC" w:rsidRDefault="004645FC" w:rsidP="004645FC">
      <w:pPr>
        <w:pStyle w:val="FFLDocNoBullet"/>
        <w:numPr>
          <w:ilvl w:val="0"/>
          <w:numId w:val="6"/>
        </w:numPr>
      </w:pPr>
      <w:r>
        <w:t xml:space="preserve">     </w:t>
      </w:r>
    </w:p>
    <w:p w14:paraId="45E75C2A" w14:textId="77777777" w:rsidR="004645FC" w:rsidRDefault="004645FC" w:rsidP="004645FC">
      <w:pPr>
        <w:pStyle w:val="FFLDocNoBullet"/>
        <w:numPr>
          <w:ilvl w:val="0"/>
          <w:numId w:val="0"/>
        </w:numPr>
        <w:ind w:left="76" w:hanging="76"/>
      </w:pPr>
    </w:p>
    <w:p w14:paraId="2C9870ED" w14:textId="3D5C1D67" w:rsidR="004645FC" w:rsidRDefault="004645FC" w:rsidP="004645FC">
      <w:pPr>
        <w:pStyle w:val="FFLDocNoBullet"/>
      </w:pPr>
      <w:r w:rsidRPr="004645FC">
        <w:t>Describe how milk is coagulated in cheese production.</w:t>
      </w:r>
    </w:p>
    <w:p w14:paraId="3756AF38" w14:textId="7650B119" w:rsidR="004645FC" w:rsidRDefault="004645FC" w:rsidP="004645FC">
      <w:pPr>
        <w:pStyle w:val="FFLDocNoBullet"/>
        <w:numPr>
          <w:ilvl w:val="0"/>
          <w:numId w:val="0"/>
        </w:numPr>
        <w:ind w:left="-284"/>
      </w:pPr>
      <w:r w:rsidRPr="004645FC">
        <w:t>__________________________________________________________________________________________________________________________________________________________________</w:t>
      </w:r>
    </w:p>
    <w:p w14:paraId="3938AD8D" w14:textId="77777777" w:rsidR="004645FC" w:rsidRPr="004645FC" w:rsidRDefault="004645FC" w:rsidP="004645FC">
      <w:pPr>
        <w:pStyle w:val="FFLDocNoBullet"/>
        <w:numPr>
          <w:ilvl w:val="0"/>
          <w:numId w:val="0"/>
        </w:numPr>
        <w:ind w:left="-284"/>
      </w:pPr>
    </w:p>
    <w:p w14:paraId="5B9F9B2E" w14:textId="1865F534" w:rsidR="004645FC" w:rsidRDefault="004645FC" w:rsidP="004645FC">
      <w:pPr>
        <w:pStyle w:val="FFLDocNoBullet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B8155BA" wp14:editId="5EDA4B9B">
            <wp:simplePos x="0" y="0"/>
            <wp:positionH relativeFrom="column">
              <wp:posOffset>-196215</wp:posOffset>
            </wp:positionH>
            <wp:positionV relativeFrom="paragraph">
              <wp:posOffset>262890</wp:posOffset>
            </wp:positionV>
            <wp:extent cx="6256353" cy="419100"/>
            <wp:effectExtent l="0" t="0" r="0" b="0"/>
            <wp:wrapSquare wrapText="bothSides"/>
            <wp:docPr id="3332769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154" b="38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353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t xml:space="preserve"> </w:t>
      </w:r>
      <w:r w:rsidRPr="004645FC">
        <w:t>Which two of the following functional properties do not apply to fats?</w:t>
      </w:r>
    </w:p>
    <w:p w14:paraId="51AC6CE4" w14:textId="77777777" w:rsidR="004645FC" w:rsidRDefault="004645FC" w:rsidP="004645FC">
      <w:pPr>
        <w:pStyle w:val="FFLDocNoBullet"/>
        <w:numPr>
          <w:ilvl w:val="0"/>
          <w:numId w:val="0"/>
        </w:numPr>
        <w:ind w:left="76"/>
      </w:pPr>
    </w:p>
    <w:p w14:paraId="1A79A91A" w14:textId="04DDF27E" w:rsidR="004645FC" w:rsidRDefault="004645FC" w:rsidP="008722F8">
      <w:pPr>
        <w:pStyle w:val="FFLDocNoBullet"/>
      </w:pPr>
      <w:r w:rsidRPr="004645FC">
        <w:t>Suggest a fat or oil that would work well for the following tasks:</w:t>
      </w:r>
    </w:p>
    <w:p w14:paraId="39F4E908" w14:textId="790DA516" w:rsidR="00A25527" w:rsidRPr="00A25527" w:rsidRDefault="00A25527" w:rsidP="00A25527">
      <w:pPr>
        <w:pStyle w:val="ListParagraph"/>
        <w:numPr>
          <w:ilvl w:val="0"/>
          <w:numId w:val="6"/>
        </w:numPr>
        <w:rPr>
          <w:rFonts w:ascii="Source Sans Pro" w:hAnsi="Source Sans Pro"/>
        </w:rPr>
      </w:pPr>
      <w:r w:rsidRPr="00A25527">
        <w:rPr>
          <w:rFonts w:ascii="Source Sans Pro" w:hAnsi="Source Sans Pro"/>
        </w:rPr>
        <w:t>Dressing a salad</w:t>
      </w:r>
      <w:r w:rsidR="004A2046">
        <w:rPr>
          <w:rFonts w:ascii="Source Sans Pro" w:hAnsi="Source Sans Pro"/>
        </w:rPr>
        <w:t xml:space="preserve">: </w:t>
      </w:r>
    </w:p>
    <w:p w14:paraId="77D394D0" w14:textId="123776B7" w:rsidR="00A25527" w:rsidRPr="00A25527" w:rsidRDefault="00A25527" w:rsidP="00A25527">
      <w:pPr>
        <w:pStyle w:val="ListParagraph"/>
        <w:numPr>
          <w:ilvl w:val="0"/>
          <w:numId w:val="6"/>
        </w:numPr>
        <w:rPr>
          <w:rFonts w:ascii="Source Sans Pro" w:hAnsi="Source Sans Pro"/>
        </w:rPr>
      </w:pPr>
      <w:r w:rsidRPr="00A25527">
        <w:rPr>
          <w:rFonts w:ascii="Source Sans Pro" w:hAnsi="Source Sans Pro"/>
        </w:rPr>
        <w:t>Making shortbread</w:t>
      </w:r>
      <w:r w:rsidR="004A2046">
        <w:rPr>
          <w:rFonts w:ascii="Source Sans Pro" w:hAnsi="Source Sans Pro"/>
        </w:rPr>
        <w:t xml:space="preserve">: </w:t>
      </w:r>
    </w:p>
    <w:p w14:paraId="54270118" w14:textId="58360C5B" w:rsidR="00A25527" w:rsidRPr="00A25527" w:rsidRDefault="00A25527" w:rsidP="00A25527">
      <w:pPr>
        <w:pStyle w:val="ListParagraph"/>
        <w:numPr>
          <w:ilvl w:val="0"/>
          <w:numId w:val="6"/>
        </w:numPr>
        <w:rPr>
          <w:rFonts w:ascii="Source Sans Pro" w:hAnsi="Source Sans Pro"/>
        </w:rPr>
      </w:pPr>
      <w:r w:rsidRPr="00A25527">
        <w:rPr>
          <w:rFonts w:ascii="Source Sans Pro" w:hAnsi="Source Sans Pro"/>
        </w:rPr>
        <w:t>Glazing vegetables</w:t>
      </w:r>
      <w:r w:rsidR="004A2046">
        <w:rPr>
          <w:rFonts w:ascii="Source Sans Pro" w:hAnsi="Source Sans Pro"/>
        </w:rPr>
        <w:t xml:space="preserve">: </w:t>
      </w:r>
      <w:r w:rsidRPr="00A25527">
        <w:rPr>
          <w:rFonts w:ascii="Source Sans Pro" w:hAnsi="Source Sans Pro"/>
        </w:rPr>
        <w:t xml:space="preserve">        </w:t>
      </w:r>
    </w:p>
    <w:p w14:paraId="5F4D4C5D" w14:textId="77777777" w:rsidR="00735A07" w:rsidRDefault="00735A07" w:rsidP="00735A07">
      <w:pPr>
        <w:pStyle w:val="FFLDocNoBullet"/>
      </w:pPr>
      <w:r w:rsidRPr="00735A07">
        <w:t>Describe how air is incorporated into a creamed cake mixture.</w:t>
      </w:r>
    </w:p>
    <w:p w14:paraId="58921A34" w14:textId="77777777" w:rsidR="00735A07" w:rsidRDefault="00735A07" w:rsidP="00735A07">
      <w:pPr>
        <w:pStyle w:val="FFLDocNoBullet"/>
        <w:numPr>
          <w:ilvl w:val="0"/>
          <w:numId w:val="0"/>
        </w:numPr>
        <w:ind w:left="-284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C2C095" w14:textId="77777777" w:rsidR="00735A07" w:rsidRPr="00735A07" w:rsidRDefault="00735A07" w:rsidP="00735A07">
      <w:pPr>
        <w:pStyle w:val="FFLDocNoBullet"/>
        <w:numPr>
          <w:ilvl w:val="0"/>
          <w:numId w:val="0"/>
        </w:numPr>
        <w:ind w:left="76" w:hanging="76"/>
      </w:pPr>
    </w:p>
    <w:p w14:paraId="41E25CEF" w14:textId="77777777" w:rsidR="00735A07" w:rsidRDefault="00735A07" w:rsidP="00735A07">
      <w:pPr>
        <w:pStyle w:val="FFLDocNoBullet"/>
      </w:pPr>
      <w:r w:rsidRPr="00735A07">
        <w:lastRenderedPageBreak/>
        <w:t>Match the following foods to the description that fits them best.</w:t>
      </w:r>
    </w:p>
    <w:p w14:paraId="74149DC4" w14:textId="77777777" w:rsidR="00735A07" w:rsidRDefault="00735A07" w:rsidP="00735A07">
      <w:pPr>
        <w:pStyle w:val="FFLDocNoBullet"/>
        <w:numPr>
          <w:ilvl w:val="0"/>
          <w:numId w:val="0"/>
        </w:numPr>
        <w:ind w:left="76"/>
      </w:pPr>
    </w:p>
    <w:p w14:paraId="2E5CC774" w14:textId="479F5DCA" w:rsidR="00735A07" w:rsidRPr="00735A07" w:rsidRDefault="00735A07" w:rsidP="00735A07">
      <w:pPr>
        <w:pStyle w:val="FFLDocNoBullet"/>
        <w:numPr>
          <w:ilvl w:val="0"/>
          <w:numId w:val="0"/>
        </w:numPr>
        <w:ind w:left="76" w:hanging="76"/>
      </w:pPr>
      <w:r>
        <w:rPr>
          <w:noProof/>
        </w:rPr>
        <w:drawing>
          <wp:inline distT="0" distB="0" distL="0" distR="0" wp14:anchorId="47DDDCE8" wp14:editId="55F554EC">
            <wp:extent cx="6066155" cy="2431415"/>
            <wp:effectExtent l="0" t="0" r="0" b="6985"/>
            <wp:docPr id="4837671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767145" name="Picture 483767145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6155" cy="2431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D3822" w14:textId="77C536C5" w:rsidR="00AC1488" w:rsidRPr="00AC1488" w:rsidRDefault="00AC1488" w:rsidP="00637868">
      <w:pPr>
        <w:pStyle w:val="FFLDocSubheading"/>
      </w:pPr>
    </w:p>
    <w:p w14:paraId="7FF560F1" w14:textId="77777777" w:rsidR="008F064C" w:rsidRPr="008F064C" w:rsidRDefault="008F064C" w:rsidP="002521D2">
      <w:pPr>
        <w:ind w:left="-284"/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7D1901A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B26834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797D920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6C5380C6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4067C35C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10319BDA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34BD7137" w14:textId="77777777" w:rsidR="00B00D67" w:rsidRDefault="00B00D67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p w14:paraId="0A802694" w14:textId="77777777" w:rsidR="00B00D67" w:rsidRPr="00243BDC" w:rsidRDefault="00B00D67" w:rsidP="00715ADC">
      <w:pPr>
        <w:ind w:left="-426"/>
        <w:rPr>
          <w:rFonts w:ascii="Arial" w:hAnsi="Arial" w:cs="Arial"/>
          <w:color w:val="000000" w:themeColor="text1"/>
          <w:sz w:val="24"/>
          <w:szCs w:val="24"/>
        </w:rPr>
      </w:pPr>
    </w:p>
    <w:sectPr w:rsidR="00B00D67" w:rsidRPr="00243BDC" w:rsidSect="009F6424">
      <w:headerReference w:type="default" r:id="rId12"/>
      <w:footerReference w:type="default" r:id="rId13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B07B8" w14:textId="77777777" w:rsidR="00FB38FF" w:rsidRDefault="00FB38FF" w:rsidP="00181816">
      <w:pPr>
        <w:spacing w:after="0" w:line="240" w:lineRule="auto"/>
      </w:pPr>
      <w:r>
        <w:separator/>
      </w:r>
    </w:p>
  </w:endnote>
  <w:endnote w:type="continuationSeparator" w:id="0">
    <w:p w14:paraId="53C2D5B5" w14:textId="77777777" w:rsidR="00FB38FF" w:rsidRDefault="00FB38FF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73446820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470AF1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E6D118" w14:textId="77777777" w:rsidR="00FB38FF" w:rsidRDefault="00FB38FF" w:rsidP="00181816">
      <w:pPr>
        <w:spacing w:after="0" w:line="240" w:lineRule="auto"/>
      </w:pPr>
      <w:r>
        <w:separator/>
      </w:r>
    </w:p>
  </w:footnote>
  <w:footnote w:type="continuationSeparator" w:id="0">
    <w:p w14:paraId="3EAE0A2E" w14:textId="77777777" w:rsidR="00FB38FF" w:rsidRDefault="00FB38FF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1CC4"/>
    <w:multiLevelType w:val="hybridMultilevel"/>
    <w:tmpl w:val="A3E89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0A86"/>
    <w:multiLevelType w:val="hybridMultilevel"/>
    <w:tmpl w:val="6A66665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4"/>
  </w:num>
  <w:num w:numId="4" w16cid:durableId="814295468">
    <w:abstractNumId w:val="5"/>
  </w:num>
  <w:num w:numId="5" w16cid:durableId="1722056672">
    <w:abstractNumId w:val="2"/>
  </w:num>
  <w:num w:numId="6" w16cid:durableId="12639506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3E56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645FC"/>
    <w:rsid w:val="00470AF1"/>
    <w:rsid w:val="0047246F"/>
    <w:rsid w:val="004A01C1"/>
    <w:rsid w:val="004A2046"/>
    <w:rsid w:val="004F37B5"/>
    <w:rsid w:val="00576635"/>
    <w:rsid w:val="0058313C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5A07"/>
    <w:rsid w:val="007366F0"/>
    <w:rsid w:val="00747D21"/>
    <w:rsid w:val="00773B80"/>
    <w:rsid w:val="007B1030"/>
    <w:rsid w:val="007D3AF9"/>
    <w:rsid w:val="00821B1B"/>
    <w:rsid w:val="00857DE8"/>
    <w:rsid w:val="008722F8"/>
    <w:rsid w:val="008D1F3C"/>
    <w:rsid w:val="008F064C"/>
    <w:rsid w:val="00905E5E"/>
    <w:rsid w:val="009C4148"/>
    <w:rsid w:val="009F6424"/>
    <w:rsid w:val="00A25527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B38FF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1474</TotalTime>
  <Pages>2</Pages>
  <Words>293</Words>
  <Characters>1349</Characters>
  <Application>Microsoft Office Word</Application>
  <DocSecurity>0</DocSecurity>
  <Lines>61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5</cp:revision>
  <dcterms:created xsi:type="dcterms:W3CDTF">2026-04-27T07:55:00Z</dcterms:created>
  <dcterms:modified xsi:type="dcterms:W3CDTF">2026-04-28T08:31:00Z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