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C826F" w14:textId="4AAA240A" w:rsidR="00E6507E" w:rsidRDefault="001862B4" w:rsidP="001862B4">
      <w:pPr>
        <w:pStyle w:val="FFLDocHeading"/>
        <w:ind w:right="-143"/>
      </w:pPr>
      <w:r w:rsidRPr="001862B4">
        <w:drawing>
          <wp:anchor distT="0" distB="0" distL="114300" distR="114300" simplePos="0" relativeHeight="251658240" behindDoc="0" locked="0" layoutInCell="1" allowOverlap="1" wp14:anchorId="6FF0B97E" wp14:editId="717843A5">
            <wp:simplePos x="0" y="0"/>
            <wp:positionH relativeFrom="column">
              <wp:posOffset>-610870</wp:posOffset>
            </wp:positionH>
            <wp:positionV relativeFrom="paragraph">
              <wp:posOffset>180340</wp:posOffset>
            </wp:positionV>
            <wp:extent cx="6499860" cy="7232650"/>
            <wp:effectExtent l="0" t="0" r="0" b="6350"/>
            <wp:wrapSquare wrapText="bothSides"/>
            <wp:docPr id="5088411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9860" cy="723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F560F1" w14:textId="77777777" w:rsidR="008F064C" w:rsidRPr="008F064C" w:rsidRDefault="008F064C" w:rsidP="001862B4">
      <w:pPr>
        <w:rPr>
          <w:rFonts w:ascii="Source Sans Pro" w:hAnsi="Source Sans Pro" w:cs="Arial"/>
          <w:color w:val="000000" w:themeColor="text1"/>
          <w:sz w:val="24"/>
          <w:szCs w:val="24"/>
        </w:rPr>
      </w:pPr>
    </w:p>
    <w:p w14:paraId="03950AF2" w14:textId="77777777" w:rsidR="002A732D" w:rsidRDefault="002A732D" w:rsidP="002521D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sectPr w:rsidR="002A732D" w:rsidSect="009F6424">
      <w:headerReference w:type="default" r:id="rId11"/>
      <w:footerReference w:type="default" r:id="rId12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A77EE" w14:textId="77777777" w:rsidR="007863AD" w:rsidRDefault="007863AD" w:rsidP="00181816">
      <w:pPr>
        <w:spacing w:after="0" w:line="240" w:lineRule="auto"/>
      </w:pPr>
      <w:r>
        <w:separator/>
      </w:r>
    </w:p>
  </w:endnote>
  <w:endnote w:type="continuationSeparator" w:id="0">
    <w:p w14:paraId="15528295" w14:textId="77777777" w:rsidR="007863AD" w:rsidRDefault="007863AD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44506E1C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C23307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62A0A" w14:textId="77777777" w:rsidR="007863AD" w:rsidRDefault="007863AD" w:rsidP="00181816">
      <w:pPr>
        <w:spacing w:after="0" w:line="240" w:lineRule="auto"/>
      </w:pPr>
      <w:r>
        <w:separator/>
      </w:r>
    </w:p>
  </w:footnote>
  <w:footnote w:type="continuationSeparator" w:id="0">
    <w:p w14:paraId="4AC2916E" w14:textId="77777777" w:rsidR="007863AD" w:rsidRDefault="007863AD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862B4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F3F58"/>
    <w:rsid w:val="0034358D"/>
    <w:rsid w:val="00355043"/>
    <w:rsid w:val="003837CE"/>
    <w:rsid w:val="003C1639"/>
    <w:rsid w:val="0041263E"/>
    <w:rsid w:val="00415461"/>
    <w:rsid w:val="00450EC6"/>
    <w:rsid w:val="0047246F"/>
    <w:rsid w:val="004A01C1"/>
    <w:rsid w:val="004F37B5"/>
    <w:rsid w:val="00576635"/>
    <w:rsid w:val="0058313C"/>
    <w:rsid w:val="00597E15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34F52"/>
    <w:rsid w:val="007366F0"/>
    <w:rsid w:val="00747D21"/>
    <w:rsid w:val="00773B80"/>
    <w:rsid w:val="007863AD"/>
    <w:rsid w:val="007B1030"/>
    <w:rsid w:val="007C4A0C"/>
    <w:rsid w:val="007D3AF9"/>
    <w:rsid w:val="00821B1B"/>
    <w:rsid w:val="00857DE8"/>
    <w:rsid w:val="008722F8"/>
    <w:rsid w:val="008B7B53"/>
    <w:rsid w:val="008D1F3C"/>
    <w:rsid w:val="008F064C"/>
    <w:rsid w:val="00905E5E"/>
    <w:rsid w:val="009C4148"/>
    <w:rsid w:val="009F32E7"/>
    <w:rsid w:val="009F6424"/>
    <w:rsid w:val="00A37259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23307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B5D7B"/>
    <w:rsid w:val="00EB73FF"/>
    <w:rsid w:val="00EE1D95"/>
    <w:rsid w:val="00EF0F87"/>
    <w:rsid w:val="00EF27A3"/>
    <w:rsid w:val="00F02718"/>
    <w:rsid w:val="00F04A92"/>
    <w:rsid w:val="00F118A9"/>
    <w:rsid w:val="00F22D18"/>
    <w:rsid w:val="00F3309B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3</cp:revision>
  <dcterms:created xsi:type="dcterms:W3CDTF">2026-05-20T10:05:00Z</dcterms:created>
  <dcterms:modified xsi:type="dcterms:W3CDTF">2026-05-20T10:06:00Z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