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E6CD2" w14:textId="75F9BD04" w:rsidR="00243BDC" w:rsidRPr="00AD465B" w:rsidRDefault="000430A8" w:rsidP="001B5128">
      <w:pPr>
        <w:pStyle w:val="FFLDocHeading"/>
        <w:tabs>
          <w:tab w:val="left" w:pos="142"/>
          <w:tab w:val="left" w:pos="9639"/>
        </w:tabs>
        <w:ind w:right="-142"/>
      </w:pPr>
      <w:r>
        <w:t xml:space="preserve">Nutrients quiz </w:t>
      </w:r>
      <w:r w:rsidR="007C5597">
        <w:t xml:space="preserve"> </w:t>
      </w:r>
    </w:p>
    <w:p w14:paraId="12669011" w14:textId="658166DA" w:rsidR="00085E7B" w:rsidRPr="00085E7B" w:rsidRDefault="006D5E52" w:rsidP="00085E7B">
      <w:pPr>
        <w:pStyle w:val="FFLDocNoBullet"/>
      </w:pPr>
      <w:r w:rsidRPr="006D5E52">
        <w:t>What are the three macronutrients that are essential for health?</w:t>
      </w:r>
    </w:p>
    <w:p w14:paraId="38F583AE" w14:textId="77777777" w:rsidR="00465902" w:rsidRDefault="00465902" w:rsidP="00465902">
      <w:pPr>
        <w:pStyle w:val="FFLDocNoBullet"/>
        <w:numPr>
          <w:ilvl w:val="0"/>
          <w:numId w:val="6"/>
        </w:numPr>
      </w:pPr>
      <w:r>
        <w:t>Carbohydrate, protein, fat.</w:t>
      </w:r>
    </w:p>
    <w:p w14:paraId="3DC98B05" w14:textId="77777777" w:rsidR="00465902" w:rsidRDefault="00465902" w:rsidP="00465902">
      <w:pPr>
        <w:pStyle w:val="FFLDocNoBullet"/>
        <w:numPr>
          <w:ilvl w:val="0"/>
          <w:numId w:val="6"/>
        </w:numPr>
      </w:pPr>
      <w:r>
        <w:t>Carbohydrate, protein, water.</w:t>
      </w:r>
    </w:p>
    <w:p w14:paraId="77E70C5D" w14:textId="77777777" w:rsidR="00465902" w:rsidRDefault="00465902" w:rsidP="00465902">
      <w:pPr>
        <w:pStyle w:val="FFLDocNoBullet"/>
        <w:numPr>
          <w:ilvl w:val="0"/>
          <w:numId w:val="6"/>
        </w:numPr>
      </w:pPr>
      <w:r>
        <w:t>Carbohydrate, water, vitamins.</w:t>
      </w:r>
    </w:p>
    <w:p w14:paraId="17B49D7B" w14:textId="75D24BE9" w:rsidR="002B208B" w:rsidRDefault="00465902" w:rsidP="00465902">
      <w:pPr>
        <w:pStyle w:val="FFLDocNoBullet"/>
        <w:numPr>
          <w:ilvl w:val="0"/>
          <w:numId w:val="6"/>
        </w:numPr>
      </w:pPr>
      <w:r>
        <w:t>Vitamins, protein, carbohydrates.</w:t>
      </w:r>
    </w:p>
    <w:p w14:paraId="5A99D87B" w14:textId="2B019610" w:rsidR="001920F8" w:rsidRDefault="001920F8" w:rsidP="006D5E52">
      <w:pPr>
        <w:pStyle w:val="FFLDocNoBullet"/>
        <w:numPr>
          <w:ilvl w:val="0"/>
          <w:numId w:val="0"/>
        </w:numPr>
        <w:ind w:left="76" w:hanging="76"/>
      </w:pPr>
    </w:p>
    <w:p w14:paraId="080A9231" w14:textId="1920686D" w:rsidR="00A807B1" w:rsidRPr="00A807B1" w:rsidRDefault="00DF04D8" w:rsidP="00A807B1">
      <w:pPr>
        <w:pStyle w:val="FFLDocNoBullet"/>
      </w:pPr>
      <w:r w:rsidRPr="00DF04D8">
        <w:t>How much energy does 1 gram of carbohydrate provide?</w:t>
      </w:r>
    </w:p>
    <w:p w14:paraId="78810274" w14:textId="77777777" w:rsidR="000F796A" w:rsidRDefault="000F796A" w:rsidP="000F796A">
      <w:pPr>
        <w:pStyle w:val="FFLDocNoBullet"/>
        <w:numPr>
          <w:ilvl w:val="0"/>
          <w:numId w:val="7"/>
        </w:numPr>
      </w:pPr>
      <w:r>
        <w:t>2kcal</w:t>
      </w:r>
    </w:p>
    <w:p w14:paraId="084822DE" w14:textId="77777777" w:rsidR="000F796A" w:rsidRDefault="000F796A" w:rsidP="000F796A">
      <w:pPr>
        <w:pStyle w:val="FFLDocNoBullet"/>
        <w:numPr>
          <w:ilvl w:val="0"/>
          <w:numId w:val="7"/>
        </w:numPr>
      </w:pPr>
      <w:r>
        <w:t>4kcal</w:t>
      </w:r>
    </w:p>
    <w:p w14:paraId="526E428A" w14:textId="77777777" w:rsidR="000F796A" w:rsidRDefault="000F796A" w:rsidP="000F796A">
      <w:pPr>
        <w:pStyle w:val="FFLDocNoBullet"/>
        <w:numPr>
          <w:ilvl w:val="0"/>
          <w:numId w:val="7"/>
        </w:numPr>
      </w:pPr>
      <w:r>
        <w:t>7kcal</w:t>
      </w:r>
    </w:p>
    <w:p w14:paraId="2B8046BB" w14:textId="6AFB8232" w:rsidR="00F37B98" w:rsidRDefault="000F796A" w:rsidP="000F796A">
      <w:pPr>
        <w:pStyle w:val="FFLDocNoBullet"/>
        <w:numPr>
          <w:ilvl w:val="0"/>
          <w:numId w:val="7"/>
        </w:numPr>
      </w:pPr>
      <w:r>
        <w:t>9kcal</w:t>
      </w:r>
    </w:p>
    <w:p w14:paraId="069E0B93" w14:textId="77777777" w:rsidR="000F796A" w:rsidRDefault="000F796A" w:rsidP="000F796A">
      <w:pPr>
        <w:pStyle w:val="FFLDocNoBullet"/>
        <w:numPr>
          <w:ilvl w:val="0"/>
          <w:numId w:val="0"/>
        </w:numPr>
        <w:ind w:left="436"/>
      </w:pPr>
    </w:p>
    <w:p w14:paraId="376791A0" w14:textId="2334E1B9" w:rsidR="0061123A" w:rsidRPr="0061123A" w:rsidRDefault="00CF7917" w:rsidP="0061123A">
      <w:pPr>
        <w:pStyle w:val="FFLDocNoBullet"/>
      </w:pPr>
      <w:r w:rsidRPr="00CF7917">
        <w:t>Which of these compounds make up carbohydrates?</w:t>
      </w:r>
    </w:p>
    <w:p w14:paraId="29D0C538" w14:textId="77777777" w:rsidR="002C4288" w:rsidRDefault="002C4288" w:rsidP="002C4288">
      <w:pPr>
        <w:pStyle w:val="FFLDocNoBullet"/>
        <w:numPr>
          <w:ilvl w:val="0"/>
          <w:numId w:val="8"/>
        </w:numPr>
      </w:pPr>
      <w:r>
        <w:t>Carbon</w:t>
      </w:r>
    </w:p>
    <w:p w14:paraId="492AAF57" w14:textId="77777777" w:rsidR="002C4288" w:rsidRDefault="002C4288" w:rsidP="002C4288">
      <w:pPr>
        <w:pStyle w:val="FFLDocNoBullet"/>
        <w:numPr>
          <w:ilvl w:val="0"/>
          <w:numId w:val="8"/>
        </w:numPr>
      </w:pPr>
      <w:r>
        <w:t>Hydrogen</w:t>
      </w:r>
    </w:p>
    <w:p w14:paraId="059566B7" w14:textId="77777777" w:rsidR="002C4288" w:rsidRDefault="002C4288" w:rsidP="002C4288">
      <w:pPr>
        <w:pStyle w:val="FFLDocNoBullet"/>
        <w:numPr>
          <w:ilvl w:val="0"/>
          <w:numId w:val="8"/>
        </w:numPr>
      </w:pPr>
      <w:r>
        <w:t>Oxygen</w:t>
      </w:r>
    </w:p>
    <w:p w14:paraId="6C957DEB" w14:textId="4F92203E" w:rsidR="00A11820" w:rsidRDefault="002C4288" w:rsidP="002C4288">
      <w:pPr>
        <w:pStyle w:val="FFLDocNoBullet"/>
        <w:numPr>
          <w:ilvl w:val="0"/>
          <w:numId w:val="8"/>
        </w:numPr>
      </w:pPr>
      <w:proofErr w:type="gramStart"/>
      <w:r>
        <w:t>All of</w:t>
      </w:r>
      <w:proofErr w:type="gramEnd"/>
      <w:r>
        <w:t xml:space="preserve"> the above</w:t>
      </w:r>
    </w:p>
    <w:p w14:paraId="1125F5E0" w14:textId="77777777" w:rsidR="002C4288" w:rsidRDefault="002C4288" w:rsidP="002C4288">
      <w:pPr>
        <w:pStyle w:val="FFLDocNoBullet"/>
        <w:numPr>
          <w:ilvl w:val="0"/>
          <w:numId w:val="0"/>
        </w:numPr>
        <w:ind w:left="436"/>
      </w:pPr>
    </w:p>
    <w:p w14:paraId="269C2F3D" w14:textId="195ABBCE" w:rsidR="004F7F2F" w:rsidRPr="004F7F2F" w:rsidRDefault="00E00BD6" w:rsidP="004F7F2F">
      <w:pPr>
        <w:pStyle w:val="FFLDocNoBullet"/>
      </w:pPr>
      <w:r w:rsidRPr="00E00BD6">
        <w:t>What are the building blocks of proteins?</w:t>
      </w:r>
    </w:p>
    <w:p w14:paraId="7890488F" w14:textId="77777777" w:rsidR="00D0353B" w:rsidRDefault="00D0353B" w:rsidP="00D0353B">
      <w:pPr>
        <w:pStyle w:val="FFLDocNoBullet"/>
        <w:numPr>
          <w:ilvl w:val="0"/>
          <w:numId w:val="9"/>
        </w:numPr>
      </w:pPr>
      <w:r>
        <w:t>Disaccharides</w:t>
      </w:r>
    </w:p>
    <w:p w14:paraId="523CA13D" w14:textId="77777777" w:rsidR="00D0353B" w:rsidRDefault="00D0353B" w:rsidP="00D0353B">
      <w:pPr>
        <w:pStyle w:val="FFLDocNoBullet"/>
        <w:numPr>
          <w:ilvl w:val="0"/>
          <w:numId w:val="9"/>
        </w:numPr>
      </w:pPr>
      <w:r>
        <w:t>Carbon</w:t>
      </w:r>
    </w:p>
    <w:p w14:paraId="7B0294C5" w14:textId="77777777" w:rsidR="00D0353B" w:rsidRDefault="00D0353B" w:rsidP="00D0353B">
      <w:pPr>
        <w:pStyle w:val="FFLDocNoBullet"/>
        <w:numPr>
          <w:ilvl w:val="0"/>
          <w:numId w:val="9"/>
        </w:numPr>
      </w:pPr>
      <w:r>
        <w:t>Amino acids</w:t>
      </w:r>
    </w:p>
    <w:p w14:paraId="4EC492FE" w14:textId="0C775870" w:rsidR="008C12B7" w:rsidRDefault="00D0353B" w:rsidP="00D0353B">
      <w:pPr>
        <w:pStyle w:val="FFLDocNoBullet"/>
        <w:numPr>
          <w:ilvl w:val="0"/>
          <w:numId w:val="9"/>
        </w:numPr>
      </w:pPr>
      <w:r>
        <w:t>Fatty acid</w:t>
      </w:r>
      <w:r>
        <w:t>s</w:t>
      </w:r>
    </w:p>
    <w:p w14:paraId="60CF3898" w14:textId="77777777" w:rsidR="00D0353B" w:rsidRDefault="00D0353B" w:rsidP="00D0353B">
      <w:pPr>
        <w:pStyle w:val="FFLDocNoBullet"/>
        <w:numPr>
          <w:ilvl w:val="0"/>
          <w:numId w:val="0"/>
        </w:numPr>
        <w:ind w:left="436"/>
      </w:pPr>
    </w:p>
    <w:p w14:paraId="79977252" w14:textId="4129D257" w:rsidR="00D823E8" w:rsidRPr="00D823E8" w:rsidRDefault="00880333" w:rsidP="00D823E8">
      <w:pPr>
        <w:pStyle w:val="FFLDocNoBullet"/>
      </w:pPr>
      <w:r w:rsidRPr="00880333">
        <w:t>Protein from animal sources contains the full range of essential amino acids needed by the body.</w:t>
      </w:r>
    </w:p>
    <w:p w14:paraId="5D7367F1" w14:textId="77777777" w:rsidR="0014421D" w:rsidRDefault="0014421D" w:rsidP="0014421D">
      <w:pPr>
        <w:pStyle w:val="FFLDocNoBullet"/>
        <w:numPr>
          <w:ilvl w:val="0"/>
          <w:numId w:val="10"/>
        </w:numPr>
      </w:pPr>
      <w:r>
        <w:t>True</w:t>
      </w:r>
    </w:p>
    <w:p w14:paraId="614D0185" w14:textId="4A8507F5" w:rsidR="00F24678" w:rsidRDefault="0014421D" w:rsidP="0014421D">
      <w:pPr>
        <w:pStyle w:val="FFLDocNoBullet"/>
        <w:numPr>
          <w:ilvl w:val="0"/>
          <w:numId w:val="10"/>
        </w:numPr>
      </w:pPr>
      <w:r>
        <w:t>Fals</w:t>
      </w:r>
      <w:r>
        <w:t>e</w:t>
      </w:r>
    </w:p>
    <w:p w14:paraId="48294AC8" w14:textId="77777777" w:rsidR="0014421D" w:rsidRPr="00F24678" w:rsidRDefault="0014421D" w:rsidP="0014421D">
      <w:pPr>
        <w:pStyle w:val="FFLDocNoBullet"/>
        <w:numPr>
          <w:ilvl w:val="0"/>
          <w:numId w:val="0"/>
        </w:numPr>
        <w:ind w:left="436"/>
      </w:pPr>
    </w:p>
    <w:p w14:paraId="0DA7750E" w14:textId="5B5EF7A4" w:rsidR="00F37B98" w:rsidRDefault="00CD6D3F" w:rsidP="009B195D">
      <w:pPr>
        <w:pStyle w:val="FFLDocNoBullet"/>
      </w:pPr>
      <w:r w:rsidRPr="00CD6D3F">
        <w:t>Which of these is NOT an example of a type of fat?</w:t>
      </w:r>
    </w:p>
    <w:p w14:paraId="32190E63" w14:textId="77777777" w:rsidR="00FB49AF" w:rsidRDefault="00FB49AF" w:rsidP="00FB49AF">
      <w:pPr>
        <w:pStyle w:val="FFLDocNoBullet"/>
        <w:numPr>
          <w:ilvl w:val="0"/>
          <w:numId w:val="11"/>
        </w:numPr>
      </w:pPr>
      <w:r>
        <w:t>Saturated</w:t>
      </w:r>
    </w:p>
    <w:p w14:paraId="0649BE64" w14:textId="77777777" w:rsidR="00FB49AF" w:rsidRDefault="00FB49AF" w:rsidP="00FB49AF">
      <w:pPr>
        <w:pStyle w:val="FFLDocNoBullet"/>
        <w:numPr>
          <w:ilvl w:val="0"/>
          <w:numId w:val="11"/>
        </w:numPr>
      </w:pPr>
      <w:r>
        <w:t>Polyunsaturated</w:t>
      </w:r>
    </w:p>
    <w:p w14:paraId="5619AE4F" w14:textId="77777777" w:rsidR="00FB49AF" w:rsidRDefault="00FB49AF" w:rsidP="00FB49AF">
      <w:pPr>
        <w:pStyle w:val="FFLDocNoBullet"/>
        <w:numPr>
          <w:ilvl w:val="0"/>
          <w:numId w:val="11"/>
        </w:numPr>
      </w:pPr>
      <w:r>
        <w:t>Desaturated</w:t>
      </w:r>
    </w:p>
    <w:p w14:paraId="0623BCF1" w14:textId="3240FE71" w:rsidR="003615A0" w:rsidRDefault="00FB49AF" w:rsidP="00FB49AF">
      <w:pPr>
        <w:pStyle w:val="FFLDocNoBullet"/>
        <w:numPr>
          <w:ilvl w:val="0"/>
          <w:numId w:val="11"/>
        </w:numPr>
      </w:pPr>
      <w:r>
        <w:t>Monounsaturated</w:t>
      </w:r>
    </w:p>
    <w:p w14:paraId="75FED100" w14:textId="77777777" w:rsidR="00FB49AF" w:rsidRDefault="00FB49AF" w:rsidP="00FB49AF">
      <w:pPr>
        <w:pStyle w:val="FFLDocNoBullet"/>
        <w:numPr>
          <w:ilvl w:val="0"/>
          <w:numId w:val="0"/>
        </w:numPr>
        <w:ind w:left="436"/>
      </w:pPr>
    </w:p>
    <w:p w14:paraId="0D337DA0" w14:textId="2F294D19" w:rsidR="00F37B98" w:rsidRDefault="00BC3394" w:rsidP="009B195D">
      <w:pPr>
        <w:pStyle w:val="FFLDocNoBullet"/>
      </w:pPr>
      <w:r w:rsidRPr="00BC3394">
        <w:t>True or False? Fat provides the most energy per gram of ALL the macronutrients.</w:t>
      </w:r>
    </w:p>
    <w:p w14:paraId="7F6E4491" w14:textId="6C3914D8" w:rsidR="000459CE" w:rsidRDefault="000459CE" w:rsidP="000459CE">
      <w:pPr>
        <w:pStyle w:val="FFLDocNoBullet"/>
        <w:numPr>
          <w:ilvl w:val="0"/>
          <w:numId w:val="12"/>
        </w:numPr>
      </w:pPr>
      <w:r>
        <w:t>T</w:t>
      </w:r>
      <w:r w:rsidR="003E0D3E">
        <w:t>rue</w:t>
      </w:r>
    </w:p>
    <w:p w14:paraId="44496F2E" w14:textId="54D548C4" w:rsidR="000459CE" w:rsidRDefault="003E0D3E" w:rsidP="000459CE">
      <w:pPr>
        <w:pStyle w:val="FFLDocNoBullet"/>
        <w:numPr>
          <w:ilvl w:val="0"/>
          <w:numId w:val="12"/>
        </w:numPr>
      </w:pPr>
      <w:r>
        <w:t>False</w:t>
      </w:r>
    </w:p>
    <w:p w14:paraId="68798BE0" w14:textId="77777777" w:rsidR="00656BB7" w:rsidRDefault="00656BB7" w:rsidP="000459CE">
      <w:pPr>
        <w:pStyle w:val="FFLDocNoBullet"/>
        <w:numPr>
          <w:ilvl w:val="0"/>
          <w:numId w:val="0"/>
        </w:numPr>
        <w:ind w:left="436"/>
      </w:pPr>
    </w:p>
    <w:p w14:paraId="3DB7A2FD" w14:textId="77777777" w:rsidR="003E0D3E" w:rsidRDefault="003E0D3E" w:rsidP="003E0D3E">
      <w:pPr>
        <w:pStyle w:val="FFLDocNoBullet"/>
        <w:numPr>
          <w:ilvl w:val="0"/>
          <w:numId w:val="0"/>
        </w:numPr>
        <w:ind w:left="76"/>
      </w:pPr>
    </w:p>
    <w:p w14:paraId="0A489C93" w14:textId="61F559A1" w:rsidR="00F37B98" w:rsidRDefault="00595D1D" w:rsidP="009B195D">
      <w:pPr>
        <w:pStyle w:val="FFLDocNoBullet"/>
      </w:pPr>
      <w:r w:rsidRPr="00595D1D">
        <w:lastRenderedPageBreak/>
        <w:t>True or False? Fat soluble vitamins cannot be stored within the body.</w:t>
      </w:r>
    </w:p>
    <w:p w14:paraId="28B6EC9C" w14:textId="77777777" w:rsidR="001C57F9" w:rsidRDefault="001C57F9" w:rsidP="001C57F9">
      <w:pPr>
        <w:pStyle w:val="FFLDocNoBullet"/>
        <w:numPr>
          <w:ilvl w:val="0"/>
          <w:numId w:val="13"/>
        </w:numPr>
      </w:pPr>
      <w:r>
        <w:t>True</w:t>
      </w:r>
    </w:p>
    <w:p w14:paraId="5FC8A8A7" w14:textId="0C9FD984" w:rsidR="00DF5994" w:rsidRDefault="001C57F9" w:rsidP="001C57F9">
      <w:pPr>
        <w:pStyle w:val="FFLDocNoBullet"/>
        <w:numPr>
          <w:ilvl w:val="0"/>
          <w:numId w:val="13"/>
        </w:numPr>
      </w:pPr>
      <w:r>
        <w:t>False</w:t>
      </w:r>
    </w:p>
    <w:p w14:paraId="1FDB7097" w14:textId="77777777" w:rsidR="001C57F9" w:rsidRDefault="001C57F9" w:rsidP="001C57F9">
      <w:pPr>
        <w:pStyle w:val="FFLDocNoBullet"/>
        <w:numPr>
          <w:ilvl w:val="0"/>
          <w:numId w:val="0"/>
        </w:numPr>
        <w:ind w:left="436"/>
      </w:pPr>
    </w:p>
    <w:p w14:paraId="0BE22AB9" w14:textId="1F0AAF38" w:rsidR="00DF5994" w:rsidRDefault="00F91299" w:rsidP="00DF5994">
      <w:pPr>
        <w:pStyle w:val="FFLDocNoBullet"/>
      </w:pPr>
      <w:r w:rsidRPr="00F91299">
        <w:t>Vitamin A is important for...</w:t>
      </w:r>
    </w:p>
    <w:p w14:paraId="5C4E1B37" w14:textId="77777777" w:rsidR="00C65F75" w:rsidRDefault="00C65F75" w:rsidP="00C65F75">
      <w:pPr>
        <w:pStyle w:val="FFLDocNoBullet"/>
        <w:numPr>
          <w:ilvl w:val="0"/>
          <w:numId w:val="14"/>
        </w:numPr>
      </w:pPr>
      <w:r>
        <w:t>Dim light vision</w:t>
      </w:r>
    </w:p>
    <w:p w14:paraId="3B76E3D3" w14:textId="77777777" w:rsidR="00C65F75" w:rsidRDefault="00C65F75" w:rsidP="00C65F75">
      <w:pPr>
        <w:pStyle w:val="FFLDocNoBullet"/>
        <w:numPr>
          <w:ilvl w:val="0"/>
          <w:numId w:val="14"/>
        </w:numPr>
      </w:pPr>
      <w:r>
        <w:t>Healthy skin and eyes</w:t>
      </w:r>
    </w:p>
    <w:p w14:paraId="5B0EDD22" w14:textId="77777777" w:rsidR="00C65F75" w:rsidRDefault="00C65F75" w:rsidP="00C65F75">
      <w:pPr>
        <w:pStyle w:val="FFLDocNoBullet"/>
        <w:numPr>
          <w:ilvl w:val="0"/>
          <w:numId w:val="14"/>
        </w:numPr>
      </w:pPr>
      <w:r>
        <w:t>Resistance to infection</w:t>
      </w:r>
    </w:p>
    <w:p w14:paraId="62C14425" w14:textId="64464621" w:rsidR="00AA06AB" w:rsidRDefault="00C65F75" w:rsidP="00C65F75">
      <w:pPr>
        <w:pStyle w:val="FFLDocNoBullet"/>
        <w:numPr>
          <w:ilvl w:val="0"/>
          <w:numId w:val="14"/>
        </w:numPr>
      </w:pPr>
      <w:proofErr w:type="gramStart"/>
      <w:r>
        <w:t>All of</w:t>
      </w:r>
      <w:proofErr w:type="gramEnd"/>
      <w:r>
        <w:t xml:space="preserve"> the above</w:t>
      </w:r>
    </w:p>
    <w:p w14:paraId="77327EFF" w14:textId="77777777" w:rsidR="00C65F75" w:rsidRDefault="00C65F75" w:rsidP="00C65F75">
      <w:pPr>
        <w:pStyle w:val="FFLDocNoBullet"/>
        <w:numPr>
          <w:ilvl w:val="0"/>
          <w:numId w:val="0"/>
        </w:numPr>
        <w:ind w:left="436"/>
      </w:pPr>
    </w:p>
    <w:p w14:paraId="224EDE77" w14:textId="79E3E3EA" w:rsidR="00AA06AB" w:rsidRDefault="004F6237" w:rsidP="00AA06AB">
      <w:pPr>
        <w:pStyle w:val="FFLDocNoBullet"/>
      </w:pPr>
      <w:r w:rsidRPr="004F6237">
        <w:t>In the summer months where does most of our vitamin D come from?</w:t>
      </w:r>
    </w:p>
    <w:p w14:paraId="706262BF" w14:textId="77777777" w:rsidR="00A77528" w:rsidRDefault="00A77528" w:rsidP="00A77528">
      <w:pPr>
        <w:pStyle w:val="FFLDocNoBullet"/>
        <w:numPr>
          <w:ilvl w:val="0"/>
          <w:numId w:val="15"/>
        </w:numPr>
      </w:pPr>
      <w:r>
        <w:t>Eggs</w:t>
      </w:r>
    </w:p>
    <w:p w14:paraId="09732776" w14:textId="77777777" w:rsidR="00A77528" w:rsidRDefault="00A77528" w:rsidP="00A77528">
      <w:pPr>
        <w:pStyle w:val="FFLDocNoBullet"/>
        <w:numPr>
          <w:ilvl w:val="0"/>
          <w:numId w:val="15"/>
        </w:numPr>
      </w:pPr>
      <w:r>
        <w:t>The sun</w:t>
      </w:r>
    </w:p>
    <w:p w14:paraId="21BD86E7" w14:textId="77777777" w:rsidR="00A77528" w:rsidRDefault="00A77528" w:rsidP="00A77528">
      <w:pPr>
        <w:pStyle w:val="FFLDocNoBullet"/>
        <w:numPr>
          <w:ilvl w:val="0"/>
          <w:numId w:val="15"/>
        </w:numPr>
      </w:pPr>
      <w:r>
        <w:t>Meat</w:t>
      </w:r>
    </w:p>
    <w:p w14:paraId="71EF1743" w14:textId="7EED05C2" w:rsidR="003463C1" w:rsidRDefault="00A77528" w:rsidP="00A77528">
      <w:pPr>
        <w:pStyle w:val="FFLDocNoBullet"/>
        <w:numPr>
          <w:ilvl w:val="0"/>
          <w:numId w:val="15"/>
        </w:numPr>
      </w:pPr>
      <w:r>
        <w:t>Cakes</w:t>
      </w:r>
    </w:p>
    <w:p w14:paraId="719C469A" w14:textId="77777777" w:rsidR="00D35636" w:rsidRDefault="00D35636" w:rsidP="00D35636">
      <w:pPr>
        <w:pStyle w:val="FFLDocNoBullet"/>
        <w:numPr>
          <w:ilvl w:val="0"/>
          <w:numId w:val="0"/>
        </w:numPr>
        <w:ind w:left="76" w:hanging="76"/>
      </w:pPr>
    </w:p>
    <w:p w14:paraId="3AC9E84F" w14:textId="63FEEDD9" w:rsidR="00D35636" w:rsidRDefault="00147DEB" w:rsidP="00D35636">
      <w:pPr>
        <w:pStyle w:val="FFLDocNoBullet"/>
      </w:pPr>
      <w:r w:rsidRPr="00147DEB">
        <w:t>True or false? Vitamin C can help with the absorption of iron.</w:t>
      </w:r>
    </w:p>
    <w:p w14:paraId="614E9B3F" w14:textId="77777777" w:rsidR="007E28DA" w:rsidRDefault="007E28DA" w:rsidP="007E28DA">
      <w:pPr>
        <w:pStyle w:val="FFLDocNoBullet"/>
        <w:numPr>
          <w:ilvl w:val="0"/>
          <w:numId w:val="16"/>
        </w:numPr>
      </w:pPr>
      <w:r>
        <w:t>True</w:t>
      </w:r>
    </w:p>
    <w:p w14:paraId="421B6EA1" w14:textId="725F92B8" w:rsidR="00147DEB" w:rsidRDefault="007E28DA" w:rsidP="007E28DA">
      <w:pPr>
        <w:pStyle w:val="FFLDocNoBullet"/>
        <w:numPr>
          <w:ilvl w:val="0"/>
          <w:numId w:val="16"/>
        </w:numPr>
      </w:pPr>
      <w:r>
        <w:t>False</w:t>
      </w:r>
      <w:r>
        <w:t xml:space="preserve"> </w:t>
      </w:r>
    </w:p>
    <w:p w14:paraId="46B13B48" w14:textId="77777777" w:rsidR="007E28DA" w:rsidRDefault="007E28DA" w:rsidP="007E28DA">
      <w:pPr>
        <w:pStyle w:val="FFLDocNoBullet"/>
        <w:numPr>
          <w:ilvl w:val="0"/>
          <w:numId w:val="0"/>
        </w:numPr>
        <w:ind w:left="76" w:hanging="76"/>
      </w:pPr>
    </w:p>
    <w:p w14:paraId="53473718" w14:textId="241D5C36" w:rsidR="007E28DA" w:rsidRDefault="0034322B" w:rsidP="007E28DA">
      <w:pPr>
        <w:pStyle w:val="FFLDocNoBullet"/>
      </w:pPr>
      <w:r w:rsidRPr="0034322B">
        <w:t>How much of the body's calcium is found in the skeleton?</w:t>
      </w:r>
      <w:r>
        <w:t xml:space="preserve"> </w:t>
      </w:r>
    </w:p>
    <w:p w14:paraId="13EE67C8" w14:textId="77777777" w:rsidR="00B94210" w:rsidRDefault="00B94210" w:rsidP="00B94210">
      <w:pPr>
        <w:pStyle w:val="FFLDocNoBullet"/>
        <w:numPr>
          <w:ilvl w:val="0"/>
          <w:numId w:val="17"/>
        </w:numPr>
      </w:pPr>
      <w:r>
        <w:t>10%</w:t>
      </w:r>
    </w:p>
    <w:p w14:paraId="3C101137" w14:textId="77777777" w:rsidR="00B94210" w:rsidRDefault="00B94210" w:rsidP="00B94210">
      <w:pPr>
        <w:pStyle w:val="FFLDocNoBullet"/>
        <w:numPr>
          <w:ilvl w:val="0"/>
          <w:numId w:val="17"/>
        </w:numPr>
      </w:pPr>
      <w:r>
        <w:t>50%</w:t>
      </w:r>
    </w:p>
    <w:p w14:paraId="4F712F3D" w14:textId="77777777" w:rsidR="00B94210" w:rsidRDefault="00B94210" w:rsidP="00B94210">
      <w:pPr>
        <w:pStyle w:val="FFLDocNoBullet"/>
        <w:numPr>
          <w:ilvl w:val="0"/>
          <w:numId w:val="17"/>
        </w:numPr>
      </w:pPr>
      <w:r>
        <w:t>90%</w:t>
      </w:r>
    </w:p>
    <w:p w14:paraId="38EC4983" w14:textId="442E2335" w:rsidR="0034322B" w:rsidRDefault="00B94210" w:rsidP="00B94210">
      <w:pPr>
        <w:pStyle w:val="FFLDocNoBullet"/>
        <w:numPr>
          <w:ilvl w:val="0"/>
          <w:numId w:val="17"/>
        </w:numPr>
      </w:pPr>
      <w:r>
        <w:t>99%</w:t>
      </w:r>
    </w:p>
    <w:p w14:paraId="3689965F" w14:textId="77777777" w:rsidR="00B94210" w:rsidRDefault="00B94210" w:rsidP="00B94210">
      <w:pPr>
        <w:pStyle w:val="FFLDocNoBullet"/>
        <w:numPr>
          <w:ilvl w:val="0"/>
          <w:numId w:val="0"/>
        </w:numPr>
        <w:ind w:left="76" w:hanging="76"/>
      </w:pPr>
    </w:p>
    <w:p w14:paraId="49AF2A38" w14:textId="7579CA1F" w:rsidR="00B94210" w:rsidRDefault="00E3575C" w:rsidP="00B94210">
      <w:pPr>
        <w:pStyle w:val="FFLDocNoBullet"/>
      </w:pPr>
      <w:r w:rsidRPr="00E3575C">
        <w:t>Which of these groups of people are most at risk of iron deficiency?</w:t>
      </w:r>
      <w:r>
        <w:t xml:space="preserve"> </w:t>
      </w:r>
    </w:p>
    <w:p w14:paraId="4ADBB278" w14:textId="77777777" w:rsidR="00713DCC" w:rsidRDefault="00713DCC" w:rsidP="00713DCC">
      <w:pPr>
        <w:pStyle w:val="FFLDocNoBullet"/>
        <w:numPr>
          <w:ilvl w:val="0"/>
          <w:numId w:val="18"/>
        </w:numPr>
      </w:pPr>
      <w:r>
        <w:t>Teenage girls</w:t>
      </w:r>
    </w:p>
    <w:p w14:paraId="695A8965" w14:textId="77777777" w:rsidR="00713DCC" w:rsidRDefault="00713DCC" w:rsidP="00713DCC">
      <w:pPr>
        <w:pStyle w:val="FFLDocNoBullet"/>
        <w:numPr>
          <w:ilvl w:val="0"/>
          <w:numId w:val="18"/>
        </w:numPr>
      </w:pPr>
      <w:r>
        <w:t>Women over the age of 70</w:t>
      </w:r>
    </w:p>
    <w:p w14:paraId="5155E5CC" w14:textId="77777777" w:rsidR="00713DCC" w:rsidRDefault="00713DCC" w:rsidP="00713DCC">
      <w:pPr>
        <w:pStyle w:val="FFLDocNoBullet"/>
        <w:numPr>
          <w:ilvl w:val="0"/>
          <w:numId w:val="18"/>
        </w:numPr>
      </w:pPr>
      <w:r>
        <w:t>Teenage Boys</w:t>
      </w:r>
    </w:p>
    <w:p w14:paraId="6C3A2CCD" w14:textId="402EB11B" w:rsidR="00E3575C" w:rsidRDefault="00713DCC" w:rsidP="00713DCC">
      <w:pPr>
        <w:pStyle w:val="FFLDocNoBullet"/>
        <w:numPr>
          <w:ilvl w:val="0"/>
          <w:numId w:val="18"/>
        </w:numPr>
      </w:pPr>
      <w:r>
        <w:t>Men over the age of 70</w:t>
      </w:r>
      <w:r>
        <w:t xml:space="preserve"> </w:t>
      </w:r>
    </w:p>
    <w:p w14:paraId="5D5AEA76" w14:textId="77777777" w:rsidR="00713DCC" w:rsidRDefault="00713DCC" w:rsidP="00713DCC">
      <w:pPr>
        <w:pStyle w:val="FFLDocNoBullet"/>
        <w:numPr>
          <w:ilvl w:val="0"/>
          <w:numId w:val="0"/>
        </w:numPr>
        <w:ind w:left="76" w:hanging="76"/>
      </w:pPr>
    </w:p>
    <w:p w14:paraId="7EAFD221" w14:textId="50448FFC" w:rsidR="00713DCC" w:rsidRDefault="00F93B25" w:rsidP="00713DCC">
      <w:pPr>
        <w:pStyle w:val="FFLDocNoBullet"/>
      </w:pPr>
      <w:r w:rsidRPr="00F93B25">
        <w:t>What is the most common nutritional deficiency worldwide?</w:t>
      </w:r>
      <w:r>
        <w:t xml:space="preserve"> </w:t>
      </w:r>
    </w:p>
    <w:p w14:paraId="6295ECEB" w14:textId="77777777" w:rsidR="00713DFF" w:rsidRDefault="00713DFF" w:rsidP="00713DFF">
      <w:pPr>
        <w:pStyle w:val="FFLDocNoBullet"/>
        <w:numPr>
          <w:ilvl w:val="0"/>
          <w:numId w:val="19"/>
        </w:numPr>
      </w:pPr>
      <w:r>
        <w:t>Iron deficiency</w:t>
      </w:r>
    </w:p>
    <w:p w14:paraId="2CAEEA22" w14:textId="77777777" w:rsidR="00713DFF" w:rsidRDefault="00713DFF" w:rsidP="00713DFF">
      <w:pPr>
        <w:pStyle w:val="FFLDocNoBullet"/>
        <w:numPr>
          <w:ilvl w:val="0"/>
          <w:numId w:val="19"/>
        </w:numPr>
      </w:pPr>
      <w:r>
        <w:t>Vitamin A deficiency</w:t>
      </w:r>
    </w:p>
    <w:p w14:paraId="4D58F05E" w14:textId="77777777" w:rsidR="00713DFF" w:rsidRDefault="00713DFF" w:rsidP="00713DFF">
      <w:pPr>
        <w:pStyle w:val="FFLDocNoBullet"/>
        <w:numPr>
          <w:ilvl w:val="0"/>
          <w:numId w:val="19"/>
        </w:numPr>
      </w:pPr>
      <w:r>
        <w:t>Zinc deficiency</w:t>
      </w:r>
    </w:p>
    <w:p w14:paraId="543F771E" w14:textId="08D35172" w:rsidR="00F93B25" w:rsidRDefault="00713DFF" w:rsidP="00713DFF">
      <w:pPr>
        <w:pStyle w:val="FFLDocNoBullet"/>
        <w:numPr>
          <w:ilvl w:val="0"/>
          <w:numId w:val="19"/>
        </w:numPr>
      </w:pPr>
      <w:r>
        <w:t>Sodium deficiency</w:t>
      </w:r>
      <w:r>
        <w:t xml:space="preserve"> </w:t>
      </w:r>
    </w:p>
    <w:p w14:paraId="416811FD" w14:textId="77777777" w:rsidR="00713DFF" w:rsidRDefault="00713DFF" w:rsidP="00713DFF">
      <w:pPr>
        <w:pStyle w:val="FFLDocNoBullet"/>
        <w:numPr>
          <w:ilvl w:val="0"/>
          <w:numId w:val="0"/>
        </w:numPr>
        <w:ind w:left="76" w:hanging="76"/>
      </w:pPr>
    </w:p>
    <w:p w14:paraId="66444B19" w14:textId="34A2AABA" w:rsidR="00713DFF" w:rsidRDefault="001269B5" w:rsidP="00713DFF">
      <w:pPr>
        <w:pStyle w:val="FFLDocNoBullet"/>
      </w:pPr>
      <w:r w:rsidRPr="001269B5">
        <w:t>True or false? Micronutrients are needed in larger amounts than macronutrients.</w:t>
      </w:r>
      <w:r>
        <w:t xml:space="preserve"> </w:t>
      </w:r>
    </w:p>
    <w:p w14:paraId="0EFF0AB1" w14:textId="77777777" w:rsidR="00E83E6D" w:rsidRDefault="00E83E6D" w:rsidP="00E83E6D">
      <w:pPr>
        <w:pStyle w:val="FFLDocNoBullet"/>
        <w:numPr>
          <w:ilvl w:val="0"/>
          <w:numId w:val="20"/>
        </w:numPr>
      </w:pPr>
      <w:r>
        <w:t>True</w:t>
      </w:r>
    </w:p>
    <w:p w14:paraId="452CE19A" w14:textId="6949EDC2" w:rsidR="001269B5" w:rsidRDefault="00E83E6D" w:rsidP="00E83E6D">
      <w:pPr>
        <w:pStyle w:val="FFLDocNoBullet"/>
        <w:numPr>
          <w:ilvl w:val="0"/>
          <w:numId w:val="20"/>
        </w:numPr>
      </w:pPr>
      <w:r>
        <w:t>False</w:t>
      </w:r>
    </w:p>
    <w:p w14:paraId="0837B5BA" w14:textId="77777777" w:rsidR="00E83E6D" w:rsidRDefault="00E83E6D" w:rsidP="00E83E6D">
      <w:pPr>
        <w:pStyle w:val="FFLDocNoBullet"/>
        <w:numPr>
          <w:ilvl w:val="0"/>
          <w:numId w:val="0"/>
        </w:numPr>
        <w:ind w:left="76" w:hanging="76"/>
      </w:pPr>
    </w:p>
    <w:p w14:paraId="7FF12D55" w14:textId="77777777" w:rsidR="00E34B7F" w:rsidRDefault="00E34B7F" w:rsidP="00E83E6D">
      <w:pPr>
        <w:pStyle w:val="FFLDocNoBullet"/>
        <w:numPr>
          <w:ilvl w:val="0"/>
          <w:numId w:val="0"/>
        </w:numPr>
        <w:ind w:left="76" w:hanging="76"/>
      </w:pPr>
    </w:p>
    <w:p w14:paraId="5BDECBDC" w14:textId="1BEA5AB8" w:rsidR="00E34B7F" w:rsidRDefault="00E34B7F" w:rsidP="00E83E6D">
      <w:pPr>
        <w:pStyle w:val="FFLDocNoBullet"/>
        <w:numPr>
          <w:ilvl w:val="0"/>
          <w:numId w:val="0"/>
        </w:numPr>
        <w:ind w:left="76" w:hanging="76"/>
      </w:pPr>
      <w:r w:rsidRPr="00E34B7F">
        <w:t xml:space="preserve">You can play this quiz on Kahoot here: </w:t>
      </w:r>
      <w:hyperlink r:id="rId10" w:history="1">
        <w:r w:rsidRPr="000263B3">
          <w:rPr>
            <w:rStyle w:val="Hyperlink"/>
          </w:rPr>
          <w:t>https://play.kahoot.it/v2/?quizId=fb67ce7b-ce4b-46fd-b843-5b3d026e0330</w:t>
        </w:r>
      </w:hyperlink>
      <w:r>
        <w:t xml:space="preserve"> </w:t>
      </w:r>
    </w:p>
    <w:p w14:paraId="79E657EF" w14:textId="77777777" w:rsidR="00D35636" w:rsidRDefault="00D35636" w:rsidP="00D35636">
      <w:pPr>
        <w:pStyle w:val="FFLDocNoBullet"/>
        <w:numPr>
          <w:ilvl w:val="0"/>
          <w:numId w:val="0"/>
        </w:numPr>
        <w:ind w:left="76" w:hanging="76"/>
      </w:pPr>
    </w:p>
    <w:p w14:paraId="62E95DC5" w14:textId="77777777" w:rsidR="007C40FA" w:rsidRDefault="007C40FA" w:rsidP="003463C1">
      <w:pPr>
        <w:pStyle w:val="FFLDocNoBullet"/>
        <w:numPr>
          <w:ilvl w:val="0"/>
          <w:numId w:val="0"/>
        </w:numPr>
        <w:ind w:left="436"/>
      </w:pPr>
    </w:p>
    <w:p w14:paraId="5206BB75" w14:textId="114156DE" w:rsidR="00F37B98" w:rsidRDefault="00F37B98" w:rsidP="003463C1">
      <w:pPr>
        <w:pStyle w:val="FFLDocNoBullet"/>
        <w:numPr>
          <w:ilvl w:val="0"/>
          <w:numId w:val="0"/>
        </w:numPr>
        <w:ind w:left="76" w:hanging="76"/>
      </w:pPr>
    </w:p>
    <w:p w14:paraId="5B469CEE" w14:textId="471A5F8D" w:rsidR="00F37B98" w:rsidRDefault="00F37B98" w:rsidP="00F37B98">
      <w:pPr>
        <w:pStyle w:val="FFLDocNoBullet"/>
        <w:numPr>
          <w:ilvl w:val="0"/>
          <w:numId w:val="0"/>
        </w:numPr>
        <w:ind w:left="76"/>
      </w:pPr>
    </w:p>
    <w:p w14:paraId="65F2EDA7" w14:textId="1082D5FD" w:rsidR="00F37B98" w:rsidRDefault="00F37B98" w:rsidP="00F37B98">
      <w:pPr>
        <w:pStyle w:val="FFLDocNoBullet"/>
        <w:numPr>
          <w:ilvl w:val="0"/>
          <w:numId w:val="0"/>
        </w:numPr>
        <w:ind w:left="76" w:hanging="76"/>
      </w:pPr>
    </w:p>
    <w:p w14:paraId="32F8634B" w14:textId="77777777" w:rsidR="00F37B98" w:rsidRDefault="00F37B98" w:rsidP="00F37B98">
      <w:pPr>
        <w:pStyle w:val="FFLDocNoBullet"/>
        <w:numPr>
          <w:ilvl w:val="0"/>
          <w:numId w:val="0"/>
        </w:numPr>
        <w:ind w:left="76" w:hanging="76"/>
      </w:pPr>
    </w:p>
    <w:p w14:paraId="4F81FC64" w14:textId="77777777" w:rsidR="0043261B" w:rsidRDefault="0043261B" w:rsidP="0043261B">
      <w:pPr>
        <w:pStyle w:val="FFLDocNoBullet"/>
        <w:numPr>
          <w:ilvl w:val="0"/>
          <w:numId w:val="0"/>
        </w:numPr>
      </w:pPr>
    </w:p>
    <w:p w14:paraId="6AAD6AA7" w14:textId="6C35209B" w:rsidR="009B195D" w:rsidRPr="00080051" w:rsidRDefault="009B195D" w:rsidP="0043261B">
      <w:pPr>
        <w:pStyle w:val="FFLDocNoBullet"/>
        <w:numPr>
          <w:ilvl w:val="0"/>
          <w:numId w:val="0"/>
        </w:numPr>
      </w:pPr>
    </w:p>
    <w:p w14:paraId="48500EF2" w14:textId="7A1B064D" w:rsidR="006B345B" w:rsidRDefault="006B345B" w:rsidP="003A41CD">
      <w:pPr>
        <w:pStyle w:val="FFLDocNoBullet"/>
        <w:numPr>
          <w:ilvl w:val="0"/>
          <w:numId w:val="0"/>
        </w:numPr>
        <w:ind w:left="76"/>
      </w:pPr>
    </w:p>
    <w:p w14:paraId="25B408B9" w14:textId="77777777" w:rsidR="00745801" w:rsidRDefault="00745801" w:rsidP="003A41CD">
      <w:pPr>
        <w:pStyle w:val="FFLDocNoBullet"/>
        <w:numPr>
          <w:ilvl w:val="0"/>
          <w:numId w:val="0"/>
        </w:numPr>
        <w:ind w:left="76"/>
      </w:pPr>
    </w:p>
    <w:p w14:paraId="77F7CE86" w14:textId="77777777" w:rsidR="00745801" w:rsidRDefault="00745801" w:rsidP="003A41CD">
      <w:pPr>
        <w:pStyle w:val="FFLDocNoBullet"/>
        <w:numPr>
          <w:ilvl w:val="0"/>
          <w:numId w:val="0"/>
        </w:numPr>
        <w:ind w:left="76"/>
      </w:pPr>
    </w:p>
    <w:p w14:paraId="34BADE78" w14:textId="77777777" w:rsidR="00745801" w:rsidRDefault="00745801" w:rsidP="003A41CD">
      <w:pPr>
        <w:pStyle w:val="FFLDocNoBullet"/>
        <w:numPr>
          <w:ilvl w:val="0"/>
          <w:numId w:val="0"/>
        </w:numPr>
        <w:ind w:left="76"/>
      </w:pPr>
    </w:p>
    <w:p w14:paraId="5525FE0F" w14:textId="77777777" w:rsidR="002A732D" w:rsidRPr="00243BDC" w:rsidRDefault="002A732D" w:rsidP="00CD177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sectPr w:rsidR="002A732D" w:rsidRPr="00243BDC" w:rsidSect="001834B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43" w:right="566" w:bottom="284" w:left="1134" w:header="708" w:footer="11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1B6F1" w14:textId="77777777" w:rsidR="00DC34D8" w:rsidRDefault="00DC34D8" w:rsidP="00181816">
      <w:pPr>
        <w:spacing w:after="0" w:line="240" w:lineRule="auto"/>
      </w:pPr>
      <w:r>
        <w:separator/>
      </w:r>
    </w:p>
  </w:endnote>
  <w:endnote w:type="continuationSeparator" w:id="0">
    <w:p w14:paraId="04F2CF73" w14:textId="77777777" w:rsidR="00DC34D8" w:rsidRDefault="00DC34D8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7BC36" w14:textId="77777777" w:rsidR="0087609D" w:rsidRDefault="008760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23D1B" w14:textId="77777777" w:rsidR="00181816" w:rsidRPr="00177BE6" w:rsidRDefault="00BB3A9D" w:rsidP="001B5128">
    <w:pPr>
      <w:pStyle w:val="Footer"/>
      <w:ind w:left="-142"/>
      <w:rPr>
        <w:rFonts w:ascii="Arial" w:hAnsi="Arial" w:cs="Arial"/>
        <w:sz w:val="18"/>
        <w:szCs w:val="18"/>
      </w:rPr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449832F" wp14:editId="2D66EBC8">
              <wp:simplePos x="0" y="0"/>
              <wp:positionH relativeFrom="column">
                <wp:posOffset>-553063</wp:posOffset>
              </wp:positionH>
              <wp:positionV relativeFrom="paragraph">
                <wp:posOffset>229235</wp:posOffset>
              </wp:positionV>
              <wp:extent cx="2292984" cy="257174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984" cy="25717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B05166" w14:textId="72F575FD" w:rsidR="00177BE6" w:rsidRDefault="00177BE6" w:rsidP="00CD1772">
                          <w:pPr>
                            <w:ind w:left="426"/>
                          </w:pP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©</w:t>
                          </w:r>
                          <w:r>
                            <w:t xml:space="preserve"> </w:t>
                          </w:r>
                          <w:r w:rsidRPr="0047246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Food – a fact of life </w: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instrText xml:space="preserve"> DATE  \@ "yyyy"  \* MERGEFORMAT </w:instrTex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B90BC5"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  <w:t>2026</w: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5A2FB8E1" w14:textId="77777777" w:rsidR="00177BE6" w:rsidRDefault="00177BE6" w:rsidP="00CD1772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49832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43.55pt;margin-top:18.05pt;width:180.55pt;height:20.25pt;z-index:2516582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" stroked="f">
              <v:textbox>
                <w:txbxContent>
                  <w:p w14:paraId="6FB05166" w14:textId="72F575FD" w:rsidR="00177BE6" w:rsidRDefault="00177BE6" w:rsidP="00CD1772">
                    <w:pPr>
                      <w:ind w:left="426"/>
                    </w:pP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t>©</w:t>
                    </w:r>
                    <w:r>
                      <w:t xml:space="preserve"> </w:t>
                    </w:r>
                    <w:r w:rsidRPr="0047246F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Food – a fact of life </w: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begin"/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instrText xml:space="preserve"> DATE  \@ "yyyy"  \* MERGEFORMAT </w:instrTex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separate"/>
                    </w:r>
                    <w:r w:rsidR="00B90BC5">
                      <w:rPr>
                        <w:rFonts w:ascii="Arial" w:hAnsi="Arial" w:cs="Arial"/>
                        <w:noProof/>
                        <w:sz w:val="18"/>
                        <w:szCs w:val="18"/>
                      </w:rPr>
                      <w:t>2026</w: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end"/>
                    </w:r>
                  </w:p>
                  <w:p w14:paraId="5A2FB8E1" w14:textId="77777777" w:rsidR="00177BE6" w:rsidRDefault="00177BE6" w:rsidP="00CD1772">
                    <w:pPr>
                      <w:ind w:left="426"/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B9A12" w14:textId="77777777" w:rsidR="0087609D" w:rsidRDefault="008760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1B76D" w14:textId="77777777" w:rsidR="00DC34D8" w:rsidRDefault="00DC34D8" w:rsidP="00181816">
      <w:pPr>
        <w:spacing w:after="0" w:line="240" w:lineRule="auto"/>
      </w:pPr>
      <w:r>
        <w:separator/>
      </w:r>
    </w:p>
  </w:footnote>
  <w:footnote w:type="continuationSeparator" w:id="0">
    <w:p w14:paraId="02916488" w14:textId="77777777" w:rsidR="00DC34D8" w:rsidRDefault="00DC34D8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24D4B" w14:textId="77777777" w:rsidR="0087609D" w:rsidRDefault="008760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5989F" w14:textId="0941ADD9" w:rsidR="00181816" w:rsidRDefault="001B5128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9AD501F" wp14:editId="1B2119B1">
          <wp:simplePos x="0" y="0"/>
          <wp:positionH relativeFrom="column">
            <wp:posOffset>4739965</wp:posOffset>
          </wp:positionH>
          <wp:positionV relativeFrom="paragraph">
            <wp:posOffset>-66675</wp:posOffset>
          </wp:positionV>
          <wp:extent cx="1574165" cy="1085850"/>
          <wp:effectExtent l="0" t="0" r="6985" b="0"/>
          <wp:wrapNone/>
          <wp:docPr id="5231609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4165" cy="1085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284A6C2E" wp14:editId="37B723AB">
              <wp:simplePos x="0" y="0"/>
              <wp:positionH relativeFrom="column">
                <wp:posOffset>-268605</wp:posOffset>
              </wp:positionH>
              <wp:positionV relativeFrom="paragraph">
                <wp:posOffset>112705</wp:posOffset>
              </wp:positionV>
              <wp:extent cx="4981575" cy="359410"/>
              <wp:effectExtent l="0" t="0" r="9525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15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250E60" w14:textId="06C2B127" w:rsidR="002521D2" w:rsidRPr="007B626A" w:rsidRDefault="002521D2" w:rsidP="002521D2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</w:t>
                          </w:r>
                          <w:r w:rsidR="00A1604A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</w:t>
                          </w:r>
                          <w:r w:rsidR="00CD1772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="001B5128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="00CD1772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</w:t>
                          </w:r>
                          <w:r w:rsidR="002B1F6B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</w:t>
                          </w:r>
                          <w:r w:rsidR="00C64D4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52A5558F" w14:textId="77777777" w:rsidR="002521D2" w:rsidRPr="002521D2" w:rsidRDefault="002521D2" w:rsidP="002521D2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4A6C2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15pt;margin-top:8.85pt;width:392.25pt;height:28.3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" stroked="f">
              <v:textbox>
                <w:txbxContent>
                  <w:p w14:paraId="32250E60" w14:textId="06C2B127" w:rsidR="002521D2" w:rsidRPr="007B626A" w:rsidRDefault="002521D2" w:rsidP="002521D2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</w:t>
                    </w:r>
                    <w:r w:rsidR="00A1604A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</w:t>
                    </w:r>
                    <w:r w:rsidR="00CD1772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="001B5128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="00CD1772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</w:t>
                    </w:r>
                    <w:r w:rsidR="002B1F6B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</w:t>
                    </w:r>
                    <w:r w:rsidR="00C64D4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52A5558F" w14:textId="77777777" w:rsidR="002521D2" w:rsidRPr="002521D2" w:rsidRDefault="002521D2" w:rsidP="002521D2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33FC1" w14:textId="77777777" w:rsidR="0087609D" w:rsidRDefault="008760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4700D"/>
    <w:multiLevelType w:val="hybridMultilevel"/>
    <w:tmpl w:val="F04E87CE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D4228C"/>
    <w:multiLevelType w:val="hybridMultilevel"/>
    <w:tmpl w:val="02249FFC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5" w15:restartNumberingAfterBreak="0">
    <w:nsid w:val="0F38143F"/>
    <w:multiLevelType w:val="hybridMultilevel"/>
    <w:tmpl w:val="F1D624E8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2A39164D"/>
    <w:multiLevelType w:val="hybridMultilevel"/>
    <w:tmpl w:val="99F48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8607CB"/>
    <w:multiLevelType w:val="hybridMultilevel"/>
    <w:tmpl w:val="4BF6A1BA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8" w15:restartNumberingAfterBreak="0">
    <w:nsid w:val="30265CF7"/>
    <w:multiLevelType w:val="hybridMultilevel"/>
    <w:tmpl w:val="5FE2E4A2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9" w15:restartNumberingAfterBreak="0">
    <w:nsid w:val="3470660A"/>
    <w:multiLevelType w:val="hybridMultilevel"/>
    <w:tmpl w:val="C66CA492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382073E7"/>
    <w:multiLevelType w:val="hybridMultilevel"/>
    <w:tmpl w:val="48182CB6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1" w15:restartNumberingAfterBreak="0">
    <w:nsid w:val="38B232AA"/>
    <w:multiLevelType w:val="hybridMultilevel"/>
    <w:tmpl w:val="53CE8A04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3BC94F09"/>
    <w:multiLevelType w:val="hybridMultilevel"/>
    <w:tmpl w:val="A54AA4CA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3" w15:restartNumberingAfterBreak="0">
    <w:nsid w:val="3DDF48F1"/>
    <w:multiLevelType w:val="hybridMultilevel"/>
    <w:tmpl w:val="F1E234C8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4" w15:restartNumberingAfterBreak="0">
    <w:nsid w:val="3EE110C7"/>
    <w:multiLevelType w:val="hybridMultilevel"/>
    <w:tmpl w:val="C198801C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5" w15:restartNumberingAfterBreak="0">
    <w:nsid w:val="42D94AD1"/>
    <w:multiLevelType w:val="hybridMultilevel"/>
    <w:tmpl w:val="967CB8C8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6" w15:restartNumberingAfterBreak="0">
    <w:nsid w:val="55E21474"/>
    <w:multiLevelType w:val="hybridMultilevel"/>
    <w:tmpl w:val="BD4A50B4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7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1D29CD"/>
    <w:multiLevelType w:val="hybridMultilevel"/>
    <w:tmpl w:val="9BF48134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9" w15:restartNumberingAfterBreak="0">
    <w:nsid w:val="792D748A"/>
    <w:multiLevelType w:val="hybridMultilevel"/>
    <w:tmpl w:val="2130A01A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num w:numId="1" w16cid:durableId="30810531">
    <w:abstractNumId w:val="0"/>
  </w:num>
  <w:num w:numId="2" w16cid:durableId="79448918">
    <w:abstractNumId w:val="2"/>
  </w:num>
  <w:num w:numId="3" w16cid:durableId="2011372762">
    <w:abstractNumId w:val="3"/>
  </w:num>
  <w:num w:numId="4" w16cid:durableId="814295468">
    <w:abstractNumId w:val="17"/>
  </w:num>
  <w:num w:numId="5" w16cid:durableId="1933928515">
    <w:abstractNumId w:val="6"/>
  </w:num>
  <w:num w:numId="6" w16cid:durableId="1945650692">
    <w:abstractNumId w:val="11"/>
  </w:num>
  <w:num w:numId="7" w16cid:durableId="968438214">
    <w:abstractNumId w:val="7"/>
  </w:num>
  <w:num w:numId="8" w16cid:durableId="890771183">
    <w:abstractNumId w:val="19"/>
  </w:num>
  <w:num w:numId="9" w16cid:durableId="2076201159">
    <w:abstractNumId w:val="10"/>
  </w:num>
  <w:num w:numId="10" w16cid:durableId="892424557">
    <w:abstractNumId w:val="4"/>
  </w:num>
  <w:num w:numId="11" w16cid:durableId="304745611">
    <w:abstractNumId w:val="18"/>
  </w:num>
  <w:num w:numId="12" w16cid:durableId="1475222006">
    <w:abstractNumId w:val="8"/>
  </w:num>
  <w:num w:numId="13" w16cid:durableId="1867014889">
    <w:abstractNumId w:val="13"/>
  </w:num>
  <w:num w:numId="14" w16cid:durableId="1991056663">
    <w:abstractNumId w:val="15"/>
  </w:num>
  <w:num w:numId="15" w16cid:durableId="134837632">
    <w:abstractNumId w:val="5"/>
  </w:num>
  <w:num w:numId="16" w16cid:durableId="1144618931">
    <w:abstractNumId w:val="14"/>
  </w:num>
  <w:num w:numId="17" w16cid:durableId="579027647">
    <w:abstractNumId w:val="16"/>
  </w:num>
  <w:num w:numId="18" w16cid:durableId="459810062">
    <w:abstractNumId w:val="9"/>
  </w:num>
  <w:num w:numId="19" w16cid:durableId="260184225">
    <w:abstractNumId w:val="1"/>
  </w:num>
  <w:num w:numId="20" w16cid:durableId="14473858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59C"/>
    <w:rsid w:val="0002212E"/>
    <w:rsid w:val="00031ACD"/>
    <w:rsid w:val="000430A8"/>
    <w:rsid w:val="000459CE"/>
    <w:rsid w:val="00075DF6"/>
    <w:rsid w:val="00085E7B"/>
    <w:rsid w:val="000A747D"/>
    <w:rsid w:val="000C6C7E"/>
    <w:rsid w:val="000F4563"/>
    <w:rsid w:val="000F796A"/>
    <w:rsid w:val="001051A9"/>
    <w:rsid w:val="0011083E"/>
    <w:rsid w:val="00116DED"/>
    <w:rsid w:val="00124112"/>
    <w:rsid w:val="001269B5"/>
    <w:rsid w:val="0014421D"/>
    <w:rsid w:val="00147DEB"/>
    <w:rsid w:val="00162F22"/>
    <w:rsid w:val="00165F34"/>
    <w:rsid w:val="00177BE6"/>
    <w:rsid w:val="00181816"/>
    <w:rsid w:val="001834B5"/>
    <w:rsid w:val="001920F8"/>
    <w:rsid w:val="001B5128"/>
    <w:rsid w:val="001C57F9"/>
    <w:rsid w:val="001F1B54"/>
    <w:rsid w:val="00203AE2"/>
    <w:rsid w:val="002042F2"/>
    <w:rsid w:val="00241B28"/>
    <w:rsid w:val="00243BDC"/>
    <w:rsid w:val="002521D2"/>
    <w:rsid w:val="00266328"/>
    <w:rsid w:val="00273A28"/>
    <w:rsid w:val="00281691"/>
    <w:rsid w:val="002823C0"/>
    <w:rsid w:val="002952BD"/>
    <w:rsid w:val="002A732D"/>
    <w:rsid w:val="002B1F6B"/>
    <w:rsid w:val="002B208B"/>
    <w:rsid w:val="002C4288"/>
    <w:rsid w:val="002D371A"/>
    <w:rsid w:val="002D6459"/>
    <w:rsid w:val="002D76AD"/>
    <w:rsid w:val="002E33D3"/>
    <w:rsid w:val="002E7A4F"/>
    <w:rsid w:val="002F38A2"/>
    <w:rsid w:val="002F3F58"/>
    <w:rsid w:val="003163C0"/>
    <w:rsid w:val="0034322B"/>
    <w:rsid w:val="0034358D"/>
    <w:rsid w:val="003463C1"/>
    <w:rsid w:val="00355043"/>
    <w:rsid w:val="003615A0"/>
    <w:rsid w:val="00363BC0"/>
    <w:rsid w:val="003837CE"/>
    <w:rsid w:val="00397165"/>
    <w:rsid w:val="003A41CD"/>
    <w:rsid w:val="003A614D"/>
    <w:rsid w:val="003B7F2E"/>
    <w:rsid w:val="003C1639"/>
    <w:rsid w:val="003D36DA"/>
    <w:rsid w:val="003E0D3E"/>
    <w:rsid w:val="003E15EE"/>
    <w:rsid w:val="0041263E"/>
    <w:rsid w:val="00415461"/>
    <w:rsid w:val="0043261B"/>
    <w:rsid w:val="00450EC6"/>
    <w:rsid w:val="00465902"/>
    <w:rsid w:val="0047246F"/>
    <w:rsid w:val="004A01C1"/>
    <w:rsid w:val="004A4362"/>
    <w:rsid w:val="004B0029"/>
    <w:rsid w:val="004D5329"/>
    <w:rsid w:val="004F37B5"/>
    <w:rsid w:val="004F6237"/>
    <w:rsid w:val="004F7F2F"/>
    <w:rsid w:val="00534538"/>
    <w:rsid w:val="00576635"/>
    <w:rsid w:val="00595D1D"/>
    <w:rsid w:val="005A2127"/>
    <w:rsid w:val="005A501E"/>
    <w:rsid w:val="005C3336"/>
    <w:rsid w:val="005E72C5"/>
    <w:rsid w:val="0061123A"/>
    <w:rsid w:val="00624EB3"/>
    <w:rsid w:val="00637868"/>
    <w:rsid w:val="00641DC0"/>
    <w:rsid w:val="00656BB7"/>
    <w:rsid w:val="0069153A"/>
    <w:rsid w:val="006971D7"/>
    <w:rsid w:val="006B03D7"/>
    <w:rsid w:val="006B20FC"/>
    <w:rsid w:val="006B345B"/>
    <w:rsid w:val="006D2C7F"/>
    <w:rsid w:val="006D5E52"/>
    <w:rsid w:val="00703708"/>
    <w:rsid w:val="00707F56"/>
    <w:rsid w:val="00713DCC"/>
    <w:rsid w:val="00713DFF"/>
    <w:rsid w:val="00717538"/>
    <w:rsid w:val="00734F52"/>
    <w:rsid w:val="007366F0"/>
    <w:rsid w:val="00745801"/>
    <w:rsid w:val="00747D21"/>
    <w:rsid w:val="00773B80"/>
    <w:rsid w:val="007B1030"/>
    <w:rsid w:val="007B626A"/>
    <w:rsid w:val="007C40FA"/>
    <w:rsid w:val="007C5597"/>
    <w:rsid w:val="007D3AF9"/>
    <w:rsid w:val="007E28DA"/>
    <w:rsid w:val="00821B1B"/>
    <w:rsid w:val="00844315"/>
    <w:rsid w:val="008513CA"/>
    <w:rsid w:val="00855DF7"/>
    <w:rsid w:val="00857DE8"/>
    <w:rsid w:val="00867650"/>
    <w:rsid w:val="0087609D"/>
    <w:rsid w:val="00880333"/>
    <w:rsid w:val="00885D5E"/>
    <w:rsid w:val="008C12B7"/>
    <w:rsid w:val="008D1F3C"/>
    <w:rsid w:val="008F064C"/>
    <w:rsid w:val="00900763"/>
    <w:rsid w:val="00905E5E"/>
    <w:rsid w:val="009306BD"/>
    <w:rsid w:val="0098025E"/>
    <w:rsid w:val="009B195D"/>
    <w:rsid w:val="009C4148"/>
    <w:rsid w:val="00A11820"/>
    <w:rsid w:val="00A1604A"/>
    <w:rsid w:val="00A74CB8"/>
    <w:rsid w:val="00A77528"/>
    <w:rsid w:val="00A807B1"/>
    <w:rsid w:val="00A97F57"/>
    <w:rsid w:val="00AA06AB"/>
    <w:rsid w:val="00AC1488"/>
    <w:rsid w:val="00AC4AE5"/>
    <w:rsid w:val="00AD465B"/>
    <w:rsid w:val="00B27062"/>
    <w:rsid w:val="00B4679D"/>
    <w:rsid w:val="00B47711"/>
    <w:rsid w:val="00B5787C"/>
    <w:rsid w:val="00B62BC9"/>
    <w:rsid w:val="00B841F3"/>
    <w:rsid w:val="00B87A05"/>
    <w:rsid w:val="00B90BC5"/>
    <w:rsid w:val="00B94210"/>
    <w:rsid w:val="00BB37D8"/>
    <w:rsid w:val="00BB3968"/>
    <w:rsid w:val="00BB3A9D"/>
    <w:rsid w:val="00BC3394"/>
    <w:rsid w:val="00BF6C14"/>
    <w:rsid w:val="00C33AEF"/>
    <w:rsid w:val="00C52D89"/>
    <w:rsid w:val="00C62788"/>
    <w:rsid w:val="00C64D4A"/>
    <w:rsid w:val="00C65F75"/>
    <w:rsid w:val="00C94486"/>
    <w:rsid w:val="00CC3814"/>
    <w:rsid w:val="00CD1772"/>
    <w:rsid w:val="00CD6D3F"/>
    <w:rsid w:val="00CE0513"/>
    <w:rsid w:val="00CE41D0"/>
    <w:rsid w:val="00CF4746"/>
    <w:rsid w:val="00CF7917"/>
    <w:rsid w:val="00D0353B"/>
    <w:rsid w:val="00D22642"/>
    <w:rsid w:val="00D26D82"/>
    <w:rsid w:val="00D35636"/>
    <w:rsid w:val="00D53B15"/>
    <w:rsid w:val="00D56932"/>
    <w:rsid w:val="00D66061"/>
    <w:rsid w:val="00D72DF3"/>
    <w:rsid w:val="00D77A8F"/>
    <w:rsid w:val="00D823E8"/>
    <w:rsid w:val="00D82E75"/>
    <w:rsid w:val="00D84DA6"/>
    <w:rsid w:val="00D91D3B"/>
    <w:rsid w:val="00DA0036"/>
    <w:rsid w:val="00DB4DC6"/>
    <w:rsid w:val="00DC34D8"/>
    <w:rsid w:val="00DF04D8"/>
    <w:rsid w:val="00DF1A45"/>
    <w:rsid w:val="00DF5631"/>
    <w:rsid w:val="00DF5994"/>
    <w:rsid w:val="00E00BD6"/>
    <w:rsid w:val="00E34B7F"/>
    <w:rsid w:val="00E3575C"/>
    <w:rsid w:val="00E35C91"/>
    <w:rsid w:val="00E42C42"/>
    <w:rsid w:val="00E4559C"/>
    <w:rsid w:val="00E62B86"/>
    <w:rsid w:val="00E677AF"/>
    <w:rsid w:val="00E814A7"/>
    <w:rsid w:val="00E83E6D"/>
    <w:rsid w:val="00E97A15"/>
    <w:rsid w:val="00EB48EA"/>
    <w:rsid w:val="00EB4EC1"/>
    <w:rsid w:val="00EE1D95"/>
    <w:rsid w:val="00EF0F87"/>
    <w:rsid w:val="00EF1315"/>
    <w:rsid w:val="00F02718"/>
    <w:rsid w:val="00F04A92"/>
    <w:rsid w:val="00F0589A"/>
    <w:rsid w:val="00F118A9"/>
    <w:rsid w:val="00F22D18"/>
    <w:rsid w:val="00F24678"/>
    <w:rsid w:val="00F3309B"/>
    <w:rsid w:val="00F37B98"/>
    <w:rsid w:val="00F64D5F"/>
    <w:rsid w:val="00F74476"/>
    <w:rsid w:val="00F758CD"/>
    <w:rsid w:val="00F91299"/>
    <w:rsid w:val="00F93B25"/>
    <w:rsid w:val="00FA4D6B"/>
    <w:rsid w:val="00FA7DDA"/>
    <w:rsid w:val="00FB0A93"/>
    <w:rsid w:val="00FB49AF"/>
    <w:rsid w:val="00FC71CB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1CA021"/>
  <w15:chartTrackingRefBased/>
  <w15:docId w15:val="{CF48DBFC-6C0B-43C1-A6E8-E4B619719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34B7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4B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play.kahoot.it/v2/?quizId=fb67ce7b-ce4b-46fd-b843-5b3d026e033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rlaCondon\Downloads\Word%20Template%20(Pupil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2D6133-2282-4972-977B-879657E9BD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Template (Pupil)</Template>
  <TotalTime>7</TotalTime>
  <Pages>3</Pages>
  <Words>304</Words>
  <Characters>1481</Characters>
  <Application>Microsoft Office Word</Application>
  <DocSecurity>0</DocSecurity>
  <Lines>98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 Condon</dc:creator>
  <cp:keywords/>
  <dc:description/>
  <cp:lastModifiedBy>Orla Condon</cp:lastModifiedBy>
  <cp:revision>34</cp:revision>
  <dcterms:created xsi:type="dcterms:W3CDTF">2026-04-13T15:12:00Z</dcterms:created>
  <dcterms:modified xsi:type="dcterms:W3CDTF">2026-04-13T15:20:00Z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  <property fmtid="{D5CDD505-2E9C-101B-9397-08002B2CF9AE}" pid="4" name="Order">
    <vt:r8>727700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