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554C" w14:textId="3B981CF5" w:rsidR="000116E2" w:rsidRDefault="00B40250" w:rsidP="000116E2">
      <w:pPr>
        <w:pStyle w:val="FFLDocHeading"/>
        <w:ind w:right="-143"/>
      </w:pPr>
      <w:r>
        <w:t xml:space="preserve">Different diets </w:t>
      </w:r>
    </w:p>
    <w:p w14:paraId="58EE22EA" w14:textId="667035EA" w:rsidR="00B40250" w:rsidRPr="00B40250" w:rsidRDefault="00B40250" w:rsidP="00B40250">
      <w:pPr>
        <w:autoSpaceDE w:val="0"/>
        <w:autoSpaceDN w:val="0"/>
        <w:adjustRightInd w:val="0"/>
        <w:ind w:left="-284"/>
        <w:rPr>
          <w:rFonts w:ascii="Source Sans Pro" w:hAnsi="Source Sans Pro" w:cs="Arial"/>
          <w:color w:val="000000" w:themeColor="text1"/>
          <w:sz w:val="36"/>
          <w:szCs w:val="36"/>
        </w:rPr>
      </w:pPr>
      <w:r w:rsidRPr="00B40250">
        <w:rPr>
          <w:rFonts w:ascii="Source Sans Pro" w:hAnsi="Source Sans Pro" w:cs="Arial"/>
          <w:color w:val="000000" w:themeColor="text1"/>
          <w:sz w:val="36"/>
          <w:szCs w:val="36"/>
        </w:rPr>
        <w:t xml:space="preserve">Why do people choose </w:t>
      </w:r>
      <w:r w:rsidR="00B11E4D">
        <w:rPr>
          <w:rFonts w:ascii="Source Sans Pro" w:hAnsi="Source Sans Pro" w:cs="Arial"/>
          <w:color w:val="000000" w:themeColor="text1"/>
          <w:sz w:val="36"/>
          <w:szCs w:val="36"/>
        </w:rPr>
        <w:t xml:space="preserve">to eat </w:t>
      </w:r>
      <w:r w:rsidRPr="00B40250">
        <w:rPr>
          <w:rFonts w:ascii="Source Sans Pro" w:hAnsi="Source Sans Pro" w:cs="Arial"/>
          <w:color w:val="000000" w:themeColor="text1"/>
          <w:sz w:val="36"/>
          <w:szCs w:val="36"/>
        </w:rPr>
        <w:t>different foods?</w:t>
      </w:r>
    </w:p>
    <w:p w14:paraId="6F2BF90A" w14:textId="5F74E1C3" w:rsidR="0079652E" w:rsidRPr="00B40250" w:rsidRDefault="00B40250" w:rsidP="00B40250">
      <w:pPr>
        <w:autoSpaceDE w:val="0"/>
        <w:autoSpaceDN w:val="0"/>
        <w:adjustRightInd w:val="0"/>
        <w:ind w:left="-284"/>
        <w:rPr>
          <w:rFonts w:ascii="Source Sans Pro" w:hAnsi="Source Sans Pro" w:cs="Arial"/>
          <w:color w:val="000000" w:themeColor="text1"/>
          <w:sz w:val="36"/>
          <w:szCs w:val="36"/>
        </w:rPr>
      </w:pPr>
      <w:r w:rsidRPr="00B40250">
        <w:rPr>
          <w:rFonts w:ascii="Source Sans Pro" w:hAnsi="Source Sans Pro" w:cs="Arial"/>
          <w:color w:val="000000" w:themeColor="text1"/>
          <w:sz w:val="36"/>
          <w:szCs w:val="36"/>
        </w:rPr>
        <w:t>List five different reasons. Explain each reason.</w:t>
      </w:r>
      <w:r w:rsidR="00CE2000">
        <w:rPr>
          <w:rFonts w:ascii="Source Sans Pro" w:hAnsi="Source Sans Pro" w:cs="Arial"/>
          <w:color w:val="000000" w:themeColor="text1"/>
          <w:sz w:val="36"/>
          <w:szCs w:val="36"/>
        </w:rPr>
        <w:br/>
      </w:r>
    </w:p>
    <w:tbl>
      <w:tblPr>
        <w:tblStyle w:val="TableGrid"/>
        <w:tblW w:w="9918" w:type="dxa"/>
        <w:tblInd w:w="-284" w:type="dxa"/>
        <w:tblLook w:val="04A0" w:firstRow="1" w:lastRow="0" w:firstColumn="1" w:lastColumn="0" w:noHBand="0" w:noVBand="1"/>
      </w:tblPr>
      <w:tblGrid>
        <w:gridCol w:w="4816"/>
        <w:gridCol w:w="5102"/>
      </w:tblGrid>
      <w:tr w:rsidR="00B40250" w14:paraId="33C0B6ED" w14:textId="77777777" w:rsidTr="00CE2000">
        <w:trPr>
          <w:trHeight w:val="553"/>
        </w:trPr>
        <w:tc>
          <w:tcPr>
            <w:tcW w:w="4816" w:type="dxa"/>
          </w:tcPr>
          <w:p w14:paraId="1952A0CE" w14:textId="418DE899" w:rsidR="00B40250" w:rsidRPr="00B40250" w:rsidRDefault="00B40250" w:rsidP="00B40250">
            <w:pPr>
              <w:autoSpaceDE w:val="0"/>
              <w:autoSpaceDN w:val="0"/>
              <w:adjustRightInd w:val="0"/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</w:pPr>
            <w:r w:rsidRPr="00B40250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>Reason</w:t>
            </w:r>
          </w:p>
        </w:tc>
        <w:tc>
          <w:tcPr>
            <w:tcW w:w="5102" w:type="dxa"/>
          </w:tcPr>
          <w:p w14:paraId="11EFB35D" w14:textId="64EC442F" w:rsidR="00B40250" w:rsidRPr="00B40250" w:rsidRDefault="00B40250" w:rsidP="00B40250">
            <w:pPr>
              <w:autoSpaceDE w:val="0"/>
              <w:autoSpaceDN w:val="0"/>
              <w:adjustRightInd w:val="0"/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</w:pPr>
            <w:r w:rsidRPr="00B40250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 xml:space="preserve">Explanation </w:t>
            </w:r>
          </w:p>
        </w:tc>
      </w:tr>
      <w:tr w:rsidR="00B40250" w14:paraId="048ED92F" w14:textId="77777777" w:rsidTr="00CE2000">
        <w:trPr>
          <w:trHeight w:val="1842"/>
        </w:trPr>
        <w:tc>
          <w:tcPr>
            <w:tcW w:w="4816" w:type="dxa"/>
          </w:tcPr>
          <w:p w14:paraId="03366829" w14:textId="532F13B0" w:rsidR="00B40250" w:rsidRPr="00B40250" w:rsidRDefault="005A3B0F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1</w:t>
            </w:r>
          </w:p>
        </w:tc>
        <w:tc>
          <w:tcPr>
            <w:tcW w:w="5102" w:type="dxa"/>
          </w:tcPr>
          <w:p w14:paraId="59469A00" w14:textId="77777777" w:rsidR="00B40250" w:rsidRPr="00B40250" w:rsidRDefault="00B40250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</w:p>
        </w:tc>
      </w:tr>
      <w:tr w:rsidR="00B40250" w14:paraId="1BECEF7A" w14:textId="77777777" w:rsidTr="00CE2000">
        <w:trPr>
          <w:trHeight w:val="1842"/>
        </w:trPr>
        <w:tc>
          <w:tcPr>
            <w:tcW w:w="4816" w:type="dxa"/>
          </w:tcPr>
          <w:p w14:paraId="772E88C2" w14:textId="50132EDD" w:rsidR="00B40250" w:rsidRPr="00B40250" w:rsidRDefault="005A3B0F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2</w:t>
            </w:r>
          </w:p>
        </w:tc>
        <w:tc>
          <w:tcPr>
            <w:tcW w:w="5102" w:type="dxa"/>
          </w:tcPr>
          <w:p w14:paraId="4F416C84" w14:textId="77777777" w:rsidR="00B40250" w:rsidRPr="00B40250" w:rsidRDefault="00B40250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</w:p>
        </w:tc>
      </w:tr>
      <w:tr w:rsidR="00B40250" w14:paraId="4BBF187E" w14:textId="77777777" w:rsidTr="00CE2000">
        <w:trPr>
          <w:trHeight w:val="1842"/>
        </w:trPr>
        <w:tc>
          <w:tcPr>
            <w:tcW w:w="4816" w:type="dxa"/>
          </w:tcPr>
          <w:p w14:paraId="6BABE7E5" w14:textId="0AF9ABA8" w:rsidR="00B40250" w:rsidRPr="00B40250" w:rsidRDefault="005A3B0F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5102" w:type="dxa"/>
          </w:tcPr>
          <w:p w14:paraId="3CEC2E75" w14:textId="77777777" w:rsidR="00B40250" w:rsidRPr="00B40250" w:rsidRDefault="00B40250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</w:p>
        </w:tc>
      </w:tr>
      <w:tr w:rsidR="00B40250" w14:paraId="530E15CC" w14:textId="77777777" w:rsidTr="00CE2000">
        <w:trPr>
          <w:trHeight w:val="1842"/>
        </w:trPr>
        <w:tc>
          <w:tcPr>
            <w:tcW w:w="4816" w:type="dxa"/>
          </w:tcPr>
          <w:p w14:paraId="7D1B7961" w14:textId="273AF791" w:rsidR="00B40250" w:rsidRPr="00B40250" w:rsidRDefault="005A3B0F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4</w:t>
            </w:r>
          </w:p>
        </w:tc>
        <w:tc>
          <w:tcPr>
            <w:tcW w:w="5102" w:type="dxa"/>
          </w:tcPr>
          <w:p w14:paraId="220C75C0" w14:textId="77777777" w:rsidR="00B40250" w:rsidRPr="00B40250" w:rsidRDefault="00B40250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</w:p>
        </w:tc>
      </w:tr>
      <w:tr w:rsidR="00B40250" w14:paraId="1471B95B" w14:textId="77777777" w:rsidTr="00CE2000">
        <w:trPr>
          <w:trHeight w:val="1842"/>
        </w:trPr>
        <w:tc>
          <w:tcPr>
            <w:tcW w:w="4816" w:type="dxa"/>
          </w:tcPr>
          <w:p w14:paraId="5E672526" w14:textId="1C383D9C" w:rsidR="00B40250" w:rsidRPr="00B40250" w:rsidRDefault="005A3B0F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5</w:t>
            </w:r>
          </w:p>
        </w:tc>
        <w:tc>
          <w:tcPr>
            <w:tcW w:w="5102" w:type="dxa"/>
          </w:tcPr>
          <w:p w14:paraId="36090E2E" w14:textId="77777777" w:rsidR="00B40250" w:rsidRPr="00B40250" w:rsidRDefault="00B40250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</w:p>
        </w:tc>
      </w:tr>
    </w:tbl>
    <w:p w14:paraId="489C89AE" w14:textId="77777777" w:rsidR="00B40250" w:rsidRPr="00B40250" w:rsidRDefault="00B40250" w:rsidP="00B40250">
      <w:pPr>
        <w:autoSpaceDE w:val="0"/>
        <w:autoSpaceDN w:val="0"/>
        <w:adjustRightInd w:val="0"/>
        <w:ind w:left="-284"/>
        <w:rPr>
          <w:rFonts w:ascii="Arial" w:hAnsi="Arial" w:cs="Arial"/>
          <w:color w:val="000000" w:themeColor="text1"/>
          <w:sz w:val="32"/>
          <w:szCs w:val="32"/>
        </w:rPr>
      </w:pPr>
    </w:p>
    <w:sectPr w:rsidR="00B40250" w:rsidRPr="00B40250" w:rsidSect="0079652E">
      <w:headerReference w:type="default" r:id="rId10"/>
      <w:footerReference w:type="default" r:id="rId11"/>
      <w:pgSz w:w="11906" w:h="16838"/>
      <w:pgMar w:top="2268" w:right="1274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CA4C6" w14:textId="77777777" w:rsidR="00666DD6" w:rsidRDefault="00666DD6" w:rsidP="00181816">
      <w:pPr>
        <w:spacing w:after="0" w:line="240" w:lineRule="auto"/>
      </w:pPr>
      <w:r>
        <w:separator/>
      </w:r>
    </w:p>
  </w:endnote>
  <w:endnote w:type="continuationSeparator" w:id="0">
    <w:p w14:paraId="63120E08" w14:textId="77777777" w:rsidR="00666DD6" w:rsidRDefault="00666DD6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7E302413" w:rsidR="00715ADC" w:rsidRPr="00B40250" w:rsidRDefault="00715ADC" w:rsidP="00715ADC">
    <w:pPr>
      <w:ind w:left="-284"/>
      <w:rPr>
        <w:rFonts w:ascii="Arial" w:hAnsi="Arial" w:cs="Arial"/>
        <w:sz w:val="18"/>
        <w:szCs w:val="18"/>
      </w:rPr>
    </w:pPr>
    <w:r w:rsidRPr="00B40250">
      <w:rPr>
        <w:rFonts w:ascii="Arial" w:hAnsi="Arial" w:cs="Arial"/>
        <w:sz w:val="18"/>
        <w:szCs w:val="18"/>
      </w:rPr>
      <w:t xml:space="preserve">© Food – a fact of life </w:t>
    </w:r>
    <w:r w:rsidRPr="00B40250">
      <w:rPr>
        <w:rFonts w:ascii="Arial" w:hAnsi="Arial" w:cs="Arial"/>
        <w:sz w:val="18"/>
        <w:szCs w:val="18"/>
      </w:rPr>
      <w:fldChar w:fldCharType="begin"/>
    </w:r>
    <w:r w:rsidRPr="00B40250">
      <w:rPr>
        <w:rFonts w:ascii="Arial" w:hAnsi="Arial" w:cs="Arial"/>
        <w:sz w:val="18"/>
        <w:szCs w:val="18"/>
      </w:rPr>
      <w:instrText xml:space="preserve"> DATE  \@ "yyyy"  \* MERGEFORMAT </w:instrText>
    </w:r>
    <w:r w:rsidRPr="00B40250">
      <w:rPr>
        <w:rFonts w:ascii="Arial" w:hAnsi="Arial" w:cs="Arial"/>
        <w:sz w:val="18"/>
        <w:szCs w:val="18"/>
      </w:rPr>
      <w:fldChar w:fldCharType="separate"/>
    </w:r>
    <w:r w:rsidR="00B40250" w:rsidRPr="00B40250">
      <w:rPr>
        <w:rFonts w:ascii="Arial" w:hAnsi="Arial" w:cs="Arial"/>
        <w:noProof/>
        <w:sz w:val="18"/>
        <w:szCs w:val="18"/>
      </w:rPr>
      <w:t>2026</w:t>
    </w:r>
    <w:r w:rsidRPr="00B40250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4DC50" w14:textId="77777777" w:rsidR="00666DD6" w:rsidRDefault="00666DD6" w:rsidP="00181816">
      <w:pPr>
        <w:spacing w:after="0" w:line="240" w:lineRule="auto"/>
      </w:pPr>
      <w:r>
        <w:separator/>
      </w:r>
    </w:p>
  </w:footnote>
  <w:footnote w:type="continuationSeparator" w:id="0">
    <w:p w14:paraId="618AC574" w14:textId="77777777" w:rsidR="00666DD6" w:rsidRDefault="00666DD6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DFBC376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DFBC376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3460988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116E2"/>
    <w:rsid w:val="00023128"/>
    <w:rsid w:val="00031ACD"/>
    <w:rsid w:val="0005323D"/>
    <w:rsid w:val="000A0905"/>
    <w:rsid w:val="000A2012"/>
    <w:rsid w:val="000C450D"/>
    <w:rsid w:val="000C75FD"/>
    <w:rsid w:val="000F4563"/>
    <w:rsid w:val="0011083E"/>
    <w:rsid w:val="00116DED"/>
    <w:rsid w:val="00144F43"/>
    <w:rsid w:val="00165F34"/>
    <w:rsid w:val="00177BE6"/>
    <w:rsid w:val="00181816"/>
    <w:rsid w:val="00182A0E"/>
    <w:rsid w:val="001A3971"/>
    <w:rsid w:val="001D748E"/>
    <w:rsid w:val="001E4000"/>
    <w:rsid w:val="001F6657"/>
    <w:rsid w:val="002042F2"/>
    <w:rsid w:val="00216C6A"/>
    <w:rsid w:val="00243BDC"/>
    <w:rsid w:val="002521D2"/>
    <w:rsid w:val="002646F0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95005"/>
    <w:rsid w:val="003C1639"/>
    <w:rsid w:val="0041263E"/>
    <w:rsid w:val="00415461"/>
    <w:rsid w:val="00450EC6"/>
    <w:rsid w:val="0047246F"/>
    <w:rsid w:val="004A01C1"/>
    <w:rsid w:val="004A6FB5"/>
    <w:rsid w:val="004F37B5"/>
    <w:rsid w:val="00576635"/>
    <w:rsid w:val="0058313C"/>
    <w:rsid w:val="00597E15"/>
    <w:rsid w:val="005A2127"/>
    <w:rsid w:val="005A3B0F"/>
    <w:rsid w:val="005C3336"/>
    <w:rsid w:val="005E72C5"/>
    <w:rsid w:val="00637868"/>
    <w:rsid w:val="006561FF"/>
    <w:rsid w:val="00666DD6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60220"/>
    <w:rsid w:val="00773B80"/>
    <w:rsid w:val="0078698E"/>
    <w:rsid w:val="0079652E"/>
    <w:rsid w:val="007B1030"/>
    <w:rsid w:val="007C4A0C"/>
    <w:rsid w:val="007D3AF9"/>
    <w:rsid w:val="007D79F7"/>
    <w:rsid w:val="00821B1B"/>
    <w:rsid w:val="00857DE8"/>
    <w:rsid w:val="008722F8"/>
    <w:rsid w:val="0089696D"/>
    <w:rsid w:val="008B7B53"/>
    <w:rsid w:val="008D0FA9"/>
    <w:rsid w:val="008D1F3C"/>
    <w:rsid w:val="008F064C"/>
    <w:rsid w:val="00905E5E"/>
    <w:rsid w:val="009A054F"/>
    <w:rsid w:val="009C4148"/>
    <w:rsid w:val="009F32E7"/>
    <w:rsid w:val="009F6424"/>
    <w:rsid w:val="00A37259"/>
    <w:rsid w:val="00A4377C"/>
    <w:rsid w:val="00A93945"/>
    <w:rsid w:val="00A97F57"/>
    <w:rsid w:val="00AC1488"/>
    <w:rsid w:val="00AC4AE5"/>
    <w:rsid w:val="00AD465B"/>
    <w:rsid w:val="00B00D67"/>
    <w:rsid w:val="00B11E4D"/>
    <w:rsid w:val="00B40238"/>
    <w:rsid w:val="00B40250"/>
    <w:rsid w:val="00B4679D"/>
    <w:rsid w:val="00B47711"/>
    <w:rsid w:val="00B5787C"/>
    <w:rsid w:val="00B62BC9"/>
    <w:rsid w:val="00B663B3"/>
    <w:rsid w:val="00B841F3"/>
    <w:rsid w:val="00BA6C9D"/>
    <w:rsid w:val="00BB3A9D"/>
    <w:rsid w:val="00BC2328"/>
    <w:rsid w:val="00BF6C14"/>
    <w:rsid w:val="00C22A55"/>
    <w:rsid w:val="00C52D89"/>
    <w:rsid w:val="00C62788"/>
    <w:rsid w:val="00C94486"/>
    <w:rsid w:val="00CA2861"/>
    <w:rsid w:val="00CC3814"/>
    <w:rsid w:val="00CE0513"/>
    <w:rsid w:val="00CE2000"/>
    <w:rsid w:val="00CE41D0"/>
    <w:rsid w:val="00CF4746"/>
    <w:rsid w:val="00D22642"/>
    <w:rsid w:val="00D26D82"/>
    <w:rsid w:val="00D41CC4"/>
    <w:rsid w:val="00D53B15"/>
    <w:rsid w:val="00D56932"/>
    <w:rsid w:val="00D72DF3"/>
    <w:rsid w:val="00D82E75"/>
    <w:rsid w:val="00D84DA6"/>
    <w:rsid w:val="00D91D3B"/>
    <w:rsid w:val="00DB4DC6"/>
    <w:rsid w:val="00DC6755"/>
    <w:rsid w:val="00DF1A45"/>
    <w:rsid w:val="00E12599"/>
    <w:rsid w:val="00E42C42"/>
    <w:rsid w:val="00E47C44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E5512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F6657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78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20</cp:revision>
  <dcterms:created xsi:type="dcterms:W3CDTF">2026-07-18T09:03:00Z</dcterms:created>
  <dcterms:modified xsi:type="dcterms:W3CDTF">2026-07-19T10:10:00Z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