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E6CD2" w14:textId="1E5E3AEB" w:rsidR="00243BDC" w:rsidRPr="00AD465B" w:rsidRDefault="4706B307" w:rsidP="3C6CDACF">
      <w:pPr>
        <w:pStyle w:val="FFLDocHeading"/>
        <w:tabs>
          <w:tab w:val="left" w:pos="142"/>
          <w:tab w:val="left" w:pos="9639"/>
        </w:tabs>
        <w:ind w:left="0" w:right="-142"/>
      </w:pPr>
      <w:r>
        <w:t>Energy requirements quiz</w:t>
      </w:r>
    </w:p>
    <w:p w14:paraId="237731D7" w14:textId="557A2757" w:rsidR="002A732D" w:rsidRPr="00E22280" w:rsidRDefault="4706B307" w:rsidP="00634E4C">
      <w:pPr>
        <w:pStyle w:val="ListParagraph"/>
        <w:numPr>
          <w:ilvl w:val="0"/>
          <w:numId w:val="5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E22280">
        <w:rPr>
          <w:rFonts w:ascii="Source Sans Pro" w:eastAsia="Source Sans Pro Light" w:hAnsi="Source Sans Pro" w:cs="Source Sans Pro Light"/>
          <w:color w:val="000000" w:themeColor="text1"/>
        </w:rPr>
        <w:t>Why is energy important?</w:t>
      </w:r>
    </w:p>
    <w:p w14:paraId="7D81CBC2" w14:textId="0B39A0EA" w:rsidR="002A732D" w:rsidRPr="00E22280" w:rsidRDefault="4706B307" w:rsidP="00E22280">
      <w:pPr>
        <w:pStyle w:val="ListParagraph"/>
        <w:numPr>
          <w:ilvl w:val="0"/>
          <w:numId w:val="9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E22280">
        <w:rPr>
          <w:rFonts w:ascii="Source Sans Pro" w:eastAsia="Source Sans Pro Light" w:hAnsi="Source Sans Pro" w:cs="Source Sans Pro Light"/>
          <w:color w:val="000000" w:themeColor="text1"/>
        </w:rPr>
        <w:t>to keep the heart beating</w:t>
      </w:r>
    </w:p>
    <w:p w14:paraId="0BB2E89D" w14:textId="3F3E1A24" w:rsidR="002A732D" w:rsidRPr="00E22280" w:rsidRDefault="4706B307" w:rsidP="00E22280">
      <w:pPr>
        <w:pStyle w:val="ListParagraph"/>
        <w:numPr>
          <w:ilvl w:val="0"/>
          <w:numId w:val="9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E22280">
        <w:rPr>
          <w:rFonts w:ascii="Source Sans Pro" w:eastAsia="Source Sans Pro Light" w:hAnsi="Source Sans Pro" w:cs="Source Sans Pro Light"/>
          <w:color w:val="000000" w:themeColor="text1"/>
        </w:rPr>
        <w:t>to maintain body temperature</w:t>
      </w:r>
    </w:p>
    <w:p w14:paraId="0BD8870F" w14:textId="52B11644" w:rsidR="002A732D" w:rsidRPr="00E22280" w:rsidRDefault="4706B307" w:rsidP="00E22280">
      <w:pPr>
        <w:pStyle w:val="ListParagraph"/>
        <w:numPr>
          <w:ilvl w:val="0"/>
          <w:numId w:val="9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E22280">
        <w:rPr>
          <w:rFonts w:ascii="Source Sans Pro" w:eastAsia="Source Sans Pro Light" w:hAnsi="Source Sans Pro" w:cs="Source Sans Pro Light"/>
          <w:color w:val="000000" w:themeColor="text1"/>
        </w:rPr>
        <w:t>for muscle contraction</w:t>
      </w:r>
    </w:p>
    <w:p w14:paraId="59666149" w14:textId="7AE40CB1" w:rsidR="002A732D" w:rsidRDefault="4706B307" w:rsidP="00E22280">
      <w:pPr>
        <w:pStyle w:val="ListParagraph"/>
        <w:numPr>
          <w:ilvl w:val="0"/>
          <w:numId w:val="9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proofErr w:type="gramStart"/>
      <w:r w:rsidRPr="00E22280">
        <w:rPr>
          <w:rFonts w:ascii="Source Sans Pro" w:eastAsia="Source Sans Pro Light" w:hAnsi="Source Sans Pro" w:cs="Source Sans Pro Light"/>
          <w:color w:val="000000" w:themeColor="text1"/>
        </w:rPr>
        <w:t>all of</w:t>
      </w:r>
      <w:proofErr w:type="gramEnd"/>
      <w:r w:rsidRPr="00E22280">
        <w:rPr>
          <w:rFonts w:ascii="Source Sans Pro" w:eastAsia="Source Sans Pro Light" w:hAnsi="Source Sans Pro" w:cs="Source Sans Pro Light"/>
          <w:color w:val="000000" w:themeColor="text1"/>
        </w:rPr>
        <w:t xml:space="preserve"> the above</w:t>
      </w:r>
    </w:p>
    <w:p w14:paraId="2B0E5D2C" w14:textId="77777777" w:rsidR="00E22280" w:rsidRPr="00E22280" w:rsidRDefault="00E22280" w:rsidP="00E22280">
      <w:pPr>
        <w:pStyle w:val="ListParagraph"/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</w:p>
    <w:p w14:paraId="677CAF2F" w14:textId="4976A1B6" w:rsidR="002A732D" w:rsidRPr="00E22280" w:rsidRDefault="4706B307" w:rsidP="00634E4C">
      <w:pPr>
        <w:pStyle w:val="ListParagraph"/>
        <w:numPr>
          <w:ilvl w:val="0"/>
          <w:numId w:val="5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E22280">
        <w:rPr>
          <w:rFonts w:ascii="Source Sans Pro" w:eastAsia="Source Sans Pro Light" w:hAnsi="Source Sans Pro" w:cs="Source Sans Pro Light"/>
          <w:color w:val="000000" w:themeColor="text1"/>
        </w:rPr>
        <w:t>Which of the following contains 9 kcals per gram?</w:t>
      </w:r>
    </w:p>
    <w:p w14:paraId="7E1D1634" w14:textId="068AFA4A" w:rsidR="002A732D" w:rsidRPr="00E22280" w:rsidRDefault="4706B307" w:rsidP="00E22280">
      <w:pPr>
        <w:pStyle w:val="ListParagraph"/>
        <w:numPr>
          <w:ilvl w:val="0"/>
          <w:numId w:val="10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E22280">
        <w:rPr>
          <w:rFonts w:ascii="Source Sans Pro" w:eastAsia="Source Sans Pro Light" w:hAnsi="Source Sans Pro" w:cs="Source Sans Pro Light"/>
          <w:color w:val="000000" w:themeColor="text1"/>
        </w:rPr>
        <w:t>Alcohol</w:t>
      </w:r>
    </w:p>
    <w:p w14:paraId="23EE40A0" w14:textId="0DA0E6A4" w:rsidR="002A732D" w:rsidRPr="00E22280" w:rsidRDefault="4706B307" w:rsidP="00E22280">
      <w:pPr>
        <w:pStyle w:val="ListParagraph"/>
        <w:numPr>
          <w:ilvl w:val="0"/>
          <w:numId w:val="10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E22280">
        <w:rPr>
          <w:rFonts w:ascii="Source Sans Pro" w:eastAsia="Source Sans Pro Light" w:hAnsi="Source Sans Pro" w:cs="Source Sans Pro Light"/>
          <w:color w:val="000000" w:themeColor="text1"/>
        </w:rPr>
        <w:t>Fat</w:t>
      </w:r>
    </w:p>
    <w:p w14:paraId="381A6AF4" w14:textId="5965B303" w:rsidR="002A732D" w:rsidRPr="00E22280" w:rsidRDefault="4706B307" w:rsidP="00E22280">
      <w:pPr>
        <w:pStyle w:val="ListParagraph"/>
        <w:numPr>
          <w:ilvl w:val="0"/>
          <w:numId w:val="10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E22280">
        <w:rPr>
          <w:rFonts w:ascii="Source Sans Pro" w:eastAsia="Source Sans Pro Light" w:hAnsi="Source Sans Pro" w:cs="Source Sans Pro Light"/>
          <w:color w:val="000000" w:themeColor="text1"/>
        </w:rPr>
        <w:t>Carbohydrate</w:t>
      </w:r>
    </w:p>
    <w:p w14:paraId="0E2CAF91" w14:textId="3B9F9EDD" w:rsidR="00E22280" w:rsidRDefault="4706B307" w:rsidP="00E22280">
      <w:pPr>
        <w:pStyle w:val="ListParagraph"/>
        <w:numPr>
          <w:ilvl w:val="0"/>
          <w:numId w:val="10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E22280">
        <w:rPr>
          <w:rFonts w:ascii="Source Sans Pro" w:eastAsia="Source Sans Pro Light" w:hAnsi="Source Sans Pro" w:cs="Source Sans Pro Light"/>
          <w:color w:val="000000" w:themeColor="text1"/>
        </w:rPr>
        <w:t>Protein</w:t>
      </w:r>
      <w:r w:rsidR="00E22280">
        <w:rPr>
          <w:rFonts w:ascii="Source Sans Pro" w:eastAsia="Source Sans Pro Light" w:hAnsi="Source Sans Pro" w:cs="Source Sans Pro Light"/>
          <w:color w:val="000000" w:themeColor="text1"/>
        </w:rPr>
        <w:t xml:space="preserve"> </w:t>
      </w:r>
    </w:p>
    <w:p w14:paraId="58375BAA" w14:textId="77777777" w:rsidR="00E22280" w:rsidRPr="00E22280" w:rsidRDefault="00E22280" w:rsidP="00E22280">
      <w:pPr>
        <w:pStyle w:val="ListParagraph"/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</w:p>
    <w:p w14:paraId="15CC057C" w14:textId="7FA2BDFA" w:rsidR="002A732D" w:rsidRPr="00E22280" w:rsidRDefault="4706B307" w:rsidP="00634E4C">
      <w:pPr>
        <w:pStyle w:val="ListParagraph"/>
        <w:numPr>
          <w:ilvl w:val="0"/>
          <w:numId w:val="5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E22280">
        <w:rPr>
          <w:rFonts w:ascii="Source Sans Pro" w:eastAsia="Source Sans Pro Light" w:hAnsi="Source Sans Pro" w:cs="Source Sans Pro Light"/>
          <w:color w:val="000000" w:themeColor="text1"/>
        </w:rPr>
        <w:t>What percentage of our energy intake should come from carbohydrates?</w:t>
      </w:r>
    </w:p>
    <w:p w14:paraId="7F28CEC3" w14:textId="58D54252" w:rsidR="002A732D" w:rsidRPr="00E22280" w:rsidRDefault="4706B307" w:rsidP="00E22280">
      <w:pPr>
        <w:pStyle w:val="ListParagraph"/>
        <w:numPr>
          <w:ilvl w:val="0"/>
          <w:numId w:val="11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E22280">
        <w:rPr>
          <w:rFonts w:ascii="Source Sans Pro" w:eastAsia="Source Sans Pro Light" w:hAnsi="Source Sans Pro" w:cs="Source Sans Pro Light"/>
          <w:color w:val="000000" w:themeColor="text1"/>
        </w:rPr>
        <w:t>15%</w:t>
      </w:r>
    </w:p>
    <w:p w14:paraId="1238D763" w14:textId="22E25BE3" w:rsidR="002A732D" w:rsidRPr="00E22280" w:rsidRDefault="4706B307" w:rsidP="00E22280">
      <w:pPr>
        <w:pStyle w:val="ListParagraph"/>
        <w:numPr>
          <w:ilvl w:val="0"/>
          <w:numId w:val="11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E22280">
        <w:rPr>
          <w:rFonts w:ascii="Source Sans Pro" w:eastAsia="Source Sans Pro Light" w:hAnsi="Source Sans Pro" w:cs="Source Sans Pro Light"/>
          <w:color w:val="000000" w:themeColor="text1"/>
        </w:rPr>
        <w:t>35%</w:t>
      </w:r>
    </w:p>
    <w:p w14:paraId="1120EE83" w14:textId="61014B3B" w:rsidR="002A732D" w:rsidRPr="00E22280" w:rsidRDefault="4706B307" w:rsidP="00E22280">
      <w:pPr>
        <w:pStyle w:val="ListParagraph"/>
        <w:numPr>
          <w:ilvl w:val="0"/>
          <w:numId w:val="11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E22280">
        <w:rPr>
          <w:rFonts w:ascii="Source Sans Pro" w:eastAsia="Source Sans Pro Light" w:hAnsi="Source Sans Pro" w:cs="Source Sans Pro Light"/>
          <w:color w:val="000000" w:themeColor="text1"/>
        </w:rPr>
        <w:t>50%</w:t>
      </w:r>
    </w:p>
    <w:p w14:paraId="2C6D95E2" w14:textId="357D228A" w:rsidR="002A732D" w:rsidRDefault="4706B307" w:rsidP="00E22280">
      <w:pPr>
        <w:pStyle w:val="ListParagraph"/>
        <w:numPr>
          <w:ilvl w:val="0"/>
          <w:numId w:val="11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E22280">
        <w:rPr>
          <w:rFonts w:ascii="Source Sans Pro" w:eastAsia="Source Sans Pro Light" w:hAnsi="Source Sans Pro" w:cs="Source Sans Pro Light"/>
          <w:color w:val="000000" w:themeColor="text1"/>
        </w:rPr>
        <w:t>65%</w:t>
      </w:r>
    </w:p>
    <w:p w14:paraId="33A96CD5" w14:textId="77777777" w:rsidR="00E22280" w:rsidRPr="00E22280" w:rsidRDefault="00E22280" w:rsidP="00E22280">
      <w:pPr>
        <w:pStyle w:val="ListParagraph"/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</w:p>
    <w:p w14:paraId="06F988E3" w14:textId="4FBD784E" w:rsidR="002A732D" w:rsidRPr="00E22280" w:rsidRDefault="4706B307" w:rsidP="00634E4C">
      <w:pPr>
        <w:pStyle w:val="ListParagraph"/>
        <w:numPr>
          <w:ilvl w:val="0"/>
          <w:numId w:val="5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E22280">
        <w:rPr>
          <w:rFonts w:ascii="Source Sans Pro" w:eastAsia="Source Sans Pro Light" w:hAnsi="Source Sans Pro" w:cs="Source Sans Pro Light"/>
          <w:color w:val="000000" w:themeColor="text1"/>
        </w:rPr>
        <w:t xml:space="preserve">True or False? The average energy requirements for older adults </w:t>
      </w:r>
      <w:proofErr w:type="gramStart"/>
      <w:r w:rsidRPr="00E22280">
        <w:rPr>
          <w:rFonts w:ascii="Source Sans Pro" w:eastAsia="Source Sans Pro Light" w:hAnsi="Source Sans Pro" w:cs="Source Sans Pro Light"/>
          <w:color w:val="000000" w:themeColor="text1"/>
        </w:rPr>
        <w:t>is</w:t>
      </w:r>
      <w:proofErr w:type="gramEnd"/>
      <w:r w:rsidRPr="00E22280">
        <w:rPr>
          <w:rFonts w:ascii="Source Sans Pro" w:eastAsia="Source Sans Pro Light" w:hAnsi="Source Sans Pro" w:cs="Source Sans Pro Light"/>
          <w:color w:val="000000" w:themeColor="text1"/>
        </w:rPr>
        <w:t xml:space="preserve"> less than for younger adults.</w:t>
      </w:r>
    </w:p>
    <w:p w14:paraId="0F55F7CF" w14:textId="704A3B64" w:rsidR="002A732D" w:rsidRPr="00E22280" w:rsidRDefault="4706B307" w:rsidP="00E22280">
      <w:pPr>
        <w:pStyle w:val="ListParagraph"/>
        <w:numPr>
          <w:ilvl w:val="0"/>
          <w:numId w:val="12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E22280">
        <w:rPr>
          <w:rFonts w:ascii="Source Sans Pro" w:eastAsia="Source Sans Pro Light" w:hAnsi="Source Sans Pro" w:cs="Source Sans Pro Light"/>
          <w:color w:val="000000" w:themeColor="text1"/>
        </w:rPr>
        <w:t>True</w:t>
      </w:r>
    </w:p>
    <w:p w14:paraId="7AE24062" w14:textId="7A6CFAAD" w:rsidR="002A732D" w:rsidRDefault="4706B307" w:rsidP="00E22280">
      <w:pPr>
        <w:pStyle w:val="ListParagraph"/>
        <w:numPr>
          <w:ilvl w:val="0"/>
          <w:numId w:val="12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E22280">
        <w:rPr>
          <w:rFonts w:ascii="Source Sans Pro" w:eastAsia="Source Sans Pro Light" w:hAnsi="Source Sans Pro" w:cs="Source Sans Pro Light"/>
          <w:color w:val="000000" w:themeColor="text1"/>
        </w:rPr>
        <w:t>False</w:t>
      </w:r>
      <w:r w:rsidR="00E22280">
        <w:rPr>
          <w:rFonts w:ascii="Source Sans Pro" w:eastAsia="Source Sans Pro Light" w:hAnsi="Source Sans Pro" w:cs="Source Sans Pro Light"/>
          <w:color w:val="000000" w:themeColor="text1"/>
        </w:rPr>
        <w:t xml:space="preserve"> </w:t>
      </w:r>
    </w:p>
    <w:p w14:paraId="5932AB17" w14:textId="77777777" w:rsidR="00E22280" w:rsidRPr="00E22280" w:rsidRDefault="00E22280" w:rsidP="00E22280">
      <w:pPr>
        <w:pStyle w:val="ListParagraph"/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</w:p>
    <w:p w14:paraId="4DE1EFCB" w14:textId="01DBCA44" w:rsidR="002A732D" w:rsidRPr="00E22280" w:rsidRDefault="4706B307" w:rsidP="00634E4C">
      <w:pPr>
        <w:pStyle w:val="ListParagraph"/>
        <w:numPr>
          <w:ilvl w:val="0"/>
          <w:numId w:val="5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E22280">
        <w:rPr>
          <w:rFonts w:ascii="Source Sans Pro" w:eastAsia="Source Sans Pro Light" w:hAnsi="Source Sans Pro" w:cs="Source Sans Pro Light"/>
          <w:color w:val="000000" w:themeColor="text1"/>
        </w:rPr>
        <w:t>True or false? Babies need more energy in relation to their size to grow and be active.</w:t>
      </w:r>
    </w:p>
    <w:p w14:paraId="186E73FD" w14:textId="7005DF52" w:rsidR="002A732D" w:rsidRPr="00E22280" w:rsidRDefault="4706B307" w:rsidP="00E22280">
      <w:pPr>
        <w:pStyle w:val="ListParagraph"/>
        <w:numPr>
          <w:ilvl w:val="0"/>
          <w:numId w:val="13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E22280">
        <w:rPr>
          <w:rFonts w:ascii="Source Sans Pro" w:eastAsia="Source Sans Pro Light" w:hAnsi="Source Sans Pro" w:cs="Source Sans Pro Light"/>
          <w:color w:val="000000" w:themeColor="text1"/>
        </w:rPr>
        <w:t>True</w:t>
      </w:r>
    </w:p>
    <w:p w14:paraId="6603EE5D" w14:textId="3D19EDAF" w:rsidR="00E22280" w:rsidRDefault="4706B307" w:rsidP="00E22280">
      <w:pPr>
        <w:pStyle w:val="ListParagraph"/>
        <w:numPr>
          <w:ilvl w:val="0"/>
          <w:numId w:val="13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E22280">
        <w:rPr>
          <w:rFonts w:ascii="Source Sans Pro" w:eastAsia="Source Sans Pro Light" w:hAnsi="Source Sans Pro" w:cs="Source Sans Pro Light"/>
          <w:color w:val="000000" w:themeColor="text1"/>
        </w:rPr>
        <w:t>False</w:t>
      </w:r>
    </w:p>
    <w:p w14:paraId="32CB6ED5" w14:textId="77777777" w:rsidR="00E22280" w:rsidRPr="00E22280" w:rsidRDefault="00E22280" w:rsidP="00E22280">
      <w:pPr>
        <w:pStyle w:val="ListParagraph"/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</w:p>
    <w:p w14:paraId="7F8A8C38" w14:textId="186E5BB6" w:rsidR="002A732D" w:rsidRPr="00E22280" w:rsidRDefault="4706B307" w:rsidP="00634E4C">
      <w:pPr>
        <w:pStyle w:val="ListParagraph"/>
        <w:numPr>
          <w:ilvl w:val="0"/>
          <w:numId w:val="5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E22280">
        <w:rPr>
          <w:rFonts w:ascii="Source Sans Pro" w:eastAsia="Source Sans Pro Light" w:hAnsi="Source Sans Pro" w:cs="Source Sans Pro Light"/>
          <w:color w:val="000000" w:themeColor="text1"/>
        </w:rPr>
        <w:t>Which of the following can mean energy requirements differ throughout life?</w:t>
      </w:r>
    </w:p>
    <w:p w14:paraId="35C15C00" w14:textId="74CA50B9" w:rsidR="002A732D" w:rsidRPr="00E22280" w:rsidRDefault="4706B307" w:rsidP="00E22280">
      <w:pPr>
        <w:pStyle w:val="ListParagraph"/>
        <w:numPr>
          <w:ilvl w:val="0"/>
          <w:numId w:val="14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E22280">
        <w:rPr>
          <w:rFonts w:ascii="Source Sans Pro" w:eastAsia="Source Sans Pro Light" w:hAnsi="Source Sans Pro" w:cs="Source Sans Pro Light"/>
          <w:color w:val="000000" w:themeColor="text1"/>
        </w:rPr>
        <w:t>body size</w:t>
      </w:r>
    </w:p>
    <w:p w14:paraId="68F56226" w14:textId="4BC3EA37" w:rsidR="002A732D" w:rsidRPr="00E22280" w:rsidRDefault="4706B307" w:rsidP="00E22280">
      <w:pPr>
        <w:pStyle w:val="ListParagraph"/>
        <w:numPr>
          <w:ilvl w:val="0"/>
          <w:numId w:val="14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E22280">
        <w:rPr>
          <w:rFonts w:ascii="Source Sans Pro" w:eastAsia="Source Sans Pro Light" w:hAnsi="Source Sans Pro" w:cs="Source Sans Pro Light"/>
          <w:color w:val="000000" w:themeColor="text1"/>
        </w:rPr>
        <w:t>gender</w:t>
      </w:r>
    </w:p>
    <w:p w14:paraId="143EA6B5" w14:textId="55C5FF32" w:rsidR="002A732D" w:rsidRPr="00E22280" w:rsidRDefault="4706B307" w:rsidP="00E22280">
      <w:pPr>
        <w:pStyle w:val="ListParagraph"/>
        <w:numPr>
          <w:ilvl w:val="0"/>
          <w:numId w:val="14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E22280">
        <w:rPr>
          <w:rFonts w:ascii="Source Sans Pro" w:eastAsia="Source Sans Pro Light" w:hAnsi="Source Sans Pro" w:cs="Source Sans Pro Light"/>
          <w:color w:val="000000" w:themeColor="text1"/>
        </w:rPr>
        <w:t>level of activity</w:t>
      </w:r>
    </w:p>
    <w:p w14:paraId="17617BFC" w14:textId="7E4B111A" w:rsidR="002A732D" w:rsidRDefault="4706B307" w:rsidP="00E22280">
      <w:pPr>
        <w:pStyle w:val="ListParagraph"/>
        <w:numPr>
          <w:ilvl w:val="0"/>
          <w:numId w:val="14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proofErr w:type="gramStart"/>
      <w:r w:rsidRPr="00E22280">
        <w:rPr>
          <w:rFonts w:ascii="Source Sans Pro" w:eastAsia="Source Sans Pro Light" w:hAnsi="Source Sans Pro" w:cs="Source Sans Pro Light"/>
          <w:color w:val="000000" w:themeColor="text1"/>
        </w:rPr>
        <w:t>all of</w:t>
      </w:r>
      <w:proofErr w:type="gramEnd"/>
      <w:r w:rsidRPr="00E22280">
        <w:rPr>
          <w:rFonts w:ascii="Source Sans Pro" w:eastAsia="Source Sans Pro Light" w:hAnsi="Source Sans Pro" w:cs="Source Sans Pro Light"/>
          <w:color w:val="000000" w:themeColor="text1"/>
        </w:rPr>
        <w:t xml:space="preserve"> the above</w:t>
      </w:r>
    </w:p>
    <w:p w14:paraId="04487012" w14:textId="77777777" w:rsidR="00E22280" w:rsidRPr="00E22280" w:rsidRDefault="00E22280" w:rsidP="00E22280">
      <w:pPr>
        <w:pStyle w:val="ListParagraph"/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</w:p>
    <w:p w14:paraId="407550C4" w14:textId="4C63D6CA" w:rsidR="002A732D" w:rsidRPr="00E22280" w:rsidRDefault="4706B307" w:rsidP="00634E4C">
      <w:pPr>
        <w:pStyle w:val="ListParagraph"/>
        <w:numPr>
          <w:ilvl w:val="0"/>
          <w:numId w:val="5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E22280">
        <w:rPr>
          <w:rFonts w:ascii="Source Sans Pro" w:eastAsia="Source Sans Pro Light" w:hAnsi="Source Sans Pro" w:cs="Source Sans Pro Light"/>
          <w:color w:val="000000" w:themeColor="text1"/>
        </w:rPr>
        <w:t>How much physical activity are children recommended to do per day?</w:t>
      </w:r>
    </w:p>
    <w:p w14:paraId="1535F757" w14:textId="4648A423" w:rsidR="002A732D" w:rsidRPr="00E22280" w:rsidRDefault="4706B307" w:rsidP="00E22280">
      <w:pPr>
        <w:pStyle w:val="ListParagraph"/>
        <w:numPr>
          <w:ilvl w:val="0"/>
          <w:numId w:val="15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E22280">
        <w:rPr>
          <w:rFonts w:ascii="Source Sans Pro" w:eastAsia="Source Sans Pro Light" w:hAnsi="Source Sans Pro" w:cs="Source Sans Pro Light"/>
          <w:color w:val="000000" w:themeColor="text1"/>
        </w:rPr>
        <w:t>at least 30 minutes</w:t>
      </w:r>
    </w:p>
    <w:p w14:paraId="0D111A56" w14:textId="04C36DFE" w:rsidR="002A732D" w:rsidRPr="00E22280" w:rsidRDefault="4706B307" w:rsidP="00E22280">
      <w:pPr>
        <w:pStyle w:val="ListParagraph"/>
        <w:numPr>
          <w:ilvl w:val="0"/>
          <w:numId w:val="15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E22280">
        <w:rPr>
          <w:rFonts w:ascii="Source Sans Pro" w:eastAsia="Source Sans Pro Light" w:hAnsi="Source Sans Pro" w:cs="Source Sans Pro Light"/>
          <w:color w:val="000000" w:themeColor="text1"/>
        </w:rPr>
        <w:t>at least 60 minutes</w:t>
      </w:r>
    </w:p>
    <w:p w14:paraId="7AF6D8C4" w14:textId="6E9F7961" w:rsidR="002A732D" w:rsidRPr="00E22280" w:rsidRDefault="4706B307" w:rsidP="00E22280">
      <w:pPr>
        <w:pStyle w:val="ListParagraph"/>
        <w:numPr>
          <w:ilvl w:val="0"/>
          <w:numId w:val="15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E22280">
        <w:rPr>
          <w:rFonts w:ascii="Source Sans Pro" w:eastAsia="Source Sans Pro Light" w:hAnsi="Source Sans Pro" w:cs="Source Sans Pro Light"/>
          <w:color w:val="000000" w:themeColor="text1"/>
        </w:rPr>
        <w:t>at least 90 minutes</w:t>
      </w:r>
    </w:p>
    <w:p w14:paraId="290F6D16" w14:textId="604763CA" w:rsidR="002A732D" w:rsidRDefault="4706B307" w:rsidP="00E22280">
      <w:pPr>
        <w:pStyle w:val="ListParagraph"/>
        <w:numPr>
          <w:ilvl w:val="0"/>
          <w:numId w:val="15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E22280">
        <w:rPr>
          <w:rFonts w:ascii="Source Sans Pro" w:eastAsia="Source Sans Pro Light" w:hAnsi="Source Sans Pro" w:cs="Source Sans Pro Light"/>
          <w:color w:val="000000" w:themeColor="text1"/>
        </w:rPr>
        <w:t>at least 120 minutes</w:t>
      </w:r>
    </w:p>
    <w:p w14:paraId="00C6EB02" w14:textId="77777777" w:rsidR="00E22280" w:rsidRPr="00E22280" w:rsidRDefault="00E22280" w:rsidP="00E22280">
      <w:pPr>
        <w:pStyle w:val="ListParagraph"/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</w:p>
    <w:p w14:paraId="6744B1A1" w14:textId="43CA061F" w:rsidR="002A732D" w:rsidRPr="00E22280" w:rsidRDefault="4706B307" w:rsidP="00634E4C">
      <w:pPr>
        <w:pStyle w:val="ListParagraph"/>
        <w:numPr>
          <w:ilvl w:val="0"/>
          <w:numId w:val="5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E22280">
        <w:rPr>
          <w:rFonts w:ascii="Source Sans Pro" w:eastAsia="Source Sans Pro Light" w:hAnsi="Source Sans Pro" w:cs="Source Sans Pro Light"/>
          <w:color w:val="000000" w:themeColor="text1"/>
        </w:rPr>
        <w:t>True or False? Average physical activity levels in the UK are higher than recommendations.</w:t>
      </w:r>
    </w:p>
    <w:p w14:paraId="79D0A316" w14:textId="7FC826CA" w:rsidR="002A732D" w:rsidRPr="00E22280" w:rsidRDefault="4706B307" w:rsidP="00E22280">
      <w:pPr>
        <w:pStyle w:val="ListParagraph"/>
        <w:numPr>
          <w:ilvl w:val="0"/>
          <w:numId w:val="17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E22280">
        <w:rPr>
          <w:rFonts w:ascii="Source Sans Pro" w:eastAsia="Source Sans Pro Light" w:hAnsi="Source Sans Pro" w:cs="Source Sans Pro Light"/>
          <w:color w:val="000000" w:themeColor="text1"/>
        </w:rPr>
        <w:t>True</w:t>
      </w:r>
    </w:p>
    <w:p w14:paraId="1C4AB315" w14:textId="4E0B4939" w:rsidR="002A732D" w:rsidRDefault="4706B307" w:rsidP="00E22280">
      <w:pPr>
        <w:pStyle w:val="ListParagraph"/>
        <w:numPr>
          <w:ilvl w:val="0"/>
          <w:numId w:val="16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E22280">
        <w:rPr>
          <w:rFonts w:ascii="Source Sans Pro" w:eastAsia="Source Sans Pro Light" w:hAnsi="Source Sans Pro" w:cs="Source Sans Pro Light"/>
          <w:color w:val="000000" w:themeColor="text1"/>
        </w:rPr>
        <w:t>False</w:t>
      </w:r>
    </w:p>
    <w:p w14:paraId="238C0F14" w14:textId="77777777" w:rsidR="00E22280" w:rsidRPr="00E22280" w:rsidRDefault="00E22280" w:rsidP="00E22280">
      <w:pPr>
        <w:pStyle w:val="ListParagraph"/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</w:p>
    <w:p w14:paraId="3931EA13" w14:textId="7D3AE7DA" w:rsidR="002A732D" w:rsidRPr="00E22280" w:rsidRDefault="4706B307" w:rsidP="00634E4C">
      <w:pPr>
        <w:pStyle w:val="ListParagraph"/>
        <w:numPr>
          <w:ilvl w:val="0"/>
          <w:numId w:val="5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E22280">
        <w:rPr>
          <w:rFonts w:ascii="Source Sans Pro" w:eastAsia="Source Sans Pro Light" w:hAnsi="Source Sans Pro" w:cs="Source Sans Pro Light"/>
          <w:color w:val="000000" w:themeColor="text1"/>
        </w:rPr>
        <w:lastRenderedPageBreak/>
        <w:t>Complete this equation. BMI=</w:t>
      </w:r>
    </w:p>
    <w:p w14:paraId="678532FC" w14:textId="45FACA7C" w:rsidR="002A732D" w:rsidRPr="00E22280" w:rsidRDefault="4706B307" w:rsidP="00E22280">
      <w:pPr>
        <w:pStyle w:val="ListParagraph"/>
        <w:numPr>
          <w:ilvl w:val="0"/>
          <w:numId w:val="16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E22280">
        <w:rPr>
          <w:rFonts w:ascii="Source Sans Pro" w:eastAsia="Source Sans Pro Light" w:hAnsi="Source Sans Pro" w:cs="Source Sans Pro Light"/>
          <w:color w:val="000000" w:themeColor="text1"/>
        </w:rPr>
        <w:t>(height in m)2 / (weight in kg)</w:t>
      </w:r>
    </w:p>
    <w:p w14:paraId="2C617CD6" w14:textId="2EC65A46" w:rsidR="002A732D" w:rsidRPr="00E22280" w:rsidRDefault="4706B307" w:rsidP="00E22280">
      <w:pPr>
        <w:pStyle w:val="ListParagraph"/>
        <w:numPr>
          <w:ilvl w:val="0"/>
          <w:numId w:val="16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E22280">
        <w:rPr>
          <w:rFonts w:ascii="Source Sans Pro" w:eastAsia="Source Sans Pro Light" w:hAnsi="Source Sans Pro" w:cs="Source Sans Pro Light"/>
          <w:color w:val="000000" w:themeColor="text1"/>
        </w:rPr>
        <w:t>(weight in kg) / (height in m)2</w:t>
      </w:r>
    </w:p>
    <w:p w14:paraId="424FB2E0" w14:textId="345C3ABB" w:rsidR="002A732D" w:rsidRPr="00E22280" w:rsidRDefault="4706B307" w:rsidP="00E22280">
      <w:pPr>
        <w:pStyle w:val="ListParagraph"/>
        <w:numPr>
          <w:ilvl w:val="0"/>
          <w:numId w:val="16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E22280">
        <w:rPr>
          <w:rFonts w:ascii="Source Sans Pro" w:eastAsia="Source Sans Pro Light" w:hAnsi="Source Sans Pro" w:cs="Source Sans Pro Light"/>
          <w:color w:val="000000" w:themeColor="text1"/>
        </w:rPr>
        <w:t>(weight in kg)2 / (height in m)</w:t>
      </w:r>
    </w:p>
    <w:p w14:paraId="623E36F9" w14:textId="0D49C38B" w:rsidR="00E22280" w:rsidRDefault="4706B307" w:rsidP="00E22280">
      <w:pPr>
        <w:pStyle w:val="ListParagraph"/>
        <w:numPr>
          <w:ilvl w:val="0"/>
          <w:numId w:val="16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E22280">
        <w:rPr>
          <w:rFonts w:ascii="Source Sans Pro" w:eastAsia="Source Sans Pro Light" w:hAnsi="Source Sans Pro" w:cs="Source Sans Pro Light"/>
          <w:color w:val="000000" w:themeColor="text1"/>
        </w:rPr>
        <w:t>(height in m) / (weight in kg)2</w:t>
      </w:r>
    </w:p>
    <w:p w14:paraId="4F2C0092" w14:textId="77777777" w:rsidR="00E22280" w:rsidRPr="00E22280" w:rsidRDefault="00E22280" w:rsidP="00E22280">
      <w:pPr>
        <w:pStyle w:val="ListParagraph"/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</w:p>
    <w:p w14:paraId="1AFE958F" w14:textId="5DD53AD4" w:rsidR="002A732D" w:rsidRPr="00E22280" w:rsidRDefault="4706B307" w:rsidP="00634E4C">
      <w:pPr>
        <w:pStyle w:val="ListParagraph"/>
        <w:numPr>
          <w:ilvl w:val="0"/>
          <w:numId w:val="5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E22280">
        <w:rPr>
          <w:rFonts w:ascii="Source Sans Pro" w:eastAsia="Source Sans Pro Light" w:hAnsi="Source Sans Pro" w:cs="Source Sans Pro Light"/>
          <w:color w:val="000000" w:themeColor="text1"/>
        </w:rPr>
        <w:t xml:space="preserve"> Which of the following BMI ranges shows someone in the desirable or healthy BMI range?</w:t>
      </w:r>
    </w:p>
    <w:p w14:paraId="0839037B" w14:textId="3C0FA903" w:rsidR="002A732D" w:rsidRPr="00E22280" w:rsidRDefault="4706B307" w:rsidP="00E22280">
      <w:pPr>
        <w:pStyle w:val="ListParagraph"/>
        <w:numPr>
          <w:ilvl w:val="0"/>
          <w:numId w:val="18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E22280">
        <w:rPr>
          <w:rFonts w:ascii="Source Sans Pro" w:eastAsia="Source Sans Pro Light" w:hAnsi="Source Sans Pro" w:cs="Source Sans Pro Light"/>
          <w:color w:val="000000" w:themeColor="text1"/>
        </w:rPr>
        <w:t>Under 18</w:t>
      </w:r>
    </w:p>
    <w:p w14:paraId="786B7FD0" w14:textId="2A6DEB8E" w:rsidR="002A732D" w:rsidRPr="00E22280" w:rsidRDefault="4706B307" w:rsidP="00E22280">
      <w:pPr>
        <w:pStyle w:val="ListParagraph"/>
        <w:numPr>
          <w:ilvl w:val="0"/>
          <w:numId w:val="18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E22280">
        <w:rPr>
          <w:rFonts w:ascii="Source Sans Pro" w:eastAsia="Source Sans Pro Light" w:hAnsi="Source Sans Pro" w:cs="Source Sans Pro Light"/>
          <w:color w:val="000000" w:themeColor="text1"/>
        </w:rPr>
        <w:t>18.5 to 25</w:t>
      </w:r>
    </w:p>
    <w:p w14:paraId="6469B528" w14:textId="6163C87C" w:rsidR="002A732D" w:rsidRPr="00E22280" w:rsidRDefault="4706B307" w:rsidP="00E22280">
      <w:pPr>
        <w:pStyle w:val="ListParagraph"/>
        <w:numPr>
          <w:ilvl w:val="0"/>
          <w:numId w:val="18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E22280">
        <w:rPr>
          <w:rFonts w:ascii="Source Sans Pro" w:eastAsia="Source Sans Pro Light" w:hAnsi="Source Sans Pro" w:cs="Source Sans Pro Light"/>
          <w:color w:val="000000" w:themeColor="text1"/>
        </w:rPr>
        <w:t>25-30</w:t>
      </w:r>
    </w:p>
    <w:p w14:paraId="2038D98C" w14:textId="31C56883" w:rsidR="002A732D" w:rsidRDefault="4706B307" w:rsidP="00E22280">
      <w:pPr>
        <w:pStyle w:val="ListParagraph"/>
        <w:numPr>
          <w:ilvl w:val="0"/>
          <w:numId w:val="18"/>
        </w:num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E22280">
        <w:rPr>
          <w:rFonts w:ascii="Source Sans Pro" w:eastAsia="Source Sans Pro Light" w:hAnsi="Source Sans Pro" w:cs="Source Sans Pro Light"/>
          <w:color w:val="000000" w:themeColor="text1"/>
        </w:rPr>
        <w:t>30-40</w:t>
      </w:r>
    </w:p>
    <w:p w14:paraId="07C4E903" w14:textId="77777777" w:rsidR="00E22280" w:rsidRPr="00E22280" w:rsidRDefault="00E22280" w:rsidP="00E22280">
      <w:pPr>
        <w:pStyle w:val="ListParagraph"/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</w:p>
    <w:p w14:paraId="5525FE0F" w14:textId="0AE59C04" w:rsidR="002A732D" w:rsidRPr="00634E4C" w:rsidRDefault="4706B307" w:rsidP="3C6CDACF">
      <w:pPr>
        <w:spacing w:before="240" w:after="240"/>
        <w:rPr>
          <w:rFonts w:ascii="Source Sans Pro" w:hAnsi="Source Sans Pro"/>
        </w:rPr>
      </w:pPr>
      <w:r w:rsidRPr="00634E4C">
        <w:rPr>
          <w:rFonts w:ascii="Source Sans Pro" w:eastAsia="Times New Roman" w:hAnsi="Source Sans Pro" w:cs="Times New Roman"/>
          <w:b/>
          <w:bCs/>
          <w:color w:val="000000" w:themeColor="text1"/>
        </w:rPr>
        <w:t xml:space="preserve">You can play this quiz on Kahoot here: </w:t>
      </w:r>
      <w:hyperlink r:id="rId10">
        <w:r w:rsidRPr="00634E4C">
          <w:rPr>
            <w:rStyle w:val="Hyperlink"/>
            <w:rFonts w:ascii="Source Sans Pro" w:eastAsia="Times New Roman" w:hAnsi="Source Sans Pro" w:cs="Times New Roman"/>
          </w:rPr>
          <w:t>https://play.kahoot.it/v2/?quizId=cbee242c-a83c-40d0-9320-a6929747184f</w:t>
        </w:r>
      </w:hyperlink>
    </w:p>
    <w:sectPr w:rsidR="002A732D" w:rsidRPr="00634E4C" w:rsidSect="001834B5">
      <w:headerReference w:type="default" r:id="rId11"/>
      <w:footerReference w:type="default" r:id="rId12"/>
      <w:pgSz w:w="11906" w:h="16838"/>
      <w:pgMar w:top="1843" w:right="566" w:bottom="284" w:left="1134" w:header="708" w:footer="11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5557C" w14:textId="77777777" w:rsidR="00F02912" w:rsidRDefault="00F02912" w:rsidP="00181816">
      <w:pPr>
        <w:spacing w:after="0" w:line="240" w:lineRule="auto"/>
      </w:pPr>
      <w:r>
        <w:separator/>
      </w:r>
    </w:p>
  </w:endnote>
  <w:endnote w:type="continuationSeparator" w:id="0">
    <w:p w14:paraId="79C0554A" w14:textId="77777777" w:rsidR="00F02912" w:rsidRDefault="00F02912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23D1B" w14:textId="77777777" w:rsidR="00181816" w:rsidRPr="00177BE6" w:rsidRDefault="00BB3A9D" w:rsidP="001B5128">
    <w:pPr>
      <w:pStyle w:val="Footer"/>
      <w:ind w:left="-142"/>
      <w:rPr>
        <w:rFonts w:ascii="Arial" w:hAnsi="Arial" w:cs="Arial"/>
        <w:sz w:val="18"/>
        <w:szCs w:val="18"/>
      </w:rPr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5449832F" wp14:editId="2D66EBC8">
              <wp:simplePos x="0" y="0"/>
              <wp:positionH relativeFrom="column">
                <wp:posOffset>-553063</wp:posOffset>
              </wp:positionH>
              <wp:positionV relativeFrom="paragraph">
                <wp:posOffset>229235</wp:posOffset>
              </wp:positionV>
              <wp:extent cx="2292984" cy="257174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984" cy="25717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B05166" w14:textId="379E16E3" w:rsidR="00177BE6" w:rsidRDefault="00177BE6" w:rsidP="00CD1772">
                          <w:pPr>
                            <w:ind w:left="426"/>
                          </w:pP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©</w:t>
                          </w:r>
                          <w:r>
                            <w:t xml:space="preserve"> </w:t>
                          </w:r>
                          <w:r w:rsidRPr="0047246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Food – a fact of life </w: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instrText xml:space="preserve"> DATE  \@ "yyyy"  \* MERGEFORMAT </w:instrTex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E22280"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  <w:t>2026</w: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5A2FB8E1" w14:textId="77777777" w:rsidR="00177BE6" w:rsidRDefault="00177BE6" w:rsidP="00CD1772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49832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43.55pt;margin-top:18.05pt;width:180.55pt;height:20.25pt;z-index:2516582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" stroked="f">
              <v:textbox>
                <w:txbxContent>
                  <w:p w14:paraId="6FB05166" w14:textId="379E16E3" w:rsidR="00177BE6" w:rsidRDefault="00177BE6" w:rsidP="00CD1772">
                    <w:pPr>
                      <w:ind w:left="426"/>
                    </w:pP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t>©</w:t>
                    </w:r>
                    <w:r>
                      <w:t xml:space="preserve"> </w:t>
                    </w:r>
                    <w:r w:rsidRPr="0047246F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Food – a fact of life </w: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begin"/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instrText xml:space="preserve"> DATE  \@ "yyyy"  \* MERGEFORMAT </w:instrTex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separate"/>
                    </w:r>
                    <w:r w:rsidR="00E22280">
                      <w:rPr>
                        <w:rFonts w:ascii="Arial" w:hAnsi="Arial" w:cs="Arial"/>
                        <w:noProof/>
                        <w:sz w:val="18"/>
                        <w:szCs w:val="18"/>
                      </w:rPr>
                      <w:t>2026</w: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end"/>
                    </w:r>
                  </w:p>
                  <w:p w14:paraId="5A2FB8E1" w14:textId="77777777" w:rsidR="00177BE6" w:rsidRDefault="00177BE6" w:rsidP="00CD1772">
                    <w:pPr>
                      <w:ind w:left="426"/>
                    </w:pP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0FC67" w14:textId="77777777" w:rsidR="00F02912" w:rsidRDefault="00F02912" w:rsidP="00181816">
      <w:pPr>
        <w:spacing w:after="0" w:line="240" w:lineRule="auto"/>
      </w:pPr>
      <w:r>
        <w:separator/>
      </w:r>
    </w:p>
  </w:footnote>
  <w:footnote w:type="continuationSeparator" w:id="0">
    <w:p w14:paraId="067F56E9" w14:textId="77777777" w:rsidR="00F02912" w:rsidRDefault="00F02912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5989F" w14:textId="0941ADD9" w:rsidR="00181816" w:rsidRDefault="001B5128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9AD501F" wp14:editId="1B2119B1">
          <wp:simplePos x="0" y="0"/>
          <wp:positionH relativeFrom="column">
            <wp:posOffset>4739965</wp:posOffset>
          </wp:positionH>
          <wp:positionV relativeFrom="paragraph">
            <wp:posOffset>-66675</wp:posOffset>
          </wp:positionV>
          <wp:extent cx="1574165" cy="1085850"/>
          <wp:effectExtent l="0" t="0" r="6985" b="0"/>
          <wp:wrapNone/>
          <wp:docPr id="5231609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4165" cy="1085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284A6C2E" wp14:editId="37B723AB">
              <wp:simplePos x="0" y="0"/>
              <wp:positionH relativeFrom="column">
                <wp:posOffset>-268605</wp:posOffset>
              </wp:positionH>
              <wp:positionV relativeFrom="paragraph">
                <wp:posOffset>112705</wp:posOffset>
              </wp:positionV>
              <wp:extent cx="4981575" cy="359410"/>
              <wp:effectExtent l="0" t="0" r="9525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15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250E60" w14:textId="06C2B127" w:rsidR="002521D2" w:rsidRPr="007B626A" w:rsidRDefault="002521D2" w:rsidP="002521D2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</w:t>
                          </w:r>
                          <w:r w:rsidR="00A1604A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</w:t>
                          </w:r>
                          <w:r w:rsidR="00CD1772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="001B5128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="00CD1772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</w:t>
                          </w:r>
                          <w:r w:rsidR="00D77A8F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</w:t>
                          </w:r>
                          <w:r w:rsidR="002B1F6B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="00D77A8F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</w:t>
                          </w:r>
                          <w:r w:rsidR="00C64D4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="00D77A8F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52A5558F" w14:textId="77777777" w:rsidR="002521D2" w:rsidRPr="002521D2" w:rsidRDefault="002521D2" w:rsidP="002521D2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4A6C2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1.15pt;margin-top:8.85pt;width:392.25pt;height:28.3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" stroked="f">
              <v:textbox>
                <w:txbxContent>
                  <w:p w14:paraId="32250E60" w14:textId="06C2B127" w:rsidR="002521D2" w:rsidRPr="007B626A" w:rsidRDefault="002521D2" w:rsidP="002521D2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</w:t>
                    </w:r>
                    <w:r w:rsidR="00A1604A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</w:t>
                    </w:r>
                    <w:r w:rsidR="00CD1772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="001B5128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="00CD1772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</w:t>
                    </w:r>
                    <w:r w:rsidR="00D77A8F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</w:t>
                    </w:r>
                    <w:r w:rsidR="002B1F6B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 w:rsidR="00D77A8F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</w:t>
                    </w:r>
                    <w:r w:rsidR="00C64D4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 w:rsidR="00D77A8F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52A5558F" w14:textId="77777777" w:rsidR="002521D2" w:rsidRPr="002521D2" w:rsidRDefault="002521D2" w:rsidP="002521D2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532FE"/>
    <w:multiLevelType w:val="hybridMultilevel"/>
    <w:tmpl w:val="D92E6BC4"/>
    <w:lvl w:ilvl="0" w:tplc="4BE637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41B58"/>
    <w:multiLevelType w:val="hybridMultilevel"/>
    <w:tmpl w:val="4D94AE96"/>
    <w:lvl w:ilvl="0" w:tplc="4BE637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92762C"/>
    <w:multiLevelType w:val="hybridMultilevel"/>
    <w:tmpl w:val="54D610B2"/>
    <w:lvl w:ilvl="0" w:tplc="4BE637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B925D4"/>
    <w:multiLevelType w:val="hybridMultilevel"/>
    <w:tmpl w:val="DD9E834E"/>
    <w:lvl w:ilvl="0" w:tplc="4BE637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7637EF"/>
    <w:multiLevelType w:val="hybridMultilevel"/>
    <w:tmpl w:val="181AE000"/>
    <w:lvl w:ilvl="0" w:tplc="97D43BC2">
      <w:start w:val="1"/>
      <w:numFmt w:val="decimal"/>
      <w:lvlText w:val="%1."/>
      <w:lvlJc w:val="left"/>
      <w:pPr>
        <w:ind w:left="436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214C4B"/>
    <w:multiLevelType w:val="hybridMultilevel"/>
    <w:tmpl w:val="3CB2EAC8"/>
    <w:lvl w:ilvl="0" w:tplc="4BE637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051F2A"/>
    <w:multiLevelType w:val="hybridMultilevel"/>
    <w:tmpl w:val="A71C6CC2"/>
    <w:lvl w:ilvl="0" w:tplc="4BE637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A361FE"/>
    <w:multiLevelType w:val="hybridMultilevel"/>
    <w:tmpl w:val="2E5C0DA6"/>
    <w:lvl w:ilvl="0" w:tplc="4BE637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AF064D"/>
    <w:multiLevelType w:val="hybridMultilevel"/>
    <w:tmpl w:val="FEFE1C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2E1CC9"/>
    <w:multiLevelType w:val="hybridMultilevel"/>
    <w:tmpl w:val="F6BE7928"/>
    <w:lvl w:ilvl="0" w:tplc="4BE637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B56C2"/>
    <w:multiLevelType w:val="hybridMultilevel"/>
    <w:tmpl w:val="7C1E18A8"/>
    <w:lvl w:ilvl="0" w:tplc="4BE637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126B9"/>
    <w:multiLevelType w:val="hybridMultilevel"/>
    <w:tmpl w:val="5E78AD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884906"/>
    <w:multiLevelType w:val="hybridMultilevel"/>
    <w:tmpl w:val="4E84ACE6"/>
    <w:lvl w:ilvl="0" w:tplc="52BECFCE">
      <w:start w:val="1"/>
      <w:numFmt w:val="decimal"/>
      <w:lvlText w:val="%1."/>
      <w:lvlJc w:val="left"/>
      <w:pPr>
        <w:ind w:left="436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FE4FE6"/>
    <w:multiLevelType w:val="hybridMultilevel"/>
    <w:tmpl w:val="BDC01E00"/>
    <w:lvl w:ilvl="0" w:tplc="4BE637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810531">
    <w:abstractNumId w:val="0"/>
  </w:num>
  <w:num w:numId="2" w16cid:durableId="79448918">
    <w:abstractNumId w:val="3"/>
  </w:num>
  <w:num w:numId="3" w16cid:durableId="2011372762">
    <w:abstractNumId w:val="5"/>
  </w:num>
  <w:num w:numId="4" w16cid:durableId="814295468">
    <w:abstractNumId w:val="13"/>
  </w:num>
  <w:num w:numId="5" w16cid:durableId="1439056636">
    <w:abstractNumId w:val="16"/>
  </w:num>
  <w:num w:numId="6" w16cid:durableId="2098406622">
    <w:abstractNumId w:val="11"/>
  </w:num>
  <w:num w:numId="7" w16cid:durableId="1987317390">
    <w:abstractNumId w:val="7"/>
  </w:num>
  <w:num w:numId="8" w16cid:durableId="816448">
    <w:abstractNumId w:val="15"/>
  </w:num>
  <w:num w:numId="9" w16cid:durableId="247544993">
    <w:abstractNumId w:val="14"/>
  </w:num>
  <w:num w:numId="10" w16cid:durableId="1113204652">
    <w:abstractNumId w:val="9"/>
  </w:num>
  <w:num w:numId="11" w16cid:durableId="1647970188">
    <w:abstractNumId w:val="10"/>
  </w:num>
  <w:num w:numId="12" w16cid:durableId="1794708614">
    <w:abstractNumId w:val="6"/>
  </w:num>
  <w:num w:numId="13" w16cid:durableId="910771876">
    <w:abstractNumId w:val="12"/>
  </w:num>
  <w:num w:numId="14" w16cid:durableId="404646538">
    <w:abstractNumId w:val="2"/>
  </w:num>
  <w:num w:numId="15" w16cid:durableId="1589540605">
    <w:abstractNumId w:val="8"/>
  </w:num>
  <w:num w:numId="16" w16cid:durableId="1552577670">
    <w:abstractNumId w:val="4"/>
  </w:num>
  <w:num w:numId="17" w16cid:durableId="47530821">
    <w:abstractNumId w:val="17"/>
  </w:num>
  <w:num w:numId="18" w16cid:durableId="100879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59C"/>
    <w:rsid w:val="0002212E"/>
    <w:rsid w:val="00031ACD"/>
    <w:rsid w:val="00075DF6"/>
    <w:rsid w:val="000C6C7E"/>
    <w:rsid w:val="000F4563"/>
    <w:rsid w:val="0011083E"/>
    <w:rsid w:val="00116DED"/>
    <w:rsid w:val="00165F34"/>
    <w:rsid w:val="00177BE6"/>
    <w:rsid w:val="00181816"/>
    <w:rsid w:val="001834B5"/>
    <w:rsid w:val="001B5128"/>
    <w:rsid w:val="001F1B54"/>
    <w:rsid w:val="002042F2"/>
    <w:rsid w:val="00243BDC"/>
    <w:rsid w:val="002521D2"/>
    <w:rsid w:val="00255524"/>
    <w:rsid w:val="00266328"/>
    <w:rsid w:val="00273A28"/>
    <w:rsid w:val="00281691"/>
    <w:rsid w:val="002823C0"/>
    <w:rsid w:val="002952BD"/>
    <w:rsid w:val="002A732D"/>
    <w:rsid w:val="002B1F6B"/>
    <w:rsid w:val="002D371A"/>
    <w:rsid w:val="002D6459"/>
    <w:rsid w:val="002D76AD"/>
    <w:rsid w:val="002F3F58"/>
    <w:rsid w:val="0034358D"/>
    <w:rsid w:val="00355043"/>
    <w:rsid w:val="003837CE"/>
    <w:rsid w:val="00397165"/>
    <w:rsid w:val="003A41CD"/>
    <w:rsid w:val="003C1639"/>
    <w:rsid w:val="0041263E"/>
    <w:rsid w:val="00415461"/>
    <w:rsid w:val="00450EC6"/>
    <w:rsid w:val="0047246F"/>
    <w:rsid w:val="004A01C1"/>
    <w:rsid w:val="004A4362"/>
    <w:rsid w:val="004B0029"/>
    <w:rsid w:val="004F37B5"/>
    <w:rsid w:val="00534538"/>
    <w:rsid w:val="00576635"/>
    <w:rsid w:val="005A2127"/>
    <w:rsid w:val="005C3336"/>
    <w:rsid w:val="005E72C5"/>
    <w:rsid w:val="00624EB3"/>
    <w:rsid w:val="00634E4C"/>
    <w:rsid w:val="00637868"/>
    <w:rsid w:val="00641DC0"/>
    <w:rsid w:val="00671FDF"/>
    <w:rsid w:val="0069153A"/>
    <w:rsid w:val="006971D7"/>
    <w:rsid w:val="006B03D7"/>
    <w:rsid w:val="006B20FC"/>
    <w:rsid w:val="006B345B"/>
    <w:rsid w:val="00703708"/>
    <w:rsid w:val="00707F56"/>
    <w:rsid w:val="00717538"/>
    <w:rsid w:val="00734F52"/>
    <w:rsid w:val="007366F0"/>
    <w:rsid w:val="00747D21"/>
    <w:rsid w:val="00773B80"/>
    <w:rsid w:val="007B1030"/>
    <w:rsid w:val="007B626A"/>
    <w:rsid w:val="007D3AF9"/>
    <w:rsid w:val="00821B1B"/>
    <w:rsid w:val="00844315"/>
    <w:rsid w:val="00855DF7"/>
    <w:rsid w:val="00857DE8"/>
    <w:rsid w:val="00867650"/>
    <w:rsid w:val="00885D5E"/>
    <w:rsid w:val="008D1F3C"/>
    <w:rsid w:val="008F064C"/>
    <w:rsid w:val="00905E5E"/>
    <w:rsid w:val="0098025E"/>
    <w:rsid w:val="009B195D"/>
    <w:rsid w:val="009C4148"/>
    <w:rsid w:val="00A1604A"/>
    <w:rsid w:val="00A74CB8"/>
    <w:rsid w:val="00A97F57"/>
    <w:rsid w:val="00AC1488"/>
    <w:rsid w:val="00AC4AE5"/>
    <w:rsid w:val="00AD465B"/>
    <w:rsid w:val="00B4679D"/>
    <w:rsid w:val="00B5787C"/>
    <w:rsid w:val="00B62BC9"/>
    <w:rsid w:val="00B841F3"/>
    <w:rsid w:val="00B87A05"/>
    <w:rsid w:val="00BB3A9D"/>
    <w:rsid w:val="00BC7BA1"/>
    <w:rsid w:val="00BF6C14"/>
    <w:rsid w:val="00C52D89"/>
    <w:rsid w:val="00C62788"/>
    <w:rsid w:val="00C64D4A"/>
    <w:rsid w:val="00C94486"/>
    <w:rsid w:val="00CC3814"/>
    <w:rsid w:val="00CD1772"/>
    <w:rsid w:val="00CE0513"/>
    <w:rsid w:val="00CE41D0"/>
    <w:rsid w:val="00CF4746"/>
    <w:rsid w:val="00D22642"/>
    <w:rsid w:val="00D26D82"/>
    <w:rsid w:val="00D53B15"/>
    <w:rsid w:val="00D56932"/>
    <w:rsid w:val="00D72DF3"/>
    <w:rsid w:val="00D77A8F"/>
    <w:rsid w:val="00D82E75"/>
    <w:rsid w:val="00D84DA6"/>
    <w:rsid w:val="00D91D3B"/>
    <w:rsid w:val="00DB4DC6"/>
    <w:rsid w:val="00DF1A45"/>
    <w:rsid w:val="00DF6A29"/>
    <w:rsid w:val="00E22280"/>
    <w:rsid w:val="00E42C42"/>
    <w:rsid w:val="00E4559C"/>
    <w:rsid w:val="00E62B86"/>
    <w:rsid w:val="00E814A7"/>
    <w:rsid w:val="00E97A15"/>
    <w:rsid w:val="00EB4EC1"/>
    <w:rsid w:val="00EE1D95"/>
    <w:rsid w:val="00EF0F87"/>
    <w:rsid w:val="00F02718"/>
    <w:rsid w:val="00F02912"/>
    <w:rsid w:val="00F04A92"/>
    <w:rsid w:val="00F0589A"/>
    <w:rsid w:val="00F118A9"/>
    <w:rsid w:val="00F22C85"/>
    <w:rsid w:val="00F22D18"/>
    <w:rsid w:val="00F3309B"/>
    <w:rsid w:val="00F64D5F"/>
    <w:rsid w:val="00F74476"/>
    <w:rsid w:val="00FA4D6B"/>
    <w:rsid w:val="00FB0A93"/>
    <w:rsid w:val="00FF3610"/>
    <w:rsid w:val="02EAB000"/>
    <w:rsid w:val="17C18A36"/>
    <w:rsid w:val="1B228564"/>
    <w:rsid w:val="1DB3DD73"/>
    <w:rsid w:val="25E15982"/>
    <w:rsid w:val="2898F283"/>
    <w:rsid w:val="369EF264"/>
    <w:rsid w:val="3C6CDACF"/>
    <w:rsid w:val="3C705C49"/>
    <w:rsid w:val="3C91156C"/>
    <w:rsid w:val="42DC76C9"/>
    <w:rsid w:val="4706B307"/>
    <w:rsid w:val="573EB4A3"/>
    <w:rsid w:val="5B503C7D"/>
    <w:rsid w:val="659A09F4"/>
    <w:rsid w:val="6B39BECC"/>
    <w:rsid w:val="71898D71"/>
    <w:rsid w:val="73B4F708"/>
    <w:rsid w:val="7D0D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1CA021"/>
  <w15:chartTrackingRefBased/>
  <w15:docId w15:val="{CF48DBFC-6C0B-43C1-A6E8-E4B619719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3C6CDACF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play.kahoot.it/v2/?quizId=cbee242c-a83c-40d0-9320-a6929747184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rlaCondon\Downloads\Word%20Template%20(Pupil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84D6F4-053C-4581-A7D7-20374BB73B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3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Template (Pupil)</Template>
  <TotalTime>3</TotalTime>
  <Pages>2</Pages>
  <Words>234</Words>
  <Characters>1152</Characters>
  <Application>Microsoft Office Word</Application>
  <DocSecurity>0</DocSecurity>
  <Lines>52</Lines>
  <Paragraphs>57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 Condon</dc:creator>
  <cp:keywords/>
  <dc:description/>
  <cp:lastModifiedBy>Orla Condon</cp:lastModifiedBy>
  <cp:revision>3</cp:revision>
  <dcterms:created xsi:type="dcterms:W3CDTF">2026-04-08T15:19:00Z</dcterms:created>
  <dcterms:modified xsi:type="dcterms:W3CDTF">2026-04-13T11:19:00Z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</Properties>
</file>