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5D624DFF" w:rsidR="00243BDC" w:rsidRPr="00AD465B" w:rsidRDefault="00333440" w:rsidP="001B5128">
      <w:pPr>
        <w:pStyle w:val="FFLDocHeading"/>
        <w:tabs>
          <w:tab w:val="left" w:pos="142"/>
          <w:tab w:val="left" w:pos="9639"/>
        </w:tabs>
        <w:ind w:right="-142"/>
      </w:pPr>
      <w:r>
        <w:t>Macron</w:t>
      </w:r>
      <w:r w:rsidR="00A33912">
        <w:t>utrients</w:t>
      </w:r>
      <w:r w:rsidR="00B93F28">
        <w:t xml:space="preserve"> </w:t>
      </w:r>
      <w:r w:rsidR="007C5597">
        <w:t xml:space="preserve">quiz </w:t>
      </w:r>
    </w:p>
    <w:p w14:paraId="12669011" w14:textId="468451B7" w:rsidR="00085E7B" w:rsidRPr="00085E7B" w:rsidRDefault="00066C2E" w:rsidP="00085E7B">
      <w:pPr>
        <w:pStyle w:val="FFLDocNoBullet"/>
      </w:pPr>
      <w:r w:rsidRPr="00066C2E">
        <w:t>Which of the following are the three macronutrients?</w:t>
      </w:r>
    </w:p>
    <w:p w14:paraId="7947D62C" w14:textId="697A8FE6" w:rsidR="00CC4FC5" w:rsidRPr="00567213" w:rsidRDefault="00CC4FC5" w:rsidP="00CC4FC5">
      <w:pPr>
        <w:pStyle w:val="FFLDocNoBullet"/>
        <w:numPr>
          <w:ilvl w:val="0"/>
          <w:numId w:val="6"/>
        </w:numPr>
        <w:rPr>
          <w:b/>
          <w:bCs/>
        </w:rPr>
      </w:pPr>
      <w:r w:rsidRPr="00567213">
        <w:rPr>
          <w:b/>
          <w:bCs/>
        </w:rPr>
        <w:t>Carbohydrate, protein and fat</w:t>
      </w:r>
    </w:p>
    <w:p w14:paraId="53F0591C" w14:textId="1DEF6703" w:rsidR="00CC4FC5" w:rsidRDefault="00CC4FC5" w:rsidP="00CC4FC5">
      <w:pPr>
        <w:pStyle w:val="FFLDocNoBullet"/>
        <w:numPr>
          <w:ilvl w:val="0"/>
          <w:numId w:val="6"/>
        </w:numPr>
      </w:pPr>
      <w:r>
        <w:t>Carbohydrate, protein and water</w:t>
      </w:r>
    </w:p>
    <w:p w14:paraId="46975C37" w14:textId="044FAC9E" w:rsidR="00CC4FC5" w:rsidRDefault="00CC4FC5" w:rsidP="00CC4FC5">
      <w:pPr>
        <w:pStyle w:val="FFLDocNoBullet"/>
        <w:numPr>
          <w:ilvl w:val="0"/>
          <w:numId w:val="6"/>
        </w:numPr>
      </w:pPr>
      <w:r>
        <w:t>Carbohydrate, water and vitamins</w:t>
      </w:r>
    </w:p>
    <w:p w14:paraId="594C4BC6" w14:textId="7F9DEAA8" w:rsidR="00ED7484" w:rsidRDefault="00CC4FC5" w:rsidP="00CC4FC5">
      <w:pPr>
        <w:pStyle w:val="FFLDocNoBullet"/>
        <w:numPr>
          <w:ilvl w:val="0"/>
          <w:numId w:val="6"/>
        </w:numPr>
      </w:pPr>
      <w:r>
        <w:t>Vitamins, protein and carbohydrate</w:t>
      </w:r>
    </w:p>
    <w:p w14:paraId="5A99D87B" w14:textId="7105627B" w:rsidR="001920F8" w:rsidRDefault="001920F8" w:rsidP="00C654E3">
      <w:pPr>
        <w:pStyle w:val="FFLDocNoBullet"/>
        <w:numPr>
          <w:ilvl w:val="0"/>
          <w:numId w:val="0"/>
        </w:numPr>
        <w:ind w:left="436"/>
      </w:pPr>
    </w:p>
    <w:p w14:paraId="080A9231" w14:textId="3B1BC432" w:rsidR="00A807B1" w:rsidRPr="00A807B1" w:rsidRDefault="003E739B" w:rsidP="00A807B1">
      <w:pPr>
        <w:pStyle w:val="FFLDocNoBullet"/>
      </w:pPr>
      <w:r w:rsidRPr="003E739B">
        <w:t xml:space="preserve">How much energy does 1 gram of carbohydrate provide?  </w:t>
      </w:r>
    </w:p>
    <w:p w14:paraId="433792A5" w14:textId="77777777" w:rsidR="0008182E" w:rsidRDefault="0008182E" w:rsidP="0008182E">
      <w:pPr>
        <w:pStyle w:val="FFLDocNoBullet"/>
        <w:numPr>
          <w:ilvl w:val="0"/>
          <w:numId w:val="7"/>
        </w:numPr>
      </w:pPr>
      <w:r>
        <w:t>2kcal</w:t>
      </w:r>
    </w:p>
    <w:p w14:paraId="4601AB31" w14:textId="77777777" w:rsidR="0008182E" w:rsidRPr="008265CA" w:rsidRDefault="0008182E" w:rsidP="0008182E">
      <w:pPr>
        <w:pStyle w:val="FFLDocNoBullet"/>
        <w:numPr>
          <w:ilvl w:val="0"/>
          <w:numId w:val="7"/>
        </w:numPr>
        <w:rPr>
          <w:b/>
          <w:bCs/>
        </w:rPr>
      </w:pPr>
      <w:r w:rsidRPr="008265CA">
        <w:rPr>
          <w:b/>
          <w:bCs/>
        </w:rPr>
        <w:t>4kcal</w:t>
      </w:r>
    </w:p>
    <w:p w14:paraId="49115C2E" w14:textId="77777777" w:rsidR="0008182E" w:rsidRDefault="0008182E" w:rsidP="0008182E">
      <w:pPr>
        <w:pStyle w:val="FFLDocNoBullet"/>
        <w:numPr>
          <w:ilvl w:val="0"/>
          <w:numId w:val="7"/>
        </w:numPr>
      </w:pPr>
      <w:r>
        <w:t>7kcal</w:t>
      </w:r>
    </w:p>
    <w:p w14:paraId="699643E9" w14:textId="3A0A2156" w:rsidR="00DA0036" w:rsidRDefault="0008182E" w:rsidP="0008182E">
      <w:pPr>
        <w:pStyle w:val="FFLDocNoBullet"/>
        <w:numPr>
          <w:ilvl w:val="0"/>
          <w:numId w:val="7"/>
        </w:numPr>
      </w:pPr>
      <w:r>
        <w:t>9kcal</w:t>
      </w:r>
    </w:p>
    <w:p w14:paraId="2B8046BB" w14:textId="69228447" w:rsidR="00F37B98" w:rsidRDefault="00F37B98" w:rsidP="00174176">
      <w:pPr>
        <w:pStyle w:val="FFLDocNoBullet"/>
        <w:numPr>
          <w:ilvl w:val="0"/>
          <w:numId w:val="0"/>
        </w:numPr>
        <w:ind w:left="76"/>
      </w:pPr>
    </w:p>
    <w:p w14:paraId="376791A0" w14:textId="5D0E3286" w:rsidR="0061123A" w:rsidRPr="0061123A" w:rsidRDefault="00F60C4D" w:rsidP="0061123A">
      <w:pPr>
        <w:pStyle w:val="FFLDocNoBullet"/>
      </w:pPr>
      <w:r w:rsidRPr="00F60C4D">
        <w:t xml:space="preserve">Which of these compounds make up carbohydrates?  </w:t>
      </w:r>
    </w:p>
    <w:p w14:paraId="253FEEB1" w14:textId="77777777" w:rsidR="003D0569" w:rsidRDefault="003D0569" w:rsidP="003D0569">
      <w:pPr>
        <w:pStyle w:val="FFLDocNoBullet"/>
        <w:numPr>
          <w:ilvl w:val="0"/>
          <w:numId w:val="8"/>
        </w:numPr>
      </w:pPr>
      <w:r>
        <w:t>Carbon</w:t>
      </w:r>
    </w:p>
    <w:p w14:paraId="20B4CF8C" w14:textId="77777777" w:rsidR="003D0569" w:rsidRDefault="003D0569" w:rsidP="003D0569">
      <w:pPr>
        <w:pStyle w:val="FFLDocNoBullet"/>
        <w:numPr>
          <w:ilvl w:val="0"/>
          <w:numId w:val="8"/>
        </w:numPr>
      </w:pPr>
      <w:r>
        <w:t>Hydrogen</w:t>
      </w:r>
    </w:p>
    <w:p w14:paraId="538B0021" w14:textId="77777777" w:rsidR="003D0569" w:rsidRDefault="003D0569" w:rsidP="003D0569">
      <w:pPr>
        <w:pStyle w:val="FFLDocNoBullet"/>
        <w:numPr>
          <w:ilvl w:val="0"/>
          <w:numId w:val="8"/>
        </w:numPr>
      </w:pPr>
      <w:r>
        <w:t>Oxygen</w:t>
      </w:r>
    </w:p>
    <w:p w14:paraId="790E9B8F" w14:textId="1690DCC4" w:rsidR="00A11820" w:rsidRPr="008265CA" w:rsidRDefault="003D0569" w:rsidP="003D0569">
      <w:pPr>
        <w:pStyle w:val="FFLDocNoBullet"/>
        <w:numPr>
          <w:ilvl w:val="0"/>
          <w:numId w:val="8"/>
        </w:numPr>
        <w:rPr>
          <w:b/>
          <w:bCs/>
        </w:rPr>
      </w:pPr>
      <w:proofErr w:type="gramStart"/>
      <w:r w:rsidRPr="008265CA">
        <w:rPr>
          <w:b/>
          <w:bCs/>
        </w:rPr>
        <w:t>All of</w:t>
      </w:r>
      <w:proofErr w:type="gramEnd"/>
      <w:r w:rsidRPr="008265CA">
        <w:rPr>
          <w:b/>
          <w:bCs/>
        </w:rPr>
        <w:t xml:space="preserve"> the above</w:t>
      </w:r>
    </w:p>
    <w:p w14:paraId="6C957DEB" w14:textId="77777777" w:rsidR="00A11820" w:rsidRDefault="00A11820" w:rsidP="00A11820">
      <w:pPr>
        <w:pStyle w:val="FFLDocNoBullet"/>
        <w:numPr>
          <w:ilvl w:val="0"/>
          <w:numId w:val="0"/>
        </w:numPr>
        <w:ind w:left="436"/>
      </w:pPr>
    </w:p>
    <w:p w14:paraId="269C2F3D" w14:textId="35557632" w:rsidR="004F7F2F" w:rsidRPr="004F7F2F" w:rsidRDefault="00681D8F" w:rsidP="004F7F2F">
      <w:pPr>
        <w:pStyle w:val="FFLDocNoBullet"/>
      </w:pPr>
      <w:r w:rsidRPr="00681D8F">
        <w:t xml:space="preserve">What are the building blocks of proteins?  </w:t>
      </w:r>
    </w:p>
    <w:p w14:paraId="0A9EA2EB" w14:textId="6170B8D4" w:rsidR="002D38AB" w:rsidRDefault="002D38AB" w:rsidP="002D38AB">
      <w:pPr>
        <w:pStyle w:val="FFLDocNoBullet"/>
        <w:numPr>
          <w:ilvl w:val="0"/>
          <w:numId w:val="9"/>
        </w:numPr>
      </w:pPr>
      <w:r>
        <w:t>Disaccharides</w:t>
      </w:r>
    </w:p>
    <w:p w14:paraId="02DCCE11" w14:textId="77777777" w:rsidR="002D38AB" w:rsidRDefault="002D38AB" w:rsidP="002D38AB">
      <w:pPr>
        <w:pStyle w:val="FFLDocNoBullet"/>
        <w:numPr>
          <w:ilvl w:val="0"/>
          <w:numId w:val="9"/>
        </w:numPr>
      </w:pPr>
      <w:r>
        <w:t>Carbon</w:t>
      </w:r>
    </w:p>
    <w:p w14:paraId="6BDA1A98" w14:textId="77777777" w:rsidR="002D38AB" w:rsidRPr="008265CA" w:rsidRDefault="002D38AB" w:rsidP="002D38AB">
      <w:pPr>
        <w:pStyle w:val="FFLDocNoBullet"/>
        <w:numPr>
          <w:ilvl w:val="0"/>
          <w:numId w:val="9"/>
        </w:numPr>
        <w:rPr>
          <w:b/>
          <w:bCs/>
        </w:rPr>
      </w:pPr>
      <w:r w:rsidRPr="008265CA">
        <w:rPr>
          <w:b/>
          <w:bCs/>
        </w:rPr>
        <w:t>Amino acids</w:t>
      </w:r>
    </w:p>
    <w:p w14:paraId="4EC492FE" w14:textId="293B30CF" w:rsidR="008C12B7" w:rsidRDefault="002D38AB" w:rsidP="002D38AB">
      <w:pPr>
        <w:pStyle w:val="FFLDocNoBullet"/>
        <w:numPr>
          <w:ilvl w:val="0"/>
          <w:numId w:val="9"/>
        </w:numPr>
      </w:pPr>
      <w:r>
        <w:t>Fatty acids</w:t>
      </w:r>
    </w:p>
    <w:p w14:paraId="4CE21F03" w14:textId="77777777" w:rsidR="00C44972" w:rsidRDefault="00C44972" w:rsidP="00C44972">
      <w:pPr>
        <w:pStyle w:val="FFLDocNoBullet"/>
        <w:numPr>
          <w:ilvl w:val="0"/>
          <w:numId w:val="0"/>
        </w:numPr>
        <w:ind w:left="76" w:hanging="76"/>
      </w:pPr>
    </w:p>
    <w:p w14:paraId="79977252" w14:textId="4A2C9706" w:rsidR="00D823E8" w:rsidRPr="00D823E8" w:rsidRDefault="00C3328A" w:rsidP="00D823E8">
      <w:pPr>
        <w:pStyle w:val="FFLDocNoBullet"/>
      </w:pPr>
      <w:r>
        <w:t>T</w:t>
      </w:r>
      <w:r w:rsidR="008265CA">
        <w:t>ru</w:t>
      </w:r>
      <w:r>
        <w:t xml:space="preserve">e or false? </w:t>
      </w:r>
      <w:proofErr w:type="gramStart"/>
      <w:r w:rsidR="00666ECE" w:rsidRPr="00666ECE">
        <w:t>Protein</w:t>
      </w:r>
      <w:proofErr w:type="gramEnd"/>
      <w:r w:rsidR="00666ECE" w:rsidRPr="00666ECE">
        <w:t xml:space="preserve"> from animal sources contains the full range of essential amino acids needed by the body</w:t>
      </w:r>
    </w:p>
    <w:p w14:paraId="1B9FBCD4" w14:textId="79C3ED97" w:rsidR="005D441B" w:rsidRPr="008265CA" w:rsidRDefault="00666ECE" w:rsidP="00666ECE">
      <w:pPr>
        <w:pStyle w:val="FFLDocNoBullet"/>
        <w:numPr>
          <w:ilvl w:val="0"/>
          <w:numId w:val="10"/>
        </w:numPr>
        <w:rPr>
          <w:b/>
          <w:bCs/>
        </w:rPr>
      </w:pPr>
      <w:r w:rsidRPr="008265CA">
        <w:rPr>
          <w:b/>
          <w:bCs/>
        </w:rPr>
        <w:t xml:space="preserve">True </w:t>
      </w:r>
    </w:p>
    <w:p w14:paraId="55B197D0" w14:textId="5B1E85EE" w:rsidR="00666ECE" w:rsidRDefault="00666ECE" w:rsidP="00666ECE">
      <w:pPr>
        <w:pStyle w:val="FFLDocNoBullet"/>
        <w:numPr>
          <w:ilvl w:val="0"/>
          <w:numId w:val="10"/>
        </w:numPr>
      </w:pPr>
      <w:r>
        <w:t xml:space="preserve">False </w:t>
      </w:r>
    </w:p>
    <w:p w14:paraId="7E5DB24C" w14:textId="77777777" w:rsidR="00666ECE" w:rsidRPr="00F24678" w:rsidRDefault="00666ECE" w:rsidP="00666ECE">
      <w:pPr>
        <w:pStyle w:val="FFLDocNoBullet"/>
        <w:numPr>
          <w:ilvl w:val="0"/>
          <w:numId w:val="0"/>
        </w:numPr>
        <w:ind w:left="76" w:hanging="76"/>
      </w:pPr>
    </w:p>
    <w:p w14:paraId="0DA7750E" w14:textId="35CFD656" w:rsidR="00F37B98" w:rsidRDefault="00407835" w:rsidP="009B195D">
      <w:pPr>
        <w:pStyle w:val="FFLDocNoBullet"/>
      </w:pPr>
      <w:r w:rsidRPr="00407835">
        <w:t xml:space="preserve">Which of these is NOT an example of a type of fat?  </w:t>
      </w:r>
    </w:p>
    <w:p w14:paraId="798F0920" w14:textId="77777777" w:rsidR="00325FE3" w:rsidRDefault="00325FE3" w:rsidP="00325FE3">
      <w:pPr>
        <w:pStyle w:val="FFLDocNoBullet"/>
        <w:numPr>
          <w:ilvl w:val="0"/>
          <w:numId w:val="11"/>
        </w:numPr>
      </w:pPr>
      <w:r>
        <w:t>Saturated</w:t>
      </w:r>
    </w:p>
    <w:p w14:paraId="7F5DF746" w14:textId="77777777" w:rsidR="00325FE3" w:rsidRDefault="00325FE3" w:rsidP="00325FE3">
      <w:pPr>
        <w:pStyle w:val="FFLDocNoBullet"/>
        <w:numPr>
          <w:ilvl w:val="0"/>
          <w:numId w:val="11"/>
        </w:numPr>
      </w:pPr>
      <w:r>
        <w:t>Polyunsaturated</w:t>
      </w:r>
    </w:p>
    <w:p w14:paraId="52E432F0" w14:textId="77777777" w:rsidR="00325FE3" w:rsidRPr="008265CA" w:rsidRDefault="00325FE3" w:rsidP="00325FE3">
      <w:pPr>
        <w:pStyle w:val="FFLDocNoBullet"/>
        <w:numPr>
          <w:ilvl w:val="0"/>
          <w:numId w:val="11"/>
        </w:numPr>
        <w:rPr>
          <w:b/>
          <w:bCs/>
        </w:rPr>
      </w:pPr>
      <w:r w:rsidRPr="008265CA">
        <w:rPr>
          <w:b/>
          <w:bCs/>
        </w:rPr>
        <w:t>Desaturated</w:t>
      </w:r>
    </w:p>
    <w:p w14:paraId="4DEF5E19" w14:textId="1782FA6E" w:rsidR="00BB3968" w:rsidRDefault="00325FE3" w:rsidP="00325FE3">
      <w:pPr>
        <w:pStyle w:val="FFLDocNoBullet"/>
        <w:numPr>
          <w:ilvl w:val="0"/>
          <w:numId w:val="11"/>
        </w:numPr>
      </w:pPr>
      <w:r>
        <w:t>Monounsaturated</w:t>
      </w:r>
      <w:r w:rsidR="003E15EE">
        <w:t xml:space="preserve"> </w:t>
      </w:r>
    </w:p>
    <w:p w14:paraId="0623BCF1" w14:textId="77777777" w:rsidR="003615A0" w:rsidRDefault="003615A0" w:rsidP="003E15EE">
      <w:pPr>
        <w:pStyle w:val="FFLDocNoBullet"/>
        <w:numPr>
          <w:ilvl w:val="0"/>
          <w:numId w:val="0"/>
        </w:numPr>
        <w:ind w:left="76" w:hanging="76"/>
      </w:pPr>
    </w:p>
    <w:p w14:paraId="0D337DA0" w14:textId="7F17CD48" w:rsidR="00F37B98" w:rsidRDefault="00843E87" w:rsidP="009B195D">
      <w:pPr>
        <w:pStyle w:val="FFLDocNoBullet"/>
      </w:pPr>
      <w:r w:rsidRPr="00843E87">
        <w:t>Which of the following is an example of a monosaccharide?</w:t>
      </w:r>
      <w:r w:rsidR="00456822" w:rsidRPr="00456822">
        <w:t xml:space="preserve"> </w:t>
      </w:r>
    </w:p>
    <w:p w14:paraId="21E70C2E" w14:textId="77777777" w:rsidR="00834CD4" w:rsidRPr="008265CA" w:rsidRDefault="00834CD4" w:rsidP="00834CD4">
      <w:pPr>
        <w:pStyle w:val="FFLDocNoBullet"/>
        <w:numPr>
          <w:ilvl w:val="0"/>
          <w:numId w:val="12"/>
        </w:numPr>
        <w:rPr>
          <w:b/>
          <w:bCs/>
        </w:rPr>
      </w:pPr>
      <w:r w:rsidRPr="008265CA">
        <w:rPr>
          <w:b/>
          <w:bCs/>
        </w:rPr>
        <w:t>Glucose</w:t>
      </w:r>
    </w:p>
    <w:p w14:paraId="37CB0798" w14:textId="77777777" w:rsidR="00834CD4" w:rsidRDefault="00834CD4" w:rsidP="00834CD4">
      <w:pPr>
        <w:pStyle w:val="FFLDocNoBullet"/>
        <w:numPr>
          <w:ilvl w:val="0"/>
          <w:numId w:val="12"/>
        </w:numPr>
      </w:pPr>
      <w:r>
        <w:t>Sucrose</w:t>
      </w:r>
    </w:p>
    <w:p w14:paraId="02EF259E" w14:textId="77777777" w:rsidR="00834CD4" w:rsidRDefault="00834CD4" w:rsidP="00834CD4">
      <w:pPr>
        <w:pStyle w:val="FFLDocNoBullet"/>
        <w:numPr>
          <w:ilvl w:val="0"/>
          <w:numId w:val="12"/>
        </w:numPr>
      </w:pPr>
      <w:r>
        <w:t>Lactose</w:t>
      </w:r>
    </w:p>
    <w:p w14:paraId="7F6E4491" w14:textId="2B82D83F" w:rsidR="000459CE" w:rsidRDefault="00834CD4" w:rsidP="00834CD4">
      <w:pPr>
        <w:pStyle w:val="FFLDocNoBullet"/>
        <w:numPr>
          <w:ilvl w:val="0"/>
          <w:numId w:val="12"/>
        </w:numPr>
      </w:pPr>
      <w:r>
        <w:lastRenderedPageBreak/>
        <w:t>Maltose</w:t>
      </w:r>
    </w:p>
    <w:p w14:paraId="44496F2E" w14:textId="4AFA6433" w:rsidR="000459CE" w:rsidRDefault="000459CE" w:rsidP="00843E87">
      <w:pPr>
        <w:pStyle w:val="FFLDocNoBullet"/>
        <w:numPr>
          <w:ilvl w:val="0"/>
          <w:numId w:val="0"/>
        </w:numPr>
        <w:ind w:left="76" w:hanging="76"/>
      </w:pPr>
    </w:p>
    <w:p w14:paraId="0A489C93" w14:textId="3CFCA762" w:rsidR="00F37B98" w:rsidRDefault="00CF7036" w:rsidP="009B195D">
      <w:pPr>
        <w:pStyle w:val="FFLDocNoBullet"/>
      </w:pPr>
      <w:r w:rsidRPr="00CF7036">
        <w:t>How much energy does fibre provide per gram?</w:t>
      </w:r>
    </w:p>
    <w:p w14:paraId="07D1BBD3" w14:textId="77777777" w:rsidR="008D0523" w:rsidRPr="009E6ECD" w:rsidRDefault="008D0523" w:rsidP="008D0523">
      <w:pPr>
        <w:pStyle w:val="FFLDocNoBullet"/>
        <w:numPr>
          <w:ilvl w:val="0"/>
          <w:numId w:val="13"/>
        </w:numPr>
        <w:rPr>
          <w:b/>
          <w:bCs/>
        </w:rPr>
      </w:pPr>
      <w:r w:rsidRPr="009E6ECD">
        <w:rPr>
          <w:b/>
          <w:bCs/>
        </w:rPr>
        <w:t>2kcal (8kJ)</w:t>
      </w:r>
    </w:p>
    <w:p w14:paraId="141F54EA" w14:textId="77777777" w:rsidR="008D0523" w:rsidRDefault="008D0523" w:rsidP="008D0523">
      <w:pPr>
        <w:pStyle w:val="FFLDocNoBullet"/>
        <w:numPr>
          <w:ilvl w:val="0"/>
          <w:numId w:val="13"/>
        </w:numPr>
      </w:pPr>
      <w:r>
        <w:t>4kcal (17 kJ)</w:t>
      </w:r>
    </w:p>
    <w:p w14:paraId="11093E85" w14:textId="77777777" w:rsidR="008D0523" w:rsidRDefault="008D0523" w:rsidP="008D0523">
      <w:pPr>
        <w:pStyle w:val="FFLDocNoBullet"/>
        <w:numPr>
          <w:ilvl w:val="0"/>
          <w:numId w:val="13"/>
        </w:numPr>
      </w:pPr>
      <w:r>
        <w:t>7kcal (29kJ)</w:t>
      </w:r>
    </w:p>
    <w:p w14:paraId="5FC8A8A7" w14:textId="2AB03FEC" w:rsidR="00DF5994" w:rsidRDefault="008D0523" w:rsidP="008D0523">
      <w:pPr>
        <w:pStyle w:val="FFLDocNoBullet"/>
        <w:numPr>
          <w:ilvl w:val="0"/>
          <w:numId w:val="13"/>
        </w:numPr>
      </w:pPr>
      <w:r>
        <w:t>9kcal (37kJ)</w:t>
      </w:r>
    </w:p>
    <w:p w14:paraId="65C783C6" w14:textId="1FBF0B9C" w:rsidR="00DE05EE" w:rsidRDefault="00DE05EE" w:rsidP="00CF7036">
      <w:pPr>
        <w:pStyle w:val="FFLDocNoBullet"/>
        <w:numPr>
          <w:ilvl w:val="0"/>
          <w:numId w:val="0"/>
        </w:numPr>
        <w:ind w:left="76" w:hanging="76"/>
      </w:pPr>
    </w:p>
    <w:p w14:paraId="0BE22AB9" w14:textId="4397CFA9" w:rsidR="00DF5994" w:rsidRDefault="00BC3A9B" w:rsidP="00DF5994">
      <w:pPr>
        <w:pStyle w:val="FFLDocNoBullet"/>
      </w:pPr>
      <w:r w:rsidRPr="00BC3A9B">
        <w:t>Would honey be classed as an intrinsic or extrinsic sugar?</w:t>
      </w:r>
    </w:p>
    <w:p w14:paraId="1CAA3395" w14:textId="77777777" w:rsidR="0083206E" w:rsidRPr="00C956D0" w:rsidRDefault="0083206E" w:rsidP="0083206E">
      <w:pPr>
        <w:pStyle w:val="FFLDocNoBullet"/>
        <w:numPr>
          <w:ilvl w:val="0"/>
          <w:numId w:val="14"/>
        </w:numPr>
        <w:rPr>
          <w:b/>
          <w:bCs/>
        </w:rPr>
      </w:pPr>
      <w:r w:rsidRPr="00C956D0">
        <w:rPr>
          <w:b/>
          <w:bCs/>
        </w:rPr>
        <w:t>Intrinsic</w:t>
      </w:r>
    </w:p>
    <w:p w14:paraId="779AA532" w14:textId="488994AC" w:rsidR="00B4302D" w:rsidRDefault="0083206E" w:rsidP="0083206E">
      <w:pPr>
        <w:pStyle w:val="FFLDocNoBullet"/>
        <w:numPr>
          <w:ilvl w:val="0"/>
          <w:numId w:val="14"/>
        </w:numPr>
      </w:pPr>
      <w:r>
        <w:t>Extrinsic</w:t>
      </w:r>
    </w:p>
    <w:p w14:paraId="00450B9B" w14:textId="77777777" w:rsidR="00311345" w:rsidRDefault="00311345" w:rsidP="00311345">
      <w:pPr>
        <w:pStyle w:val="FFLDocNoBullet"/>
        <w:numPr>
          <w:ilvl w:val="0"/>
          <w:numId w:val="0"/>
        </w:numPr>
        <w:ind w:left="76" w:hanging="76"/>
      </w:pPr>
    </w:p>
    <w:p w14:paraId="224EDE77" w14:textId="7287BFF1" w:rsidR="00AA06AB" w:rsidRDefault="00265DA5" w:rsidP="00AA06AB">
      <w:pPr>
        <w:pStyle w:val="FFLDocNoBullet"/>
      </w:pPr>
      <w:r w:rsidRPr="00265DA5">
        <w:t>Around what percentage of dietary energy is recommended to be provided by carbohydrates?</w:t>
      </w:r>
    </w:p>
    <w:p w14:paraId="1F970EFC" w14:textId="77777777" w:rsidR="00BD4C7E" w:rsidRPr="00C956D0" w:rsidRDefault="00BD4C7E" w:rsidP="00BD4C7E">
      <w:pPr>
        <w:pStyle w:val="FFLDocNoBullet"/>
        <w:numPr>
          <w:ilvl w:val="0"/>
          <w:numId w:val="15"/>
        </w:numPr>
        <w:rPr>
          <w:b/>
          <w:bCs/>
        </w:rPr>
      </w:pPr>
      <w:r w:rsidRPr="00C956D0">
        <w:rPr>
          <w:b/>
          <w:bCs/>
        </w:rPr>
        <w:t>30%</w:t>
      </w:r>
    </w:p>
    <w:p w14:paraId="01269C76" w14:textId="77777777" w:rsidR="00BD4C7E" w:rsidRDefault="00BD4C7E" w:rsidP="00BD4C7E">
      <w:pPr>
        <w:pStyle w:val="FFLDocNoBullet"/>
        <w:numPr>
          <w:ilvl w:val="0"/>
          <w:numId w:val="15"/>
        </w:numPr>
      </w:pPr>
      <w:r>
        <w:t>40%</w:t>
      </w:r>
    </w:p>
    <w:p w14:paraId="414D1636" w14:textId="77777777" w:rsidR="00BD4C7E" w:rsidRDefault="00BD4C7E" w:rsidP="00BD4C7E">
      <w:pPr>
        <w:pStyle w:val="FFLDocNoBullet"/>
        <w:numPr>
          <w:ilvl w:val="0"/>
          <w:numId w:val="15"/>
        </w:numPr>
      </w:pPr>
      <w:r>
        <w:t>50%</w:t>
      </w:r>
    </w:p>
    <w:p w14:paraId="67D64F6A" w14:textId="4559EA10" w:rsidR="00682838" w:rsidRDefault="00BD4C7E" w:rsidP="00BD4C7E">
      <w:pPr>
        <w:pStyle w:val="FFLDocNoBullet"/>
        <w:numPr>
          <w:ilvl w:val="0"/>
          <w:numId w:val="15"/>
        </w:numPr>
      </w:pPr>
      <w:r>
        <w:t>60%</w:t>
      </w:r>
    </w:p>
    <w:p w14:paraId="5CB33932" w14:textId="77777777" w:rsidR="00682838" w:rsidRDefault="00682838" w:rsidP="00682838">
      <w:pPr>
        <w:pStyle w:val="FFLDocNoBullet"/>
        <w:numPr>
          <w:ilvl w:val="0"/>
          <w:numId w:val="0"/>
        </w:numPr>
        <w:ind w:left="76" w:hanging="76"/>
      </w:pPr>
    </w:p>
    <w:p w14:paraId="18AF4121" w14:textId="6191F073" w:rsidR="00682838" w:rsidRDefault="00BB00D0" w:rsidP="00682838">
      <w:pPr>
        <w:pStyle w:val="FFLDocNoBullet"/>
      </w:pPr>
      <w:r w:rsidRPr="00BB00D0">
        <w:t xml:space="preserve">True or false? </w:t>
      </w:r>
      <w:r w:rsidR="004075A0" w:rsidRPr="004075A0">
        <w:t>If you don't eat meat there is no way of getting all the essential amino acids.</w:t>
      </w:r>
    </w:p>
    <w:p w14:paraId="681E93C9" w14:textId="77777777" w:rsidR="003A3BBB" w:rsidRDefault="003A3BBB" w:rsidP="003A3BBB">
      <w:pPr>
        <w:pStyle w:val="FFLDocNoBullet"/>
        <w:numPr>
          <w:ilvl w:val="0"/>
          <w:numId w:val="16"/>
        </w:numPr>
      </w:pPr>
      <w:r>
        <w:t>True</w:t>
      </w:r>
    </w:p>
    <w:p w14:paraId="3FFDE8A3" w14:textId="131AB316" w:rsidR="00BB00D0" w:rsidRPr="00C956D0" w:rsidRDefault="003A3BBB" w:rsidP="003A3BBB">
      <w:pPr>
        <w:pStyle w:val="FFLDocNoBullet"/>
        <w:numPr>
          <w:ilvl w:val="0"/>
          <w:numId w:val="16"/>
        </w:numPr>
        <w:rPr>
          <w:b/>
          <w:bCs/>
        </w:rPr>
      </w:pPr>
      <w:r w:rsidRPr="00C956D0">
        <w:rPr>
          <w:b/>
          <w:bCs/>
        </w:rPr>
        <w:t xml:space="preserve">False </w:t>
      </w:r>
    </w:p>
    <w:p w14:paraId="11874B0C" w14:textId="77777777" w:rsidR="003A3BBB" w:rsidRDefault="003A3BBB" w:rsidP="003A3BBB">
      <w:pPr>
        <w:pStyle w:val="FFLDocNoBullet"/>
        <w:numPr>
          <w:ilvl w:val="0"/>
          <w:numId w:val="0"/>
        </w:numPr>
        <w:ind w:left="76" w:hanging="76"/>
      </w:pPr>
    </w:p>
    <w:p w14:paraId="316DFA36" w14:textId="7701245D" w:rsidR="003A3BBB" w:rsidRDefault="000457F6" w:rsidP="003A3BBB">
      <w:pPr>
        <w:pStyle w:val="FFLDocNoBullet"/>
      </w:pPr>
      <w:r w:rsidRPr="000457F6">
        <w:t>Which of the following vitamins is not carried by fat?</w:t>
      </w:r>
    </w:p>
    <w:p w14:paraId="5B4E5074" w14:textId="77777777" w:rsidR="00631E60" w:rsidRDefault="00631E60" w:rsidP="00631E60">
      <w:pPr>
        <w:pStyle w:val="FFLDocNoBullet"/>
        <w:numPr>
          <w:ilvl w:val="0"/>
          <w:numId w:val="17"/>
        </w:numPr>
      </w:pPr>
      <w:r>
        <w:t>A</w:t>
      </w:r>
    </w:p>
    <w:p w14:paraId="6671665A" w14:textId="77777777" w:rsidR="00631E60" w:rsidRPr="00C956D0" w:rsidRDefault="00631E60" w:rsidP="00631E60">
      <w:pPr>
        <w:pStyle w:val="FFLDocNoBullet"/>
        <w:numPr>
          <w:ilvl w:val="0"/>
          <w:numId w:val="17"/>
        </w:numPr>
        <w:rPr>
          <w:b/>
          <w:bCs/>
        </w:rPr>
      </w:pPr>
      <w:r w:rsidRPr="00C956D0">
        <w:rPr>
          <w:b/>
          <w:bCs/>
        </w:rPr>
        <w:t>C</w:t>
      </w:r>
    </w:p>
    <w:p w14:paraId="27708056" w14:textId="77777777" w:rsidR="00631E60" w:rsidRDefault="00631E60" w:rsidP="00631E60">
      <w:pPr>
        <w:pStyle w:val="FFLDocNoBullet"/>
        <w:numPr>
          <w:ilvl w:val="0"/>
          <w:numId w:val="17"/>
        </w:numPr>
      </w:pPr>
      <w:r>
        <w:t>D</w:t>
      </w:r>
    </w:p>
    <w:p w14:paraId="4E8F3269" w14:textId="21F81D77" w:rsidR="007F2136" w:rsidRDefault="00631E60" w:rsidP="00631E60">
      <w:pPr>
        <w:pStyle w:val="FFLDocNoBullet"/>
        <w:numPr>
          <w:ilvl w:val="0"/>
          <w:numId w:val="17"/>
        </w:numPr>
      </w:pPr>
      <w:r>
        <w:t>E</w:t>
      </w:r>
    </w:p>
    <w:p w14:paraId="67BBD81F" w14:textId="77777777" w:rsidR="007F2136" w:rsidRDefault="007F2136" w:rsidP="007F2136">
      <w:pPr>
        <w:pStyle w:val="FFLDocNoBullet"/>
        <w:numPr>
          <w:ilvl w:val="0"/>
          <w:numId w:val="0"/>
        </w:numPr>
        <w:ind w:left="76" w:hanging="76"/>
      </w:pPr>
    </w:p>
    <w:p w14:paraId="559E8B0F" w14:textId="7454ED61" w:rsidR="007F2136" w:rsidRDefault="009D460C" w:rsidP="007F2136">
      <w:pPr>
        <w:pStyle w:val="FFLDocNoBullet"/>
      </w:pPr>
      <w:r w:rsidRPr="009D460C">
        <w:t>How many portions of oily fish are we recommended to consume per week?</w:t>
      </w:r>
    </w:p>
    <w:p w14:paraId="2B05F69E" w14:textId="77777777" w:rsidR="00A6198F" w:rsidRPr="00AD4974" w:rsidRDefault="00A6198F" w:rsidP="00A6198F">
      <w:pPr>
        <w:pStyle w:val="FFLDocNoBullet"/>
        <w:numPr>
          <w:ilvl w:val="0"/>
          <w:numId w:val="18"/>
        </w:numPr>
        <w:rPr>
          <w:b/>
          <w:bCs/>
        </w:rPr>
      </w:pPr>
      <w:r w:rsidRPr="00AD4974">
        <w:rPr>
          <w:b/>
          <w:bCs/>
        </w:rPr>
        <w:t>1 portion or more</w:t>
      </w:r>
    </w:p>
    <w:p w14:paraId="1ED2D355" w14:textId="77777777" w:rsidR="00A6198F" w:rsidRPr="00AD4974" w:rsidRDefault="00A6198F" w:rsidP="00A6198F">
      <w:pPr>
        <w:pStyle w:val="FFLDocNoBullet"/>
        <w:numPr>
          <w:ilvl w:val="0"/>
          <w:numId w:val="18"/>
        </w:numPr>
      </w:pPr>
      <w:r w:rsidRPr="00AD4974">
        <w:t>2 portions</w:t>
      </w:r>
    </w:p>
    <w:p w14:paraId="190225BE" w14:textId="77777777" w:rsidR="00A6198F" w:rsidRDefault="00A6198F" w:rsidP="00A6198F">
      <w:pPr>
        <w:pStyle w:val="FFLDocNoBullet"/>
        <w:numPr>
          <w:ilvl w:val="0"/>
          <w:numId w:val="18"/>
        </w:numPr>
      </w:pPr>
      <w:r>
        <w:t>3 portions</w:t>
      </w:r>
    </w:p>
    <w:p w14:paraId="67729872" w14:textId="026EB6E7" w:rsidR="00006A66" w:rsidRDefault="00A6198F" w:rsidP="00A6198F">
      <w:pPr>
        <w:pStyle w:val="FFLDocNoBullet"/>
        <w:numPr>
          <w:ilvl w:val="0"/>
          <w:numId w:val="18"/>
        </w:numPr>
      </w:pPr>
      <w:r>
        <w:t>None</w:t>
      </w:r>
    </w:p>
    <w:p w14:paraId="113556F8" w14:textId="77777777" w:rsidR="00006A66" w:rsidRDefault="00006A66" w:rsidP="00006A66">
      <w:pPr>
        <w:pStyle w:val="FFLDocNoBullet"/>
        <w:numPr>
          <w:ilvl w:val="0"/>
          <w:numId w:val="0"/>
        </w:numPr>
        <w:ind w:left="76" w:hanging="76"/>
      </w:pPr>
    </w:p>
    <w:p w14:paraId="7089406A" w14:textId="5B3BA134" w:rsidR="00006A66" w:rsidRDefault="003060E8" w:rsidP="00006A66">
      <w:pPr>
        <w:pStyle w:val="FFLDocNoBullet"/>
      </w:pPr>
      <w:r>
        <w:t xml:space="preserve"> </w:t>
      </w:r>
      <w:r w:rsidR="00E642E3" w:rsidRPr="00E642E3">
        <w:t>What is the recommended maximum percentage of energy that should be provided by saturated fat?</w:t>
      </w:r>
    </w:p>
    <w:p w14:paraId="2ABF7BA8" w14:textId="77777777" w:rsidR="00236CF5" w:rsidRDefault="00236CF5" w:rsidP="00236CF5">
      <w:pPr>
        <w:pStyle w:val="FFLDocNoBullet"/>
        <w:numPr>
          <w:ilvl w:val="0"/>
          <w:numId w:val="19"/>
        </w:numPr>
      </w:pPr>
      <w:r>
        <w:t>5%</w:t>
      </w:r>
    </w:p>
    <w:p w14:paraId="0EF79CFF" w14:textId="77777777" w:rsidR="00236CF5" w:rsidRDefault="00236CF5" w:rsidP="00236CF5">
      <w:pPr>
        <w:pStyle w:val="FFLDocNoBullet"/>
        <w:numPr>
          <w:ilvl w:val="0"/>
          <w:numId w:val="19"/>
        </w:numPr>
      </w:pPr>
      <w:r>
        <w:t>8%</w:t>
      </w:r>
    </w:p>
    <w:p w14:paraId="4C4EA89F" w14:textId="2E71C4D2" w:rsidR="00236CF5" w:rsidRPr="006A6E40" w:rsidRDefault="00236CF5" w:rsidP="00236CF5">
      <w:pPr>
        <w:pStyle w:val="FFLDocNoBullet"/>
        <w:numPr>
          <w:ilvl w:val="0"/>
          <w:numId w:val="19"/>
        </w:numPr>
        <w:rPr>
          <w:b/>
          <w:bCs/>
        </w:rPr>
      </w:pPr>
      <w:r w:rsidRPr="006A6E40">
        <w:rPr>
          <w:b/>
          <w:bCs/>
        </w:rPr>
        <w:t>1</w:t>
      </w:r>
      <w:r w:rsidR="00873C68">
        <w:rPr>
          <w:b/>
          <w:bCs/>
        </w:rPr>
        <w:t>0</w:t>
      </w:r>
      <w:r w:rsidRPr="006A6E40">
        <w:rPr>
          <w:b/>
          <w:bCs/>
        </w:rPr>
        <w:t>%</w:t>
      </w:r>
    </w:p>
    <w:p w14:paraId="07C6A5DC" w14:textId="00A7A845" w:rsidR="00741FA9" w:rsidRDefault="00236CF5" w:rsidP="00236CF5">
      <w:pPr>
        <w:pStyle w:val="FFLDocNoBullet"/>
        <w:numPr>
          <w:ilvl w:val="0"/>
          <w:numId w:val="19"/>
        </w:numPr>
      </w:pPr>
      <w:r>
        <w:t>15%</w:t>
      </w:r>
    </w:p>
    <w:p w14:paraId="1E40F947" w14:textId="77777777" w:rsidR="00741FA9" w:rsidRDefault="00741FA9" w:rsidP="00741FA9">
      <w:pPr>
        <w:pStyle w:val="FFLDocNoBullet"/>
        <w:numPr>
          <w:ilvl w:val="0"/>
          <w:numId w:val="0"/>
        </w:numPr>
        <w:ind w:left="76" w:hanging="76"/>
      </w:pPr>
    </w:p>
    <w:p w14:paraId="69DE3E87" w14:textId="2E4AC2D5" w:rsidR="00741FA9" w:rsidRDefault="00CC6A44" w:rsidP="00741FA9">
      <w:pPr>
        <w:pStyle w:val="FFLDocNoBullet"/>
      </w:pPr>
      <w:r w:rsidRPr="00CC6A44">
        <w:t xml:space="preserve">True or false? </w:t>
      </w:r>
      <w:r w:rsidR="00AE54D5" w:rsidRPr="00AE54D5">
        <w:t>Fibre is a type of carbohydrate.</w:t>
      </w:r>
    </w:p>
    <w:p w14:paraId="308B9973" w14:textId="62B428A2" w:rsidR="00CC6A44" w:rsidRPr="006A6E40" w:rsidRDefault="00CC6A44" w:rsidP="00CC6A44">
      <w:pPr>
        <w:pStyle w:val="FFLDocNoBullet"/>
        <w:numPr>
          <w:ilvl w:val="0"/>
          <w:numId w:val="20"/>
        </w:numPr>
        <w:rPr>
          <w:b/>
          <w:bCs/>
        </w:rPr>
      </w:pPr>
      <w:r w:rsidRPr="006A6E40">
        <w:rPr>
          <w:b/>
          <w:bCs/>
        </w:rPr>
        <w:lastRenderedPageBreak/>
        <w:t xml:space="preserve">True </w:t>
      </w:r>
    </w:p>
    <w:p w14:paraId="5716D52A" w14:textId="21710C42" w:rsidR="00CC6A44" w:rsidRDefault="00CC6A44" w:rsidP="00CC6A44">
      <w:pPr>
        <w:pStyle w:val="FFLDocNoBullet"/>
        <w:numPr>
          <w:ilvl w:val="0"/>
          <w:numId w:val="20"/>
        </w:numPr>
      </w:pPr>
      <w:r>
        <w:t xml:space="preserve">False </w:t>
      </w:r>
    </w:p>
    <w:sectPr w:rsidR="00CC6A44" w:rsidSect="001834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93720" w14:textId="77777777" w:rsidR="00863EFD" w:rsidRDefault="00863EFD" w:rsidP="00181816">
      <w:pPr>
        <w:spacing w:after="0" w:line="240" w:lineRule="auto"/>
      </w:pPr>
      <w:r>
        <w:separator/>
      </w:r>
    </w:p>
  </w:endnote>
  <w:endnote w:type="continuationSeparator" w:id="0">
    <w:p w14:paraId="08D157FA" w14:textId="77777777" w:rsidR="00863EFD" w:rsidRDefault="00863EF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29639482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B44AD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29639482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3B44AD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CD1C5" w14:textId="77777777" w:rsidR="00863EFD" w:rsidRDefault="00863EFD" w:rsidP="00181816">
      <w:pPr>
        <w:spacing w:after="0" w:line="240" w:lineRule="auto"/>
      </w:pPr>
      <w:r>
        <w:separator/>
      </w:r>
    </w:p>
  </w:footnote>
  <w:footnote w:type="continuationSeparator" w:id="0">
    <w:p w14:paraId="4DB92DDF" w14:textId="77777777" w:rsidR="00863EFD" w:rsidRDefault="00863EF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" w15:restartNumberingAfterBreak="0">
    <w:nsid w:val="0F38143F"/>
    <w:multiLevelType w:val="hybridMultilevel"/>
    <w:tmpl w:val="F1D624E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EAE3426"/>
    <w:multiLevelType w:val="hybridMultilevel"/>
    <w:tmpl w:val="C1D8ED0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8" w15:restartNumberingAfterBreak="0">
    <w:nsid w:val="2AEB2B9C"/>
    <w:multiLevelType w:val="hybridMultilevel"/>
    <w:tmpl w:val="94006B7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0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1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3" w15:restartNumberingAfterBreak="0">
    <w:nsid w:val="42D94AD1"/>
    <w:multiLevelType w:val="hybridMultilevel"/>
    <w:tmpl w:val="967CB8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86BC1"/>
    <w:multiLevelType w:val="hybridMultilevel"/>
    <w:tmpl w:val="4B763BA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7" w15:restartNumberingAfterBreak="0">
    <w:nsid w:val="6A592313"/>
    <w:multiLevelType w:val="hybridMultilevel"/>
    <w:tmpl w:val="70108CF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6AEE788C"/>
    <w:multiLevelType w:val="hybridMultilevel"/>
    <w:tmpl w:val="DFBCC37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14"/>
  </w:num>
  <w:num w:numId="5" w16cid:durableId="1933928515">
    <w:abstractNumId w:val="6"/>
  </w:num>
  <w:num w:numId="6" w16cid:durableId="1945650692">
    <w:abstractNumId w:val="11"/>
  </w:num>
  <w:num w:numId="7" w16cid:durableId="968438214">
    <w:abstractNumId w:val="7"/>
  </w:num>
  <w:num w:numId="8" w16cid:durableId="890771183">
    <w:abstractNumId w:val="19"/>
  </w:num>
  <w:num w:numId="9" w16cid:durableId="2076201159">
    <w:abstractNumId w:val="10"/>
  </w:num>
  <w:num w:numId="10" w16cid:durableId="892424557">
    <w:abstractNumId w:val="3"/>
  </w:num>
  <w:num w:numId="11" w16cid:durableId="304745611">
    <w:abstractNumId w:val="16"/>
  </w:num>
  <w:num w:numId="12" w16cid:durableId="1475222006">
    <w:abstractNumId w:val="9"/>
  </w:num>
  <w:num w:numId="13" w16cid:durableId="1867014889">
    <w:abstractNumId w:val="12"/>
  </w:num>
  <w:num w:numId="14" w16cid:durableId="1991056663">
    <w:abstractNumId w:val="13"/>
  </w:num>
  <w:num w:numId="15" w16cid:durableId="134837632">
    <w:abstractNumId w:val="4"/>
  </w:num>
  <w:num w:numId="16" w16cid:durableId="1061908932">
    <w:abstractNumId w:val="8"/>
  </w:num>
  <w:num w:numId="17" w16cid:durableId="772626240">
    <w:abstractNumId w:val="17"/>
  </w:num>
  <w:num w:numId="18" w16cid:durableId="1831869045">
    <w:abstractNumId w:val="5"/>
  </w:num>
  <w:num w:numId="19" w16cid:durableId="857474830">
    <w:abstractNumId w:val="15"/>
  </w:num>
  <w:num w:numId="20" w16cid:durableId="8631789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06A66"/>
    <w:rsid w:val="0001096D"/>
    <w:rsid w:val="00020BAD"/>
    <w:rsid w:val="0002212E"/>
    <w:rsid w:val="00031ACD"/>
    <w:rsid w:val="000457F6"/>
    <w:rsid w:val="000459CE"/>
    <w:rsid w:val="00052A8F"/>
    <w:rsid w:val="00066C2E"/>
    <w:rsid w:val="00075DF6"/>
    <w:rsid w:val="0008182E"/>
    <w:rsid w:val="00085E7B"/>
    <w:rsid w:val="000A747D"/>
    <w:rsid w:val="000C6C7E"/>
    <w:rsid w:val="000F4563"/>
    <w:rsid w:val="001051A9"/>
    <w:rsid w:val="0011083E"/>
    <w:rsid w:val="00116DED"/>
    <w:rsid w:val="00124112"/>
    <w:rsid w:val="00162F22"/>
    <w:rsid w:val="00165F34"/>
    <w:rsid w:val="00174176"/>
    <w:rsid w:val="00177BE6"/>
    <w:rsid w:val="00181816"/>
    <w:rsid w:val="001834B5"/>
    <w:rsid w:val="00185911"/>
    <w:rsid w:val="001920F8"/>
    <w:rsid w:val="001B5128"/>
    <w:rsid w:val="001D76A0"/>
    <w:rsid w:val="001F1B54"/>
    <w:rsid w:val="00203AE2"/>
    <w:rsid w:val="002042F2"/>
    <w:rsid w:val="00236CF5"/>
    <w:rsid w:val="00241B28"/>
    <w:rsid w:val="00243BDC"/>
    <w:rsid w:val="002521D2"/>
    <w:rsid w:val="00265DA5"/>
    <w:rsid w:val="00266328"/>
    <w:rsid w:val="00273A28"/>
    <w:rsid w:val="00281691"/>
    <w:rsid w:val="002823C0"/>
    <w:rsid w:val="002952BD"/>
    <w:rsid w:val="002A732D"/>
    <w:rsid w:val="002B1F6B"/>
    <w:rsid w:val="002B208B"/>
    <w:rsid w:val="002C0F72"/>
    <w:rsid w:val="002D371A"/>
    <w:rsid w:val="002D38AB"/>
    <w:rsid w:val="002D6459"/>
    <w:rsid w:val="002D76AD"/>
    <w:rsid w:val="002E33D3"/>
    <w:rsid w:val="002E7A4F"/>
    <w:rsid w:val="002F38A2"/>
    <w:rsid w:val="002F3F58"/>
    <w:rsid w:val="003060E8"/>
    <w:rsid w:val="00311345"/>
    <w:rsid w:val="003163C0"/>
    <w:rsid w:val="00325FE3"/>
    <w:rsid w:val="00333440"/>
    <w:rsid w:val="0034358D"/>
    <w:rsid w:val="003463C1"/>
    <w:rsid w:val="00355043"/>
    <w:rsid w:val="003615A0"/>
    <w:rsid w:val="00363BC0"/>
    <w:rsid w:val="003837CE"/>
    <w:rsid w:val="00397165"/>
    <w:rsid w:val="003A3BBB"/>
    <w:rsid w:val="003A41CD"/>
    <w:rsid w:val="003A614D"/>
    <w:rsid w:val="003B44AD"/>
    <w:rsid w:val="003B7F2E"/>
    <w:rsid w:val="003C1639"/>
    <w:rsid w:val="003D0569"/>
    <w:rsid w:val="003D36DA"/>
    <w:rsid w:val="003E0D3E"/>
    <w:rsid w:val="003E15EE"/>
    <w:rsid w:val="003E739B"/>
    <w:rsid w:val="003F0060"/>
    <w:rsid w:val="004075A0"/>
    <w:rsid w:val="00407835"/>
    <w:rsid w:val="0041263E"/>
    <w:rsid w:val="00415461"/>
    <w:rsid w:val="0043261B"/>
    <w:rsid w:val="00450EC6"/>
    <w:rsid w:val="00456822"/>
    <w:rsid w:val="0045721A"/>
    <w:rsid w:val="0047246F"/>
    <w:rsid w:val="004A01C1"/>
    <w:rsid w:val="004A4362"/>
    <w:rsid w:val="004B0029"/>
    <w:rsid w:val="004D5329"/>
    <w:rsid w:val="004F37B5"/>
    <w:rsid w:val="004F7F2F"/>
    <w:rsid w:val="00534538"/>
    <w:rsid w:val="00567213"/>
    <w:rsid w:val="00576635"/>
    <w:rsid w:val="005A2127"/>
    <w:rsid w:val="005A501E"/>
    <w:rsid w:val="005B04C8"/>
    <w:rsid w:val="005C3336"/>
    <w:rsid w:val="005D441B"/>
    <w:rsid w:val="005E72C5"/>
    <w:rsid w:val="005F4C69"/>
    <w:rsid w:val="00610E29"/>
    <w:rsid w:val="0061123A"/>
    <w:rsid w:val="0061358B"/>
    <w:rsid w:val="00624EB3"/>
    <w:rsid w:val="00631E60"/>
    <w:rsid w:val="00637868"/>
    <w:rsid w:val="00641DC0"/>
    <w:rsid w:val="00656BB7"/>
    <w:rsid w:val="00666ECE"/>
    <w:rsid w:val="00667486"/>
    <w:rsid w:val="00681D8F"/>
    <w:rsid w:val="00682838"/>
    <w:rsid w:val="0069153A"/>
    <w:rsid w:val="006971D7"/>
    <w:rsid w:val="006A6E40"/>
    <w:rsid w:val="006B03D7"/>
    <w:rsid w:val="006B20FC"/>
    <w:rsid w:val="006B345B"/>
    <w:rsid w:val="006D2C7F"/>
    <w:rsid w:val="00703708"/>
    <w:rsid w:val="00707F56"/>
    <w:rsid w:val="00717538"/>
    <w:rsid w:val="00734F52"/>
    <w:rsid w:val="007366F0"/>
    <w:rsid w:val="00741FA9"/>
    <w:rsid w:val="00745801"/>
    <w:rsid w:val="00747D21"/>
    <w:rsid w:val="00773B80"/>
    <w:rsid w:val="007B1030"/>
    <w:rsid w:val="007B21A0"/>
    <w:rsid w:val="007B626A"/>
    <w:rsid w:val="007C40FA"/>
    <w:rsid w:val="007C5597"/>
    <w:rsid w:val="007D3AF9"/>
    <w:rsid w:val="007F2136"/>
    <w:rsid w:val="00821B1B"/>
    <w:rsid w:val="008265CA"/>
    <w:rsid w:val="0083206E"/>
    <w:rsid w:val="00834CD4"/>
    <w:rsid w:val="00843E87"/>
    <w:rsid w:val="00844315"/>
    <w:rsid w:val="008513CA"/>
    <w:rsid w:val="00855DF7"/>
    <w:rsid w:val="00857DE8"/>
    <w:rsid w:val="00863EFD"/>
    <w:rsid w:val="00867650"/>
    <w:rsid w:val="00873C68"/>
    <w:rsid w:val="0087609D"/>
    <w:rsid w:val="00885D5E"/>
    <w:rsid w:val="008C12B7"/>
    <w:rsid w:val="008D0523"/>
    <w:rsid w:val="008D1F3C"/>
    <w:rsid w:val="008E01FD"/>
    <w:rsid w:val="008F064C"/>
    <w:rsid w:val="00900763"/>
    <w:rsid w:val="00905E5E"/>
    <w:rsid w:val="009306BD"/>
    <w:rsid w:val="0098025E"/>
    <w:rsid w:val="009B195D"/>
    <w:rsid w:val="009C4148"/>
    <w:rsid w:val="009D460C"/>
    <w:rsid w:val="009E6ECD"/>
    <w:rsid w:val="00A11820"/>
    <w:rsid w:val="00A1604A"/>
    <w:rsid w:val="00A33912"/>
    <w:rsid w:val="00A6198F"/>
    <w:rsid w:val="00A72CFB"/>
    <w:rsid w:val="00A74CB8"/>
    <w:rsid w:val="00A807B1"/>
    <w:rsid w:val="00A97F57"/>
    <w:rsid w:val="00AA06AB"/>
    <w:rsid w:val="00AC1488"/>
    <w:rsid w:val="00AC4AE5"/>
    <w:rsid w:val="00AD465B"/>
    <w:rsid w:val="00AD4974"/>
    <w:rsid w:val="00AE54D5"/>
    <w:rsid w:val="00B27062"/>
    <w:rsid w:val="00B4302D"/>
    <w:rsid w:val="00B4679D"/>
    <w:rsid w:val="00B47711"/>
    <w:rsid w:val="00B5787C"/>
    <w:rsid w:val="00B62BC9"/>
    <w:rsid w:val="00B841F3"/>
    <w:rsid w:val="00B87A05"/>
    <w:rsid w:val="00B90BC5"/>
    <w:rsid w:val="00B93F28"/>
    <w:rsid w:val="00BB00D0"/>
    <w:rsid w:val="00BB37D8"/>
    <w:rsid w:val="00BB3968"/>
    <w:rsid w:val="00BB3A9D"/>
    <w:rsid w:val="00BC3A9B"/>
    <w:rsid w:val="00BD4C7E"/>
    <w:rsid w:val="00BF6C14"/>
    <w:rsid w:val="00C3328A"/>
    <w:rsid w:val="00C33AEF"/>
    <w:rsid w:val="00C44972"/>
    <w:rsid w:val="00C52D89"/>
    <w:rsid w:val="00C62788"/>
    <w:rsid w:val="00C64D4A"/>
    <w:rsid w:val="00C654E3"/>
    <w:rsid w:val="00C94486"/>
    <w:rsid w:val="00C956D0"/>
    <w:rsid w:val="00CC3814"/>
    <w:rsid w:val="00CC4FC5"/>
    <w:rsid w:val="00CC6A44"/>
    <w:rsid w:val="00CD1772"/>
    <w:rsid w:val="00CE0513"/>
    <w:rsid w:val="00CE41D0"/>
    <w:rsid w:val="00CF4746"/>
    <w:rsid w:val="00CF7036"/>
    <w:rsid w:val="00D22642"/>
    <w:rsid w:val="00D26D82"/>
    <w:rsid w:val="00D53B15"/>
    <w:rsid w:val="00D56932"/>
    <w:rsid w:val="00D66061"/>
    <w:rsid w:val="00D72DF3"/>
    <w:rsid w:val="00D77A8F"/>
    <w:rsid w:val="00D823E8"/>
    <w:rsid w:val="00D82E75"/>
    <w:rsid w:val="00D84DA6"/>
    <w:rsid w:val="00D91D3B"/>
    <w:rsid w:val="00DA0036"/>
    <w:rsid w:val="00DB4DC6"/>
    <w:rsid w:val="00DE05EE"/>
    <w:rsid w:val="00DF1A45"/>
    <w:rsid w:val="00DF5631"/>
    <w:rsid w:val="00DF5994"/>
    <w:rsid w:val="00E35C91"/>
    <w:rsid w:val="00E42C42"/>
    <w:rsid w:val="00E4559C"/>
    <w:rsid w:val="00E512F6"/>
    <w:rsid w:val="00E62B86"/>
    <w:rsid w:val="00E642E3"/>
    <w:rsid w:val="00E814A7"/>
    <w:rsid w:val="00E97A15"/>
    <w:rsid w:val="00EB48EA"/>
    <w:rsid w:val="00EB4EC1"/>
    <w:rsid w:val="00ED7484"/>
    <w:rsid w:val="00EE1D95"/>
    <w:rsid w:val="00EF0F87"/>
    <w:rsid w:val="00EF1315"/>
    <w:rsid w:val="00F02718"/>
    <w:rsid w:val="00F04A92"/>
    <w:rsid w:val="00F0589A"/>
    <w:rsid w:val="00F118A9"/>
    <w:rsid w:val="00F22D18"/>
    <w:rsid w:val="00F24678"/>
    <w:rsid w:val="00F3309B"/>
    <w:rsid w:val="00F37B98"/>
    <w:rsid w:val="00F60C4D"/>
    <w:rsid w:val="00F64D5F"/>
    <w:rsid w:val="00F74476"/>
    <w:rsid w:val="00F758CD"/>
    <w:rsid w:val="00F763A2"/>
    <w:rsid w:val="00FA4D6B"/>
    <w:rsid w:val="00FA7DDA"/>
    <w:rsid w:val="00FB0A93"/>
    <w:rsid w:val="00FC71CB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B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5</TotalTime>
  <Pages>3</Pages>
  <Words>274</Words>
  <Characters>1263</Characters>
  <Application>Microsoft Office Word</Application>
  <DocSecurity>0</DocSecurity>
  <Lines>57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9</cp:revision>
  <dcterms:created xsi:type="dcterms:W3CDTF">2026-04-24T13:36:00Z</dcterms:created>
  <dcterms:modified xsi:type="dcterms:W3CDTF">2026-04-24T13:41:00Z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