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FB9B" w14:textId="653BFA82" w:rsidR="00192EA9" w:rsidRDefault="00192EA9" w:rsidP="00192EA9">
      <w:pPr>
        <w:pStyle w:val="FFLDocHeading"/>
        <w:ind w:right="-143"/>
      </w:pPr>
      <w:r>
        <w:t>Ingredient check letter</w:t>
      </w:r>
    </w:p>
    <w:p w14:paraId="3A17AB28" w14:textId="0CA47216" w:rsidR="00192EA9" w:rsidRPr="008061A9" w:rsidRDefault="00192EA9" w:rsidP="00192EA9">
      <w:pPr>
        <w:pStyle w:val="FFLDocBody"/>
      </w:pPr>
      <w:r w:rsidRPr="008061A9">
        <w:t>Dear Parent/Carer</w:t>
      </w:r>
    </w:p>
    <w:p w14:paraId="689E2042" w14:textId="679F3032" w:rsidR="00192EA9" w:rsidRPr="008061A9" w:rsidRDefault="00192EA9" w:rsidP="00CD738B">
      <w:pPr>
        <w:pStyle w:val="FFLDocBody"/>
      </w:pPr>
      <w:r>
        <w:t xml:space="preserve">I am writing to let you know that your child will be undertaking a range of food activities to support their learning. </w:t>
      </w:r>
      <w:r w:rsidR="00CD738B">
        <w:t xml:space="preserve"> </w:t>
      </w:r>
      <w:r>
        <w:t>We will be tasting and cooking with a variety of ingredients</w:t>
      </w:r>
      <w:r w:rsidR="1EC04D39">
        <w:t>.</w:t>
      </w:r>
    </w:p>
    <w:p w14:paraId="1793E673" w14:textId="608D7593" w:rsidR="00192EA9" w:rsidRPr="008061A9" w:rsidRDefault="00192EA9" w:rsidP="00192EA9">
      <w:pPr>
        <w:pStyle w:val="FFLDocBody"/>
      </w:pPr>
      <w:r w:rsidRPr="008061A9">
        <w:t>I would be grateful if you would complete and return the slip below by _________________ .</w:t>
      </w:r>
    </w:p>
    <w:p w14:paraId="3615C480" w14:textId="5892E51E" w:rsidR="00192EA9" w:rsidRPr="008061A9" w:rsidRDefault="00192EA9" w:rsidP="00192EA9">
      <w:pPr>
        <w:pStyle w:val="FFLDocBody"/>
      </w:pPr>
      <w:r w:rsidRPr="008061A9">
        <w:t>Please do not hesitate to contact me if you would like to discuss this further.</w:t>
      </w:r>
    </w:p>
    <w:p w14:paraId="792564E4" w14:textId="1F0CFD49" w:rsidR="00192EA9" w:rsidRPr="008061A9" w:rsidRDefault="00192EA9" w:rsidP="00192EA9">
      <w:pPr>
        <w:pStyle w:val="FFLDocBody"/>
      </w:pPr>
      <w:r w:rsidRPr="008061A9">
        <w:t>Best wishes</w:t>
      </w:r>
    </w:p>
    <w:p w14:paraId="1524F2A6" w14:textId="42CAFDCB" w:rsidR="00905E5E" w:rsidRPr="008061A9" w:rsidRDefault="00833FD0" w:rsidP="00192EA9">
      <w:pPr>
        <w:pStyle w:val="FFLDocBody"/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8CEE82B" wp14:editId="2AB9D473">
            <wp:simplePos x="0" y="0"/>
            <wp:positionH relativeFrom="column">
              <wp:posOffset>5904230</wp:posOffset>
            </wp:positionH>
            <wp:positionV relativeFrom="paragraph">
              <wp:posOffset>173355</wp:posOffset>
            </wp:positionV>
            <wp:extent cx="472010" cy="472010"/>
            <wp:effectExtent l="76200" t="0" r="0" b="0"/>
            <wp:wrapNone/>
            <wp:docPr id="1010354907" name="Graphic 2" descr="Scissor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54907" name="Graphic 1010354907" descr="Scissors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59803">
                      <a:off x="0" y="0"/>
                      <a:ext cx="472010" cy="47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EA9" w:rsidRPr="008061A9">
        <w:t>[</w:t>
      </w:r>
      <w:r w:rsidR="00192EA9" w:rsidRPr="00833FD0">
        <w:rPr>
          <w:i/>
          <w:iCs/>
        </w:rPr>
        <w:t>Leader/teacher name</w:t>
      </w:r>
      <w:r w:rsidR="00192EA9" w:rsidRPr="008061A9">
        <w:t>]</w:t>
      </w:r>
    </w:p>
    <w:p w14:paraId="375EDDBC" w14:textId="56367DC4" w:rsidR="008F064C" w:rsidRPr="006B3FEC" w:rsidRDefault="00435316" w:rsidP="00192EA9">
      <w:pPr>
        <w:pStyle w:val="FFLDocBody"/>
        <w:rPr>
          <w:color w:val="auto"/>
          <w:sz w:val="20"/>
          <w:szCs w:val="20"/>
        </w:rPr>
      </w:pPr>
      <w:r w:rsidRPr="006B3FEC">
        <w:rPr>
          <w:color w:val="auto"/>
        </w:rPr>
        <w:t>-------------------------------------------------------------------------------------------------------------------------------</w:t>
      </w:r>
    </w:p>
    <w:p w14:paraId="60538B3A" w14:textId="4CD45FCC" w:rsidR="006B3FEC" w:rsidRPr="006B3FEC" w:rsidRDefault="00192EA9" w:rsidP="006B3FEC">
      <w:pPr>
        <w:pStyle w:val="FFLDocSubheading"/>
      </w:pPr>
      <w:r w:rsidRPr="00192EA9">
        <w:t>Ingredient check slip</w:t>
      </w:r>
    </w:p>
    <w:p w14:paraId="19B6C02F" w14:textId="4832002B" w:rsidR="00192EA9" w:rsidRPr="006B3FEC" w:rsidRDefault="00192EA9" w:rsidP="006B3FEC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  <w:r w:rsidRPr="009D3840">
        <w:rPr>
          <w:rFonts w:ascii="Source Sans Pro" w:hAnsi="Source Sans Pro" w:cs="Arial"/>
          <w:color w:val="000000" w:themeColor="text1"/>
          <w:sz w:val="24"/>
          <w:szCs w:val="24"/>
        </w:rPr>
        <w:t>My child</w:t>
      </w:r>
      <w:r w:rsidR="00CD738B">
        <w:rPr>
          <w:rFonts w:ascii="Source Sans Pro" w:hAnsi="Source Sans Pro" w:cs="Arial"/>
          <w:color w:val="000000" w:themeColor="text1"/>
          <w:sz w:val="24"/>
          <w:szCs w:val="24"/>
        </w:rPr>
        <w:t>’s name</w:t>
      </w:r>
      <w:r w:rsidRPr="009D3840">
        <w:rPr>
          <w:rFonts w:ascii="Source Sans Pro" w:hAnsi="Source Sans Pro" w:cs="Arial"/>
          <w:color w:val="000000" w:themeColor="text1"/>
          <w:sz w:val="24"/>
          <w:szCs w:val="24"/>
        </w:rPr>
        <w:t>:__________________________________</w:t>
      </w:r>
      <w:r w:rsidR="00EA616A">
        <w:rPr>
          <w:rFonts w:ascii="Source Sans Pro" w:hAnsi="Source Sans Pro" w:cs="Arial"/>
          <w:color w:val="000000" w:themeColor="text1"/>
          <w:sz w:val="24"/>
          <w:szCs w:val="24"/>
        </w:rPr>
        <w:t>____</w:t>
      </w:r>
      <w:r w:rsidR="005A1B54">
        <w:rPr>
          <w:rFonts w:ascii="Source Sans Pro" w:hAnsi="Source Sans Pro" w:cs="Arial"/>
          <w:color w:val="000000" w:themeColor="text1"/>
          <w:sz w:val="24"/>
          <w:szCs w:val="24"/>
        </w:rPr>
        <w:t xml:space="preserve">             </w:t>
      </w:r>
      <w:r w:rsidRPr="009D3840">
        <w:rPr>
          <w:rFonts w:ascii="Source Sans Pro" w:hAnsi="Source Sans Pro" w:cs="Arial"/>
          <w:color w:val="000000" w:themeColor="text1"/>
          <w:sz w:val="24"/>
          <w:szCs w:val="24"/>
        </w:rPr>
        <w:t>Date: _________________</w:t>
      </w:r>
      <w:r w:rsidR="00CD738B">
        <w:rPr>
          <w:rFonts w:ascii="Source Sans Pro" w:hAnsi="Source Sans Pro" w:cs="Arial"/>
          <w:color w:val="000000" w:themeColor="text1"/>
          <w:sz w:val="24"/>
          <w:szCs w:val="24"/>
        </w:rPr>
        <w:t>__</w:t>
      </w:r>
      <w:r w:rsidR="006B3FEC">
        <w:rPr>
          <w:rFonts w:ascii="Source Sans Pro" w:hAnsi="Source Sans Pro" w:cs="Arial"/>
          <w:color w:val="000000" w:themeColor="text1"/>
          <w:sz w:val="24"/>
          <w:szCs w:val="24"/>
        </w:rPr>
        <w:br/>
      </w:r>
      <w:r w:rsidR="005A1B54">
        <w:rPr>
          <w:rFonts w:ascii="Source Sans Pro" w:hAnsi="Source Sans Pro"/>
          <w:b/>
          <w:bCs/>
          <w:sz w:val="24"/>
          <w:szCs w:val="24"/>
        </w:rPr>
        <w:br/>
      </w:r>
      <w:r w:rsidR="00CF5311" w:rsidRPr="006B3FEC">
        <w:rPr>
          <w:rFonts w:ascii="Source Sans Pro" w:hAnsi="Source Sans Pro"/>
          <w:sz w:val="24"/>
          <w:szCs w:val="24"/>
        </w:rPr>
        <w:t>Please tick the appropriate box and add details where asked.</w:t>
      </w:r>
      <w:r w:rsidR="00CF5311">
        <w:rPr>
          <w:rFonts w:ascii="Source Sans Pro" w:hAnsi="Source Sans Pro"/>
          <w:sz w:val="24"/>
          <w:szCs w:val="24"/>
        </w:rPr>
        <w:t xml:space="preserve"> </w:t>
      </w:r>
    </w:p>
    <w:p w14:paraId="5C55D735" w14:textId="61FC0583" w:rsidR="00CA71B3" w:rsidRPr="006B3FEC" w:rsidRDefault="00CA71B3" w:rsidP="00A83AD4">
      <w:pPr>
        <w:pStyle w:val="FFLDocSubheading"/>
        <w:rPr>
          <w:color w:val="auto"/>
          <w:sz w:val="24"/>
          <w:szCs w:val="24"/>
        </w:rPr>
      </w:pPr>
      <w:r w:rsidRPr="006B3FEC">
        <w:rPr>
          <w:color w:val="auto"/>
          <w:sz w:val="24"/>
          <w:szCs w:val="24"/>
        </w:rPr>
        <w:t>My child has</w:t>
      </w:r>
      <w:r w:rsidR="00611701" w:rsidRPr="006B3FEC">
        <w:rPr>
          <w:color w:val="auto"/>
          <w:sz w:val="24"/>
          <w:szCs w:val="24"/>
        </w:rPr>
        <w:t>:</w:t>
      </w:r>
    </w:p>
    <w:tbl>
      <w:tblPr>
        <w:tblW w:w="8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919"/>
        <w:gridCol w:w="2048"/>
        <w:gridCol w:w="981"/>
        <w:gridCol w:w="2015"/>
        <w:gridCol w:w="919"/>
      </w:tblGrid>
      <w:tr w:rsidR="006F39F6" w:rsidRPr="009D3840" w14:paraId="14A6CDFA" w14:textId="6E068DE8" w:rsidTr="00A76853">
        <w:trPr>
          <w:trHeight w:val="635"/>
        </w:trPr>
        <w:tc>
          <w:tcPr>
            <w:tcW w:w="20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08F38D" w14:textId="195F2751" w:rsidR="006F39F6" w:rsidRPr="006B3FEC" w:rsidRDefault="00C257F6" w:rsidP="006F39F6">
            <w:pPr>
              <w:contextualSpacing/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>N</w:t>
            </w:r>
            <w:r w:rsidR="006F39F6" w:rsidRPr="006B3FEC"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>o special dietary requirements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AA666" w14:textId="7F5C849F" w:rsidR="006B3FEC" w:rsidRDefault="006B3FEC" w:rsidP="006B3FEC">
            <w:pPr>
              <w:contextualSpacing/>
              <w:rPr>
                <w:rFonts w:ascii="Source Sans Pro" w:hAnsi="Source Sans Pro" w:cs="Arial"/>
                <w:sz w:val="24"/>
                <w:szCs w:val="24"/>
              </w:rPr>
            </w:pPr>
            <w:r w:rsidRPr="009062BB">
              <w:rPr>
                <w:rFonts w:ascii="Source Sans Pro" w:hAnsi="Source Sans Pro" w:cs="Arial"/>
                <w:noProof/>
                <w:sz w:val="24"/>
                <w:szCs w:val="24"/>
              </w:rPr>
              <w:drawing>
                <wp:inline distT="0" distB="0" distL="0" distR="0" wp14:anchorId="1B58B921" wp14:editId="35C2FA16">
                  <wp:extent cx="446567" cy="446567"/>
                  <wp:effectExtent l="0" t="0" r="0" b="0"/>
                  <wp:docPr id="1814549810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6313" name="Graphic 105476313" descr="Stop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23" cy="449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3CD9D" w14:textId="316E165C" w:rsidR="006F39F6" w:rsidRPr="009062BB" w:rsidRDefault="006F39F6" w:rsidP="006F39F6">
            <w:pPr>
              <w:contextualSpacing/>
              <w:jc w:val="center"/>
              <w:rPr>
                <w:rFonts w:ascii="Source Sans Pro" w:hAnsi="Source Sans Pro" w:cs="Arial"/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93EE6" w14:textId="72740B31" w:rsidR="006F39F6" w:rsidRPr="006B3FEC" w:rsidRDefault="00C257F6" w:rsidP="006F39F6">
            <w:pPr>
              <w:contextualSpacing/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>R</w:t>
            </w:r>
            <w:r w:rsidR="006F39F6" w:rsidRPr="006B3FEC"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>eligious or cultural dietary requirements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DAD3E" w14:textId="38AE0F28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/>
                <w:bCs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sz w:val="24"/>
                <w:szCs w:val="24"/>
              </w:rPr>
              <w:drawing>
                <wp:inline distT="0" distB="0" distL="0" distR="0" wp14:anchorId="08884707" wp14:editId="6F1994AF">
                  <wp:extent cx="446567" cy="446567"/>
                  <wp:effectExtent l="0" t="0" r="0" b="0"/>
                  <wp:docPr id="1279855531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6313" name="Graphic 105476313" descr="Stop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23" cy="449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5" w:type="dxa"/>
            <w:tcBorders>
              <w:left w:val="single" w:sz="4" w:space="0" w:color="auto"/>
              <w:right w:val="nil"/>
            </w:tcBorders>
          </w:tcPr>
          <w:p w14:paraId="3F6EB1C6" w14:textId="68DE3C8D" w:rsidR="006F39F6" w:rsidRPr="006B3FEC" w:rsidRDefault="00C257F6" w:rsidP="006F39F6">
            <w:pPr>
              <w:contextualSpacing/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>A</w:t>
            </w:r>
            <w:r w:rsidR="006F39F6" w:rsidRPr="006B3FEC">
              <w:rPr>
                <w:rFonts w:ascii="Source Sans Pro SemiBold" w:hAnsi="Source Sans Pro SemiBold" w:cs="Arial"/>
                <w:b/>
                <w:bCs/>
                <w:sz w:val="24"/>
                <w:szCs w:val="24"/>
              </w:rPr>
              <w:t xml:space="preserve"> food allergy or intolerance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7EEB94" w14:textId="5289A110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/>
                <w:bCs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sz w:val="24"/>
                <w:szCs w:val="24"/>
              </w:rPr>
              <w:drawing>
                <wp:inline distT="0" distB="0" distL="0" distR="0" wp14:anchorId="04F4B8D6" wp14:editId="3B638AF0">
                  <wp:extent cx="446567" cy="446567"/>
                  <wp:effectExtent l="0" t="0" r="0" b="0"/>
                  <wp:docPr id="1954187622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6313" name="Graphic 105476313" descr="Stop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23" cy="449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9F6" w:rsidRPr="009D3840" w14:paraId="040ABE1E" w14:textId="7C204EA0" w:rsidTr="00A76853">
        <w:trPr>
          <w:trHeight w:val="2733"/>
        </w:trPr>
        <w:tc>
          <w:tcPr>
            <w:tcW w:w="2967" w:type="dxa"/>
            <w:gridSpan w:val="2"/>
            <w:tcBorders>
              <w:top w:val="single" w:sz="4" w:space="0" w:color="auto"/>
            </w:tcBorders>
          </w:tcPr>
          <w:p w14:paraId="659C5512" w14:textId="4386B02E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noProof/>
                <w:sz w:val="24"/>
                <w:szCs w:val="24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auto"/>
            </w:tcBorders>
          </w:tcPr>
          <w:p w14:paraId="0F2A18AF" w14:textId="77777777" w:rsidR="006F39F6" w:rsidRDefault="006F39F6" w:rsidP="006F39F6">
            <w:pPr>
              <w:contextualSpacing/>
              <w:rPr>
                <w:rFonts w:ascii="Source Sans Pro" w:hAnsi="Source Sans Pro" w:cs="Arial"/>
                <w:sz w:val="24"/>
                <w:szCs w:val="24"/>
              </w:rPr>
            </w:pPr>
            <w:r>
              <w:rPr>
                <w:rFonts w:ascii="Source Sans Pro" w:hAnsi="Source Sans Pro" w:cs="Arial"/>
                <w:sz w:val="24"/>
                <w:szCs w:val="24"/>
              </w:rPr>
              <w:t xml:space="preserve">Please explain your child’s requirements: </w:t>
            </w:r>
          </w:p>
          <w:p w14:paraId="20C95565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noProof/>
                <w:sz w:val="24"/>
                <w:szCs w:val="24"/>
              </w:rPr>
            </w:pPr>
          </w:p>
        </w:tc>
        <w:tc>
          <w:tcPr>
            <w:tcW w:w="2934" w:type="dxa"/>
            <w:gridSpan w:val="2"/>
          </w:tcPr>
          <w:p w14:paraId="6482B45F" w14:textId="77777777" w:rsidR="006F39F6" w:rsidRDefault="006F39F6" w:rsidP="006F39F6">
            <w:pPr>
              <w:contextualSpacing/>
              <w:rPr>
                <w:rFonts w:ascii="Source Sans Pro" w:hAnsi="Source Sans Pro" w:cs="Arial"/>
                <w:sz w:val="24"/>
                <w:szCs w:val="24"/>
              </w:rPr>
            </w:pPr>
            <w:r>
              <w:rPr>
                <w:rFonts w:ascii="Source Sans Pro" w:hAnsi="Source Sans Pro" w:cs="Arial"/>
                <w:sz w:val="24"/>
                <w:szCs w:val="24"/>
              </w:rPr>
              <w:t xml:space="preserve">Please explain your child’s requirements: </w:t>
            </w:r>
          </w:p>
          <w:p w14:paraId="054E8D76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Cs/>
                <w:sz w:val="24"/>
                <w:szCs w:val="24"/>
              </w:rPr>
            </w:pPr>
          </w:p>
          <w:p w14:paraId="31959F64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Cs/>
                <w:sz w:val="24"/>
                <w:szCs w:val="24"/>
              </w:rPr>
            </w:pPr>
          </w:p>
          <w:p w14:paraId="541089A8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Cs/>
                <w:sz w:val="24"/>
                <w:szCs w:val="24"/>
              </w:rPr>
            </w:pPr>
          </w:p>
          <w:p w14:paraId="197DD311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Cs/>
                <w:sz w:val="24"/>
                <w:szCs w:val="24"/>
              </w:rPr>
            </w:pPr>
          </w:p>
          <w:p w14:paraId="0B16EF46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bCs/>
                <w:sz w:val="24"/>
                <w:szCs w:val="24"/>
              </w:rPr>
            </w:pPr>
          </w:p>
          <w:p w14:paraId="7E75435C" w14:textId="77777777" w:rsidR="006F39F6" w:rsidRDefault="006F39F6" w:rsidP="006F39F6">
            <w:pPr>
              <w:contextualSpacing/>
              <w:jc w:val="center"/>
              <w:rPr>
                <w:rFonts w:ascii="Source Sans Pro" w:hAnsi="Source Sans Pro" w:cs="Arial"/>
                <w:noProof/>
                <w:sz w:val="24"/>
                <w:szCs w:val="24"/>
              </w:rPr>
            </w:pPr>
          </w:p>
        </w:tc>
      </w:tr>
    </w:tbl>
    <w:p w14:paraId="6B82B219" w14:textId="56427A99" w:rsidR="00CD738B" w:rsidRDefault="00CD738B" w:rsidP="006F39F6">
      <w:pPr>
        <w:spacing w:after="0" w:line="240" w:lineRule="auto"/>
        <w:ind w:left="-284"/>
        <w:contextualSpacing/>
        <w:rPr>
          <w:rFonts w:ascii="Arial" w:hAnsi="Arial" w:cs="Arial"/>
        </w:rPr>
      </w:pPr>
    </w:p>
    <w:tbl>
      <w:tblPr>
        <w:tblStyle w:val="TableGrid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8863"/>
      </w:tblGrid>
      <w:tr w:rsidR="00CD738B" w14:paraId="2942FA4E" w14:textId="77777777" w:rsidTr="00A76853">
        <w:trPr>
          <w:trHeight w:val="838"/>
        </w:trPr>
        <w:tc>
          <w:tcPr>
            <w:tcW w:w="919" w:type="dxa"/>
          </w:tcPr>
          <w:p w14:paraId="16A34502" w14:textId="11FC77AD" w:rsidR="00CD738B" w:rsidRDefault="006B3FEC" w:rsidP="00A76853">
            <w:pPr>
              <w:contextualSpacing/>
              <w:rPr>
                <w:rFonts w:ascii="Arial" w:hAnsi="Arial" w:cs="Arial"/>
              </w:rPr>
            </w:pPr>
            <w:r>
              <w:rPr>
                <w:rFonts w:ascii="Source Sans Pro" w:hAnsi="Source Sans Pro" w:cs="Arial"/>
                <w:noProof/>
                <w:sz w:val="24"/>
                <w:szCs w:val="24"/>
              </w:rPr>
              <w:drawing>
                <wp:inline distT="0" distB="0" distL="0" distR="0" wp14:anchorId="1D87ED3C" wp14:editId="02A4D1EB">
                  <wp:extent cx="446567" cy="446567"/>
                  <wp:effectExtent l="0" t="0" r="0" b="0"/>
                  <wp:docPr id="954182715" name="Graphic 1" descr="Stop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6313" name="Graphic 105476313" descr="Stop outlin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923" cy="449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3" w:type="dxa"/>
            <w:vAlign w:val="center"/>
          </w:tcPr>
          <w:p w14:paraId="6463C3B1" w14:textId="1C9B058A" w:rsidR="00CD738B" w:rsidRPr="006B3FEC" w:rsidRDefault="00CD738B" w:rsidP="2B1F877A">
            <w:pPr>
              <w:contextualSpacing/>
              <w:rPr>
                <w:rFonts w:ascii="Source Sans Pro SemiBold" w:hAnsi="Source Sans Pro SemiBold" w:cs="Arial"/>
                <w:b/>
                <w:bCs/>
              </w:rPr>
            </w:pPr>
            <w:r w:rsidRPr="2B1F877A">
              <w:rPr>
                <w:rFonts w:ascii="Source Sans Pro SemiBold" w:hAnsi="Source Sans Pro SemiBold" w:cs="Arial"/>
                <w:b/>
                <w:bCs/>
              </w:rPr>
              <w:t>I agree to my child wearing a plaster or plastic gloves to enable them to join in the food session if they have a cut or skin condition on their hands</w:t>
            </w:r>
            <w:r w:rsidR="59A98A86" w:rsidRPr="2B1F877A">
              <w:rPr>
                <w:rFonts w:ascii="Source Sans Pro SemiBold" w:hAnsi="Source Sans Pro SemiBold" w:cs="Arial"/>
                <w:b/>
                <w:bCs/>
              </w:rPr>
              <w:t>, or are wearing nail varnish</w:t>
            </w:r>
            <w:r w:rsidR="00A76853">
              <w:rPr>
                <w:rFonts w:ascii="Source Sans Pro SemiBold" w:hAnsi="Source Sans Pro SemiBold" w:cs="Arial"/>
                <w:b/>
                <w:bCs/>
              </w:rPr>
              <w:t>,</w:t>
            </w:r>
            <w:r w:rsidRPr="2B1F877A">
              <w:rPr>
                <w:rFonts w:ascii="Source Sans Pro SemiBold" w:hAnsi="Source Sans Pro SemiBold" w:cs="Arial"/>
                <w:b/>
                <w:bCs/>
              </w:rPr>
              <w:t xml:space="preserve"> on the day of the food session.</w:t>
            </w:r>
          </w:p>
          <w:p w14:paraId="109B1A0C" w14:textId="77777777" w:rsidR="00CD738B" w:rsidRDefault="00CD738B" w:rsidP="00CD738B">
            <w:pPr>
              <w:ind w:left="40" w:hanging="2719"/>
              <w:contextualSpacing/>
              <w:rPr>
                <w:rFonts w:ascii="Arial" w:hAnsi="Arial" w:cs="Arial"/>
              </w:rPr>
            </w:pPr>
          </w:p>
        </w:tc>
      </w:tr>
    </w:tbl>
    <w:p w14:paraId="4AE2F846" w14:textId="61F89D2D" w:rsidR="00CD738B" w:rsidRPr="00CD738B" w:rsidRDefault="006B3FEC" w:rsidP="006B3FEC">
      <w:pPr>
        <w:ind w:left="-284"/>
        <w:rPr>
          <w:rFonts w:ascii="Source Sans Pro" w:hAnsi="Source Sans Pro" w:cs="Arial"/>
          <w:bCs/>
          <w:sz w:val="24"/>
          <w:szCs w:val="24"/>
        </w:rPr>
      </w:pPr>
      <w:r>
        <w:rPr>
          <w:rFonts w:ascii="Source Sans Pro" w:hAnsi="Source Sans Pro" w:cs="Arial"/>
          <w:bCs/>
          <w:sz w:val="24"/>
          <w:szCs w:val="24"/>
        </w:rPr>
        <w:br/>
      </w:r>
      <w:r w:rsidR="00CD738B" w:rsidRPr="00CD738B">
        <w:rPr>
          <w:rFonts w:ascii="Source Sans Pro" w:hAnsi="Source Sans Pro" w:cs="Arial"/>
          <w:bCs/>
          <w:sz w:val="24"/>
          <w:szCs w:val="24"/>
        </w:rPr>
        <w:t>Parent/</w:t>
      </w:r>
      <w:r w:rsidR="005370B8">
        <w:rPr>
          <w:rFonts w:ascii="Source Sans Pro" w:hAnsi="Source Sans Pro" w:cs="Arial"/>
          <w:bCs/>
          <w:sz w:val="24"/>
          <w:szCs w:val="24"/>
        </w:rPr>
        <w:t>C</w:t>
      </w:r>
      <w:r w:rsidR="00CD738B" w:rsidRPr="00CD738B">
        <w:rPr>
          <w:rFonts w:ascii="Source Sans Pro" w:hAnsi="Source Sans Pro" w:cs="Arial"/>
          <w:bCs/>
          <w:sz w:val="24"/>
          <w:szCs w:val="24"/>
        </w:rPr>
        <w:t>arer name (PRINTED):_________________________________</w:t>
      </w:r>
    </w:p>
    <w:p w14:paraId="0A802694" w14:textId="76F807EC" w:rsidR="00B00D67" w:rsidRPr="00CD738B" w:rsidRDefault="006B3FEC" w:rsidP="00CD738B">
      <w:pPr>
        <w:ind w:left="-284"/>
        <w:rPr>
          <w:rFonts w:ascii="Source Sans Pro" w:hAnsi="Source Sans Pro" w:cs="Arial"/>
          <w:bCs/>
          <w:sz w:val="24"/>
          <w:szCs w:val="24"/>
        </w:rPr>
      </w:pPr>
      <w:r>
        <w:rPr>
          <w:rFonts w:ascii="Source Sans Pro" w:hAnsi="Source Sans Pro" w:cs="Arial"/>
          <w:bCs/>
          <w:sz w:val="24"/>
          <w:szCs w:val="24"/>
        </w:rPr>
        <w:br/>
      </w:r>
      <w:r w:rsidR="00CD738B" w:rsidRPr="00CD738B">
        <w:rPr>
          <w:rFonts w:ascii="Source Sans Pro" w:hAnsi="Source Sans Pro" w:cs="Arial"/>
          <w:bCs/>
          <w:sz w:val="24"/>
          <w:szCs w:val="24"/>
        </w:rPr>
        <w:t>Parent/</w:t>
      </w:r>
      <w:r w:rsidR="005370B8">
        <w:rPr>
          <w:rFonts w:ascii="Source Sans Pro" w:hAnsi="Source Sans Pro" w:cs="Arial"/>
          <w:bCs/>
          <w:sz w:val="24"/>
          <w:szCs w:val="24"/>
        </w:rPr>
        <w:t>C</w:t>
      </w:r>
      <w:r w:rsidR="00CD738B" w:rsidRPr="00CD738B">
        <w:rPr>
          <w:rFonts w:ascii="Source Sans Pro" w:hAnsi="Source Sans Pro" w:cs="Arial"/>
          <w:bCs/>
          <w:sz w:val="24"/>
          <w:szCs w:val="24"/>
        </w:rPr>
        <w:t>arer signature:_______________________________________</w:t>
      </w:r>
    </w:p>
    <w:sectPr w:rsidR="00B00D67" w:rsidRPr="00CD738B" w:rsidSect="00CD738B">
      <w:headerReference w:type="default" r:id="rId14"/>
      <w:footerReference w:type="default" r:id="rId15"/>
      <w:pgSz w:w="11906" w:h="16838"/>
      <w:pgMar w:top="1560" w:right="992" w:bottom="1134" w:left="1418" w:header="709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FBF4" w14:textId="77777777" w:rsidR="00965831" w:rsidRDefault="00965831" w:rsidP="00181816">
      <w:pPr>
        <w:spacing w:after="0" w:line="240" w:lineRule="auto"/>
      </w:pPr>
      <w:r>
        <w:separator/>
      </w:r>
    </w:p>
  </w:endnote>
  <w:endnote w:type="continuationSeparator" w:id="0">
    <w:p w14:paraId="72F290D8" w14:textId="77777777" w:rsidR="00965831" w:rsidRDefault="0096583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C2E4321" w:rsidR="00715ADC" w:rsidRDefault="00A83AD4" w:rsidP="00715ADC">
    <w:pPr>
      <w:ind w:left="-284"/>
    </w:pPr>
    <w:r>
      <w:rPr>
        <w:noProof/>
      </w:rPr>
      <w:drawing>
        <wp:anchor distT="0" distB="0" distL="114300" distR="114300" simplePos="0" relativeHeight="251661314" behindDoc="0" locked="0" layoutInCell="1" allowOverlap="1" wp14:anchorId="43058E1C" wp14:editId="656735C8">
          <wp:simplePos x="0" y="0"/>
          <wp:positionH relativeFrom="column">
            <wp:posOffset>2834093</wp:posOffset>
          </wp:positionH>
          <wp:positionV relativeFrom="paragraph">
            <wp:posOffset>-411940</wp:posOffset>
          </wp:positionV>
          <wp:extent cx="3520932" cy="1117600"/>
          <wp:effectExtent l="0" t="0" r="3810" b="6350"/>
          <wp:wrapNone/>
          <wp:docPr id="17424808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455264" name="Picture 958455264"/>
                  <pic:cNvPicPr/>
                </pic:nvPicPr>
                <pic:blipFill rotWithShape="1"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805"/>
                  <a:stretch>
                    <a:fillRect/>
                  </a:stretch>
                </pic:blipFill>
                <pic:spPr bwMode="auto">
                  <a:xfrm>
                    <a:off x="0" y="0"/>
                    <a:ext cx="3520932" cy="111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5ADC" w:rsidRPr="00177BE6">
      <w:rPr>
        <w:rFonts w:ascii="Arial" w:hAnsi="Arial" w:cs="Arial"/>
        <w:sz w:val="18"/>
        <w:szCs w:val="18"/>
      </w:rPr>
      <w:t>©</w:t>
    </w:r>
    <w:r w:rsidR="00715ADC">
      <w:t xml:space="preserve"> </w:t>
    </w:r>
    <w:r w:rsidR="00715ADC" w:rsidRPr="0047246F">
      <w:rPr>
        <w:rFonts w:ascii="Arial" w:hAnsi="Arial" w:cs="Arial"/>
        <w:sz w:val="18"/>
        <w:szCs w:val="18"/>
      </w:rPr>
      <w:t xml:space="preserve">Food – a fact of life </w:t>
    </w:r>
    <w:r w:rsidR="00715ADC" w:rsidRPr="00177BE6">
      <w:rPr>
        <w:rFonts w:ascii="Arial" w:hAnsi="Arial" w:cs="Arial"/>
        <w:sz w:val="18"/>
        <w:szCs w:val="18"/>
      </w:rPr>
      <w:fldChar w:fldCharType="begin"/>
    </w:r>
    <w:r w:rsidR="00715ADC"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="00715ADC" w:rsidRPr="00177BE6">
      <w:rPr>
        <w:rFonts w:ascii="Arial" w:hAnsi="Arial" w:cs="Arial"/>
        <w:sz w:val="18"/>
        <w:szCs w:val="18"/>
      </w:rPr>
      <w:fldChar w:fldCharType="separate"/>
    </w:r>
    <w:r w:rsidR="00A76853">
      <w:rPr>
        <w:rFonts w:ascii="Arial" w:hAnsi="Arial" w:cs="Arial"/>
        <w:noProof/>
        <w:sz w:val="18"/>
        <w:szCs w:val="18"/>
      </w:rPr>
      <w:t>2026</w:t>
    </w:r>
    <w:r w:rsidR="00715ADC"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E4DF" w14:textId="77777777" w:rsidR="00965831" w:rsidRDefault="00965831" w:rsidP="00181816">
      <w:pPr>
        <w:spacing w:after="0" w:line="240" w:lineRule="auto"/>
      </w:pPr>
      <w:r>
        <w:separator/>
      </w:r>
    </w:p>
  </w:footnote>
  <w:footnote w:type="continuationSeparator" w:id="0">
    <w:p w14:paraId="06ED6697" w14:textId="77777777" w:rsidR="00965831" w:rsidRDefault="0096583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15E8D121" w:rsidR="00181816" w:rsidRDefault="00E6507E">
    <w:pPr>
      <w:pStyle w:val="Header"/>
    </w:pP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1FAB9251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8093385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80EB3"/>
    <w:multiLevelType w:val="hybridMultilevel"/>
    <w:tmpl w:val="5ACA6C4A"/>
    <w:lvl w:ilvl="0" w:tplc="A3BAB4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  <w:num w:numId="5" w16cid:durableId="258371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72D21"/>
    <w:rsid w:val="000A0905"/>
    <w:rsid w:val="000C2938"/>
    <w:rsid w:val="000F4563"/>
    <w:rsid w:val="0011083E"/>
    <w:rsid w:val="00116DED"/>
    <w:rsid w:val="00144F43"/>
    <w:rsid w:val="00165F34"/>
    <w:rsid w:val="00177BE6"/>
    <w:rsid w:val="00181816"/>
    <w:rsid w:val="00182A0E"/>
    <w:rsid w:val="00192EA9"/>
    <w:rsid w:val="001D748E"/>
    <w:rsid w:val="001F5C6B"/>
    <w:rsid w:val="002042F2"/>
    <w:rsid w:val="00243BDC"/>
    <w:rsid w:val="002521D2"/>
    <w:rsid w:val="002618CA"/>
    <w:rsid w:val="00273A28"/>
    <w:rsid w:val="00281691"/>
    <w:rsid w:val="002823C0"/>
    <w:rsid w:val="002952BD"/>
    <w:rsid w:val="002A732D"/>
    <w:rsid w:val="002D371A"/>
    <w:rsid w:val="002D6459"/>
    <w:rsid w:val="002D76AD"/>
    <w:rsid w:val="002D7D95"/>
    <w:rsid w:val="002F3F58"/>
    <w:rsid w:val="0034358D"/>
    <w:rsid w:val="00355043"/>
    <w:rsid w:val="003837CE"/>
    <w:rsid w:val="003972F7"/>
    <w:rsid w:val="003C1639"/>
    <w:rsid w:val="003C4C29"/>
    <w:rsid w:val="0041263E"/>
    <w:rsid w:val="00415461"/>
    <w:rsid w:val="00435316"/>
    <w:rsid w:val="00450EC6"/>
    <w:rsid w:val="0047246F"/>
    <w:rsid w:val="004A01C1"/>
    <w:rsid w:val="004A3D06"/>
    <w:rsid w:val="004F37B5"/>
    <w:rsid w:val="005370B8"/>
    <w:rsid w:val="00550E15"/>
    <w:rsid w:val="00576635"/>
    <w:rsid w:val="0058313C"/>
    <w:rsid w:val="005A1B54"/>
    <w:rsid w:val="005A2127"/>
    <w:rsid w:val="005C3336"/>
    <w:rsid w:val="005E29F7"/>
    <w:rsid w:val="005E72C5"/>
    <w:rsid w:val="006031D5"/>
    <w:rsid w:val="00611701"/>
    <w:rsid w:val="0062135A"/>
    <w:rsid w:val="00637868"/>
    <w:rsid w:val="0069153A"/>
    <w:rsid w:val="006971D7"/>
    <w:rsid w:val="006B03D7"/>
    <w:rsid w:val="006B3FEC"/>
    <w:rsid w:val="006F39F6"/>
    <w:rsid w:val="00703708"/>
    <w:rsid w:val="00715ADC"/>
    <w:rsid w:val="00717538"/>
    <w:rsid w:val="00734F52"/>
    <w:rsid w:val="007366F0"/>
    <w:rsid w:val="00747D21"/>
    <w:rsid w:val="00773B80"/>
    <w:rsid w:val="007A109B"/>
    <w:rsid w:val="007B1030"/>
    <w:rsid w:val="007B3992"/>
    <w:rsid w:val="007D3AF9"/>
    <w:rsid w:val="008061A9"/>
    <w:rsid w:val="00821B1B"/>
    <w:rsid w:val="00833FD0"/>
    <w:rsid w:val="00853EB9"/>
    <w:rsid w:val="008579E0"/>
    <w:rsid w:val="00857DE8"/>
    <w:rsid w:val="008722F8"/>
    <w:rsid w:val="008D1F3C"/>
    <w:rsid w:val="008F064C"/>
    <w:rsid w:val="00905E5E"/>
    <w:rsid w:val="009062BB"/>
    <w:rsid w:val="00965831"/>
    <w:rsid w:val="009C4148"/>
    <w:rsid w:val="009D3840"/>
    <w:rsid w:val="009F6424"/>
    <w:rsid w:val="00A4667B"/>
    <w:rsid w:val="00A76853"/>
    <w:rsid w:val="00A80ADC"/>
    <w:rsid w:val="00A83AD4"/>
    <w:rsid w:val="00AC1488"/>
    <w:rsid w:val="00AC1E32"/>
    <w:rsid w:val="00AC4AE5"/>
    <w:rsid w:val="00AD465B"/>
    <w:rsid w:val="00B00D67"/>
    <w:rsid w:val="00B179EE"/>
    <w:rsid w:val="00B27208"/>
    <w:rsid w:val="00B40238"/>
    <w:rsid w:val="00B4679D"/>
    <w:rsid w:val="00B47711"/>
    <w:rsid w:val="00B5787C"/>
    <w:rsid w:val="00B61414"/>
    <w:rsid w:val="00B62BC9"/>
    <w:rsid w:val="00B841F3"/>
    <w:rsid w:val="00BB3A9D"/>
    <w:rsid w:val="00BF6C14"/>
    <w:rsid w:val="00C257F6"/>
    <w:rsid w:val="00C25BB8"/>
    <w:rsid w:val="00C52D89"/>
    <w:rsid w:val="00C62788"/>
    <w:rsid w:val="00C94486"/>
    <w:rsid w:val="00CA2861"/>
    <w:rsid w:val="00CA71B3"/>
    <w:rsid w:val="00CC3814"/>
    <w:rsid w:val="00CD738B"/>
    <w:rsid w:val="00CE0513"/>
    <w:rsid w:val="00CE39FA"/>
    <w:rsid w:val="00CE41D0"/>
    <w:rsid w:val="00CF4746"/>
    <w:rsid w:val="00CF5311"/>
    <w:rsid w:val="00D22642"/>
    <w:rsid w:val="00D26D82"/>
    <w:rsid w:val="00D53B15"/>
    <w:rsid w:val="00D56932"/>
    <w:rsid w:val="00D70F59"/>
    <w:rsid w:val="00D72DF3"/>
    <w:rsid w:val="00D82E75"/>
    <w:rsid w:val="00D84DA6"/>
    <w:rsid w:val="00D91D3B"/>
    <w:rsid w:val="00DB385B"/>
    <w:rsid w:val="00DB4DC6"/>
    <w:rsid w:val="00DD5693"/>
    <w:rsid w:val="00DF1A45"/>
    <w:rsid w:val="00E42C42"/>
    <w:rsid w:val="00E56E00"/>
    <w:rsid w:val="00E62B86"/>
    <w:rsid w:val="00E6507E"/>
    <w:rsid w:val="00E814A7"/>
    <w:rsid w:val="00E868EB"/>
    <w:rsid w:val="00E97A15"/>
    <w:rsid w:val="00EA616A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E46EF"/>
    <w:rsid w:val="00FE574E"/>
    <w:rsid w:val="00FF3610"/>
    <w:rsid w:val="02EAB000"/>
    <w:rsid w:val="1EC04D39"/>
    <w:rsid w:val="2B1F877A"/>
    <w:rsid w:val="369EF264"/>
    <w:rsid w:val="5744DDE1"/>
    <w:rsid w:val="59A98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EA9"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CD738B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25</cp:revision>
  <dcterms:created xsi:type="dcterms:W3CDTF">2026-07-27T07:53:00Z</dcterms:created>
  <dcterms:modified xsi:type="dcterms:W3CDTF">2026-07-30T10:14:00Z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