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C554C" w14:textId="36FFEEC3" w:rsidR="000116E2" w:rsidRDefault="00AB6035" w:rsidP="000116E2">
      <w:pPr>
        <w:pStyle w:val="FFLDocHeading"/>
        <w:ind w:right="-143"/>
      </w:pPr>
      <w:r>
        <w:t>Menu planner</w:t>
      </w:r>
    </w:p>
    <w:p w14:paraId="6F2BF90A" w14:textId="45101758" w:rsidR="0079652E" w:rsidRPr="00B40250" w:rsidRDefault="00AB6035" w:rsidP="00B043F3">
      <w:pPr>
        <w:autoSpaceDE w:val="0"/>
        <w:autoSpaceDN w:val="0"/>
        <w:adjustRightInd w:val="0"/>
        <w:ind w:left="-284"/>
        <w:rPr>
          <w:rFonts w:ascii="Source Sans Pro" w:hAnsi="Source Sans Pro" w:cs="Arial"/>
          <w:color w:val="000000" w:themeColor="text1"/>
          <w:sz w:val="36"/>
          <w:szCs w:val="36"/>
        </w:rPr>
      </w:pPr>
      <w:r w:rsidRPr="00AB6035">
        <w:rPr>
          <w:rFonts w:ascii="Source Sans Pro" w:hAnsi="Source Sans Pro" w:cs="Arial"/>
          <w:color w:val="000000" w:themeColor="text1"/>
          <w:sz w:val="36"/>
          <w:szCs w:val="36"/>
        </w:rPr>
        <w:t xml:space="preserve">Plan a menu of food and drinks for a day.  </w:t>
      </w:r>
    </w:p>
    <w:tbl>
      <w:tblPr>
        <w:tblStyle w:val="TableGrid"/>
        <w:tblW w:w="9351" w:type="dxa"/>
        <w:tblInd w:w="-284" w:type="dxa"/>
        <w:tblLook w:val="04A0" w:firstRow="1" w:lastRow="0" w:firstColumn="1" w:lastColumn="0" w:noHBand="0" w:noVBand="1"/>
      </w:tblPr>
      <w:tblGrid>
        <w:gridCol w:w="9351"/>
      </w:tblGrid>
      <w:tr w:rsidR="00AB6035" w14:paraId="33C0B6ED" w14:textId="77777777" w:rsidTr="00AB6035">
        <w:trPr>
          <w:trHeight w:val="553"/>
        </w:trPr>
        <w:tc>
          <w:tcPr>
            <w:tcW w:w="9351" w:type="dxa"/>
          </w:tcPr>
          <w:p w14:paraId="1952A0CE" w14:textId="7E48CDFC" w:rsidR="00AB6035" w:rsidRPr="00B40250" w:rsidRDefault="00AB6035" w:rsidP="00B40250">
            <w:pPr>
              <w:autoSpaceDE w:val="0"/>
              <w:autoSpaceDN w:val="0"/>
              <w:adjustRightInd w:val="0"/>
              <w:rPr>
                <w:rFonts w:ascii="Source Sans Pro SemiBold" w:hAnsi="Source Sans Pro SemiBold" w:cs="Arial"/>
                <w:color w:val="000000" w:themeColor="text1"/>
                <w:sz w:val="36"/>
                <w:szCs w:val="36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36"/>
                <w:szCs w:val="36"/>
              </w:rPr>
              <w:t>Menu</w:t>
            </w:r>
          </w:p>
        </w:tc>
      </w:tr>
      <w:tr w:rsidR="00AB6035" w14:paraId="048ED92F" w14:textId="77777777" w:rsidTr="00AB6035">
        <w:trPr>
          <w:trHeight w:val="1842"/>
        </w:trPr>
        <w:tc>
          <w:tcPr>
            <w:tcW w:w="9351" w:type="dxa"/>
          </w:tcPr>
          <w:p w14:paraId="03366829" w14:textId="67CA8E0C" w:rsidR="00AB6035" w:rsidRPr="00B40250" w:rsidRDefault="00AB6035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  <w:r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  <w:t>Breakfast</w:t>
            </w:r>
          </w:p>
        </w:tc>
      </w:tr>
      <w:tr w:rsidR="00AB6035" w14:paraId="1BECEF7A" w14:textId="77777777" w:rsidTr="00AB6035">
        <w:trPr>
          <w:trHeight w:val="1842"/>
        </w:trPr>
        <w:tc>
          <w:tcPr>
            <w:tcW w:w="9351" w:type="dxa"/>
          </w:tcPr>
          <w:p w14:paraId="772E88C2" w14:textId="07AD6F1C" w:rsidR="00AB6035" w:rsidRPr="00B40250" w:rsidRDefault="00AB6035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  <w:r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  <w:t>Lunch</w:t>
            </w:r>
          </w:p>
        </w:tc>
      </w:tr>
      <w:tr w:rsidR="00AB6035" w14:paraId="4BBF187E" w14:textId="77777777" w:rsidTr="00AB6035">
        <w:trPr>
          <w:trHeight w:val="1842"/>
        </w:trPr>
        <w:tc>
          <w:tcPr>
            <w:tcW w:w="9351" w:type="dxa"/>
          </w:tcPr>
          <w:p w14:paraId="6BABE7E5" w14:textId="17764FD9" w:rsidR="00AB6035" w:rsidRPr="00B40250" w:rsidRDefault="00AB6035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  <w:r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  <w:t>Evening meal</w:t>
            </w:r>
          </w:p>
        </w:tc>
      </w:tr>
      <w:tr w:rsidR="00AB6035" w14:paraId="530E15CC" w14:textId="77777777" w:rsidTr="00AB6035">
        <w:trPr>
          <w:trHeight w:val="1842"/>
        </w:trPr>
        <w:tc>
          <w:tcPr>
            <w:tcW w:w="9351" w:type="dxa"/>
          </w:tcPr>
          <w:p w14:paraId="7D1B7961" w14:textId="2490ECAB" w:rsidR="00AB6035" w:rsidRPr="00B40250" w:rsidRDefault="00AB6035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  <w:r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  <w:t>Snacks</w:t>
            </w:r>
          </w:p>
        </w:tc>
      </w:tr>
      <w:tr w:rsidR="00AB6035" w14:paraId="1471B95B" w14:textId="77777777" w:rsidTr="00AB6035">
        <w:trPr>
          <w:trHeight w:val="1842"/>
        </w:trPr>
        <w:tc>
          <w:tcPr>
            <w:tcW w:w="9351" w:type="dxa"/>
          </w:tcPr>
          <w:p w14:paraId="5E672526" w14:textId="0CFE2E78" w:rsidR="00AB6035" w:rsidRPr="00B40250" w:rsidRDefault="00AB6035" w:rsidP="00B40250">
            <w:pPr>
              <w:autoSpaceDE w:val="0"/>
              <w:autoSpaceDN w:val="0"/>
              <w:adjustRightInd w:val="0"/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</w:pPr>
            <w:r>
              <w:rPr>
                <w:rFonts w:ascii="Source Sans Pro" w:hAnsi="Source Sans Pro" w:cs="Arial"/>
                <w:color w:val="000000" w:themeColor="text1"/>
                <w:sz w:val="36"/>
                <w:szCs w:val="36"/>
              </w:rPr>
              <w:t>Drinks</w:t>
            </w:r>
          </w:p>
        </w:tc>
      </w:tr>
    </w:tbl>
    <w:p w14:paraId="489C89AE" w14:textId="29918D65" w:rsidR="00AB6035" w:rsidRDefault="00AB6035" w:rsidP="00B40250">
      <w:pPr>
        <w:autoSpaceDE w:val="0"/>
        <w:autoSpaceDN w:val="0"/>
        <w:adjustRightInd w:val="0"/>
        <w:ind w:left="-284"/>
        <w:rPr>
          <w:rFonts w:ascii="Arial" w:hAnsi="Arial" w:cs="Arial"/>
          <w:color w:val="000000" w:themeColor="text1"/>
          <w:sz w:val="32"/>
          <w:szCs w:val="32"/>
        </w:rPr>
      </w:pPr>
    </w:p>
    <w:p w14:paraId="2AEB8D1E" w14:textId="136F05D6" w:rsidR="00B40250" w:rsidRDefault="00AB6035" w:rsidP="00AB6035">
      <w:pPr>
        <w:pStyle w:val="FFLDocHeading"/>
        <w:ind w:right="-143"/>
        <w:rPr>
          <w:b w:val="0"/>
          <w:bCs w:val="0"/>
          <w:sz w:val="36"/>
          <w:szCs w:val="36"/>
        </w:rPr>
      </w:pPr>
      <w:r>
        <w:rPr>
          <w:rFonts w:ascii="Arial" w:hAnsi="Arial"/>
          <w:color w:val="000000" w:themeColor="text1"/>
          <w:sz w:val="32"/>
          <w:szCs w:val="32"/>
        </w:rPr>
        <w:br w:type="page"/>
      </w:r>
      <w:r w:rsidRPr="00AB6035">
        <w:rPr>
          <w:b w:val="0"/>
          <w:bCs w:val="0"/>
          <w:sz w:val="36"/>
          <w:szCs w:val="36"/>
        </w:rPr>
        <w:lastRenderedPageBreak/>
        <w:t>Proportion checker</w:t>
      </w:r>
    </w:p>
    <w:p w14:paraId="60503F8C" w14:textId="4B399DB7" w:rsidR="00B043F3" w:rsidRPr="00B043F3" w:rsidRDefault="00B043F3" w:rsidP="00AB6035">
      <w:pPr>
        <w:pStyle w:val="FFLDocHeading"/>
        <w:ind w:right="-143"/>
        <w:rPr>
          <w:b w:val="0"/>
          <w:bCs w:val="0"/>
          <w:sz w:val="36"/>
          <w:szCs w:val="36"/>
        </w:rPr>
      </w:pPr>
      <w:r w:rsidRPr="00B043F3"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>Write or draw the food</w:t>
      </w:r>
      <w:r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>s</w:t>
      </w:r>
      <w:r w:rsidRPr="00B043F3"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 xml:space="preserve"> </w:t>
      </w:r>
      <w:r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 xml:space="preserve">from your menu </w:t>
      </w:r>
      <w:r w:rsidRPr="00B043F3"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>in the blank Eatwell Guide</w:t>
      </w:r>
      <w:r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>.</w:t>
      </w:r>
      <w:r w:rsidRPr="00B043F3"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 xml:space="preserve"> </w:t>
      </w:r>
      <w:r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>C</w:t>
      </w:r>
      <w:r w:rsidRPr="00B043F3"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>heck the proportions of food</w:t>
      </w:r>
      <w:r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>s</w:t>
      </w:r>
      <w:r w:rsidRPr="00B043F3"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 xml:space="preserve"> </w:t>
      </w:r>
      <w:r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>included your menu</w:t>
      </w:r>
      <w:r w:rsidRPr="00B043F3"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 xml:space="preserve"> are </w:t>
      </w:r>
      <w:proofErr w:type="gramStart"/>
      <w:r w:rsidRPr="00B043F3"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>similar to</w:t>
      </w:r>
      <w:proofErr w:type="gramEnd"/>
      <w:r w:rsidRPr="00B043F3">
        <w:rPr>
          <w:rFonts w:ascii="Source Sans Pro" w:hAnsi="Source Sans Pro"/>
          <w:b w:val="0"/>
          <w:bCs w:val="0"/>
          <w:color w:val="000000" w:themeColor="text1"/>
          <w:sz w:val="36"/>
          <w:szCs w:val="36"/>
        </w:rPr>
        <w:t xml:space="preserve"> the proportions on the Eatwell Guide.</w:t>
      </w:r>
    </w:p>
    <w:p w14:paraId="7332AAD4" w14:textId="77777777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</w:p>
    <w:p w14:paraId="4F1B59FC" w14:textId="14B63277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  <w:r>
        <w:rPr>
          <w:rFonts w:ascii="Arial" w:hAnsi="Arial"/>
          <w:noProof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80B4F0E" wp14:editId="21CE90FA">
                <wp:simplePos x="0" y="0"/>
                <wp:positionH relativeFrom="column">
                  <wp:posOffset>-553047</wp:posOffset>
                </wp:positionH>
                <wp:positionV relativeFrom="paragraph">
                  <wp:posOffset>153906</wp:posOffset>
                </wp:positionV>
                <wp:extent cx="6838247" cy="4828561"/>
                <wp:effectExtent l="0" t="0" r="0" b="0"/>
                <wp:wrapNone/>
                <wp:docPr id="1693722224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247" cy="4828561"/>
                          <a:chOff x="219877" y="-5732"/>
                          <a:chExt cx="7135013" cy="5146416"/>
                        </a:xfrm>
                      </wpg:grpSpPr>
                      <wpg:grpSp>
                        <wpg:cNvPr id="1937095830" name="Group 1937095830"/>
                        <wpg:cNvGrpSpPr/>
                        <wpg:grpSpPr>
                          <a:xfrm>
                            <a:off x="630620" y="331076"/>
                            <a:ext cx="5635625" cy="3676650"/>
                            <a:chOff x="-2" y="0"/>
                            <a:chExt cx="6017895" cy="4531038"/>
                          </a:xfrm>
                        </wpg:grpSpPr>
                        <wps:wsp>
                          <wps:cNvPr id="879463776" name="Oval 879463776"/>
                          <wps:cNvSpPr/>
                          <wps:spPr>
                            <a:xfrm>
                              <a:off x="-2" y="13647"/>
                              <a:ext cx="6017895" cy="4517391"/>
                            </a:xfrm>
                            <a:prstGeom prst="ellips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1604812" name="Straight Connector 1771604812"/>
                          <wps:cNvCnPr/>
                          <wps:spPr>
                            <a:xfrm>
                              <a:off x="2934269" y="0"/>
                              <a:ext cx="13335" cy="2265045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88304370" name="Straight Connector 288304370"/>
                          <wps:cNvCnPr/>
                          <wps:spPr>
                            <a:xfrm flipH="1">
                              <a:off x="1241947" y="2224585"/>
                              <a:ext cx="1719239" cy="1883391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19371229" name="Straight Connector 219371229"/>
                          <wps:cNvCnPr/>
                          <wps:spPr>
                            <a:xfrm>
                              <a:off x="2961565" y="2251881"/>
                              <a:ext cx="559871" cy="2252345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61391067" name="Straight Connector 661391067"/>
                          <wps:cNvCnPr/>
                          <wps:spPr>
                            <a:xfrm>
                              <a:off x="2961565" y="2251881"/>
                              <a:ext cx="1951629" cy="1774199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899173202" name="Straight Connector 1899173202"/>
                          <wps:cNvCnPr/>
                          <wps:spPr>
                            <a:xfrm>
                              <a:off x="2961565" y="2265528"/>
                              <a:ext cx="2129050" cy="1651862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762050922" name="Rectangle 1762050922"/>
                        <wps:cNvSpPr/>
                        <wps:spPr>
                          <a:xfrm>
                            <a:off x="5804025" y="3405329"/>
                            <a:ext cx="973769" cy="619736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9521410" name="Straight Arrow Connector 1409521410"/>
                        <wps:cNvCnPr/>
                        <wps:spPr>
                          <a:xfrm>
                            <a:off x="5295952" y="3561624"/>
                            <a:ext cx="426100" cy="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9450338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7838" y="32363"/>
                            <a:ext cx="2030481" cy="725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42421C" w14:textId="77777777" w:rsidR="00B043F3" w:rsidRPr="000C75FD" w:rsidRDefault="00B043F3" w:rsidP="00B043F3">
                              <w:pPr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 xml:space="preserve">Fruit and </w:t>
                              </w:r>
                              <w:r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br/>
                              </w: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>vegetables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316594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46596" y="-5732"/>
                            <a:ext cx="2667132" cy="949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EEE604" w14:textId="77777777" w:rsidR="00B043F3" w:rsidRPr="000C75FD" w:rsidRDefault="00B043F3" w:rsidP="00B043F3">
                              <w:pPr>
                                <w:jc w:val="right"/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 xml:space="preserve">Potatoes, bread, rice, pasta </w:t>
                              </w: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 xml:space="preserve">and other starchy </w:t>
                              </w:r>
                              <w:r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br/>
                              </w: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carbohydrates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803533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794013" y="3985060"/>
                            <a:ext cx="1437694" cy="8197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FB09FC" w14:textId="77777777" w:rsidR="00B043F3" w:rsidRPr="000C75FD" w:rsidRDefault="00B043F3" w:rsidP="00B043F3">
                              <w:pPr>
                                <w:jc w:val="center"/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>Dairy and alternatives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78344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9877" y="4025083"/>
                            <a:ext cx="3574145" cy="1115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BAF3EB" w14:textId="77777777" w:rsidR="00B043F3" w:rsidRPr="000C75FD" w:rsidRDefault="00B043F3" w:rsidP="00B043F3">
                              <w:pPr>
                                <w:tabs>
                                  <w:tab w:val="left" w:pos="142"/>
                                </w:tabs>
                                <w:jc w:val="center"/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 xml:space="preserve">Beans, pluses, fish, eggs, meat </w:t>
                              </w:r>
                              <w:r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br/>
                              </w: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and other proteins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8492747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431148" y="4025084"/>
                            <a:ext cx="1923742" cy="3323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2C635F" w14:textId="77777777" w:rsidR="00B043F3" w:rsidRPr="000C75FD" w:rsidRDefault="00B043F3" w:rsidP="00B043F3">
                              <w:pPr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 xml:space="preserve">Oil and spreads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0B4F0E" id="Group 23" o:spid="_x0000_s1026" style="position:absolute;margin-left:-43.55pt;margin-top:12.1pt;width:538.45pt;height:380.2pt;z-index:251664384;mso-width-relative:margin;mso-height-relative:margin" coordorigin="2198,-57" coordsize="71350,51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">
                <v:group id="Group 1937095830" o:spid="_x0000_s1027" style="position:absolute;left:6306;top:3310;width:56356;height:36767" coordorigin="" coordsize="60178,4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">
                  <v:oval id="Oval 879463776" o:spid="_x0000_s1028" style="position:absolute;top:136;width:60178;height:45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" filled="f" strokecolor="windowText" strokeweight="1.5pt">
                    <v:stroke joinstyle="miter"/>
                  </v:oval>
                  <v:line id="Straight Connector 1771604812" o:spid="_x0000_s1029" style="position:absolute;visibility:visible;mso-wrap-style:square" from="29342,0" to="29476,22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" strokecolor="windowText" strokeweight="1.5pt">
                    <v:stroke joinstyle="miter"/>
                  </v:line>
                  <v:line id="Straight Connector 288304370" o:spid="_x0000_s1030" style="position:absolute;flip:x;visibility:visible;mso-wrap-style:square" from="12419,22245" to="29611,410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" strokecolor="windowText" strokeweight="1.5pt">
                    <v:stroke joinstyle="miter"/>
                  </v:line>
                  <v:line id="Straight Connector 219371229" o:spid="_x0000_s1031" style="position:absolute;visibility:visible;mso-wrap-style:square" from="29615,22518" to="35214,450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" strokecolor="windowText" strokeweight="1.5pt">
                    <v:stroke joinstyle="miter"/>
                  </v:line>
                  <v:line id="Straight Connector 661391067" o:spid="_x0000_s1032" style="position:absolute;visibility:visible;mso-wrap-style:square" from="29615,22518" to="49131,40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" strokecolor="windowText" strokeweight="1.5pt">
                    <v:stroke joinstyle="miter"/>
                  </v:line>
                  <v:line id="Straight Connector 1899173202" o:spid="_x0000_s1033" style="position:absolute;visibility:visible;mso-wrap-style:square" from="29615,22655" to="50906,39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" strokecolor="windowText" strokeweight="1.5pt">
                    <v:stroke joinstyle="miter"/>
                  </v:line>
                </v:group>
                <v:rect id="Rectangle 1762050922" o:spid="_x0000_s1034" style="position:absolute;left:58040;top:34053;width:9737;height:61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" filled="f" strokecolor="windowText" strokeweight="1.5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09521410" o:spid="_x0000_s1035" type="#_x0000_t32" style="position:absolute;left:52959;top:35616;width:4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" strokecolor="windowText" strokeweight=".5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6" type="#_x0000_t202" style="position:absolute;left:5378;top:323;width:20305;height:7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" filled="f" stroked="f">
                  <v:textbox>
                    <w:txbxContent>
                      <w:p w14:paraId="0242421C" w14:textId="77777777" w:rsidR="00B043F3" w:rsidRPr="000C75FD" w:rsidRDefault="00B043F3" w:rsidP="00B043F3">
                        <w:pPr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t xml:space="preserve">Fruit and </w:t>
                        </w:r>
                        <w:r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br/>
                        </w: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t>vegetables</w:t>
                        </w:r>
                      </w:p>
                    </w:txbxContent>
                  </v:textbox>
                </v:shape>
                <v:shape id="_x0000_s1037" type="#_x0000_t202" style="position:absolute;left:42465;top:-57;width:26672;height:9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" filled="f" stroked="f">
                  <v:textbox>
                    <w:txbxContent>
                      <w:p w14:paraId="42EEE604" w14:textId="77777777" w:rsidR="00B043F3" w:rsidRPr="000C75FD" w:rsidRDefault="00B043F3" w:rsidP="00B043F3">
                        <w:pPr>
                          <w:jc w:val="right"/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t xml:space="preserve">Potatoes, bread, rice, pasta </w:t>
                        </w: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 xml:space="preserve">and other starchy </w:t>
                        </w:r>
                        <w:r>
                          <w:rPr>
                            <w:rFonts w:ascii="Source Sans Pro" w:eastAsiaTheme="minorEastAsia" w:hAnsi="Source Sans Pro" w:cs="Arial"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br/>
                        </w: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carbohydrates</w:t>
                        </w:r>
                      </w:p>
                    </w:txbxContent>
                  </v:textbox>
                </v:shape>
                <v:shape id="_x0000_s1038" type="#_x0000_t202" style="position:absolute;left:37940;top:39850;width:14377;height:8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" filled="f" stroked="f">
                  <v:textbox>
                    <w:txbxContent>
                      <w:p w14:paraId="61FB09FC" w14:textId="77777777" w:rsidR="00B043F3" w:rsidRPr="000C75FD" w:rsidRDefault="00B043F3" w:rsidP="00B043F3">
                        <w:pPr>
                          <w:jc w:val="center"/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t>Dairy and alternatives</w:t>
                        </w:r>
                      </w:p>
                    </w:txbxContent>
                  </v:textbox>
                </v:shape>
                <v:shape id="_x0000_s1039" type="#_x0000_t202" style="position:absolute;left:2198;top:40250;width:35742;height:11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" filled="f" stroked="f">
                  <v:textbox>
                    <w:txbxContent>
                      <w:p w14:paraId="76BAF3EB" w14:textId="77777777" w:rsidR="00B043F3" w:rsidRPr="000C75FD" w:rsidRDefault="00B043F3" w:rsidP="00B043F3">
                        <w:pPr>
                          <w:tabs>
                            <w:tab w:val="left" w:pos="142"/>
                          </w:tabs>
                          <w:jc w:val="center"/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t xml:space="preserve">Beans, pluses, fish, eggs, meat </w:t>
                        </w:r>
                        <w:r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br/>
                        </w: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and other proteins</w:t>
                        </w:r>
                      </w:p>
                    </w:txbxContent>
                  </v:textbox>
                </v:shape>
                <v:shape id="_x0000_s1040" type="#_x0000_t202" style="position:absolute;left:54311;top:40250;width:19237;height:3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" filled="f" stroked="f">
                  <v:textbox>
                    <w:txbxContent>
                      <w:p w14:paraId="7D2C635F" w14:textId="77777777" w:rsidR="00B043F3" w:rsidRPr="000C75FD" w:rsidRDefault="00B043F3" w:rsidP="00B043F3">
                        <w:pPr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t xml:space="preserve">Oil and spreads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78CA883" w14:textId="7A89D4D0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</w:p>
    <w:p w14:paraId="14A6F004" w14:textId="77777777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</w:p>
    <w:p w14:paraId="71192AE7" w14:textId="77777777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</w:p>
    <w:p w14:paraId="41EC6A26" w14:textId="77777777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</w:p>
    <w:p w14:paraId="14CCBFF6" w14:textId="77777777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</w:p>
    <w:p w14:paraId="5705AF1F" w14:textId="77777777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</w:p>
    <w:p w14:paraId="21D22B64" w14:textId="77777777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</w:p>
    <w:p w14:paraId="6260882C" w14:textId="77777777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</w:p>
    <w:p w14:paraId="4F6BB75B" w14:textId="77777777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</w:p>
    <w:p w14:paraId="4F1D2A9F" w14:textId="77777777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</w:p>
    <w:p w14:paraId="636ECB3D" w14:textId="77777777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</w:p>
    <w:p w14:paraId="0B3B1C6A" w14:textId="77777777" w:rsidR="00B043F3" w:rsidRDefault="00B043F3" w:rsidP="00B043F3">
      <w:pPr>
        <w:pStyle w:val="FFLDocHeading"/>
        <w:ind w:left="0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</w:p>
    <w:p w14:paraId="0AED3C0D" w14:textId="320015F2" w:rsidR="00B043F3" w:rsidRPr="00B043F3" w:rsidRDefault="00B043F3" w:rsidP="00B043F3">
      <w:pPr>
        <w:pStyle w:val="FFLDocHeading"/>
        <w:ind w:left="-142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6"/>
          <w:szCs w:val="36"/>
          <w:lang w:val="en-US"/>
          <w14:ligatures w14:val="none"/>
        </w:rPr>
      </w:pPr>
      <w:r>
        <w:rPr>
          <w:rFonts w:ascii="Source Sans Pro" w:eastAsiaTheme="minorEastAsia" w:hAnsi="Source Sans Pro"/>
          <w:b w:val="0"/>
          <w:bCs w:val="0"/>
          <w:color w:val="auto"/>
          <w:kern w:val="0"/>
          <w:sz w:val="36"/>
          <w:szCs w:val="36"/>
          <w:lang w:val="en-US"/>
          <w14:ligatures w14:val="none"/>
        </w:rPr>
        <w:br/>
      </w:r>
      <w:r w:rsidRPr="00B043F3">
        <w:rPr>
          <w:rFonts w:ascii="Source Sans Pro" w:eastAsiaTheme="minorEastAsia" w:hAnsi="Source Sans Pro"/>
          <w:b w:val="0"/>
          <w:bCs w:val="0"/>
          <w:color w:val="auto"/>
          <w:kern w:val="0"/>
          <w:sz w:val="36"/>
          <w:szCs w:val="36"/>
          <w:lang w:val="en-US"/>
          <w14:ligatures w14:val="none"/>
        </w:rPr>
        <w:t xml:space="preserve">Did you include 6-8 drinks in your </w:t>
      </w:r>
      <w:r>
        <w:rPr>
          <w:rFonts w:ascii="Source Sans Pro" w:eastAsiaTheme="minorEastAsia" w:hAnsi="Source Sans Pro"/>
          <w:b w:val="0"/>
          <w:bCs w:val="0"/>
          <w:color w:val="auto"/>
          <w:kern w:val="0"/>
          <w:sz w:val="36"/>
          <w:szCs w:val="36"/>
          <w:lang w:val="en-US"/>
          <w14:ligatures w14:val="none"/>
        </w:rPr>
        <w:t>menu?</w:t>
      </w:r>
      <w:r w:rsidRPr="00B043F3">
        <w:rPr>
          <w:rFonts w:ascii="Source Sans Pro" w:eastAsiaTheme="minorEastAsia" w:hAnsi="Source Sans Pro"/>
          <w:b w:val="0"/>
          <w:bCs w:val="0"/>
          <w:color w:val="auto"/>
          <w:kern w:val="0"/>
          <w:sz w:val="36"/>
          <w:szCs w:val="36"/>
          <w:lang w:val="en-US"/>
          <w14:ligatures w14:val="none"/>
        </w:rPr>
        <w:t xml:space="preserve"> </w:t>
      </w:r>
      <w:r w:rsidR="00C76F68">
        <w:rPr>
          <w:rFonts w:ascii="Source Sans Pro" w:eastAsiaTheme="minorEastAsia" w:hAnsi="Source Sans Pro"/>
          <w:b w:val="0"/>
          <w:bCs w:val="0"/>
          <w:color w:val="auto"/>
          <w:kern w:val="0"/>
          <w:sz w:val="36"/>
          <w:szCs w:val="36"/>
          <w:lang w:val="en-US"/>
          <w14:ligatures w14:val="none"/>
        </w:rPr>
        <w:t>If not, where could you add these to your menu?</w:t>
      </w:r>
    </w:p>
    <w:p w14:paraId="36E42CFA" w14:textId="2D94B3C6" w:rsidR="00B043F3" w:rsidRDefault="00B043F3" w:rsidP="00B043F3">
      <w:pPr>
        <w:pStyle w:val="FFLDocHeading"/>
        <w:ind w:left="-142" w:right="-143"/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</w:pPr>
      <w:r>
        <w:rPr>
          <w:rFonts w:ascii="Source Sans Pro" w:eastAsiaTheme="minorEastAsia" w:hAnsi="Source Sans Pro"/>
          <w:b w:val="0"/>
          <w:bCs w:val="0"/>
          <w:color w:val="auto"/>
          <w:kern w:val="0"/>
          <w:sz w:val="32"/>
          <w:szCs w:val="32"/>
          <w:lang w:val="en-US"/>
          <w14:ligatures w14:val="none"/>
        </w:rPr>
        <w:t>__________________________________________________________</w:t>
      </w:r>
    </w:p>
    <w:p w14:paraId="090D83C4" w14:textId="453FABBC" w:rsidR="00AB6035" w:rsidRPr="00AB6035" w:rsidRDefault="00AB6035" w:rsidP="00B043F3">
      <w:pPr>
        <w:pStyle w:val="FFLDocHeading"/>
        <w:ind w:left="0" w:right="-143"/>
        <w:rPr>
          <w:b w:val="0"/>
          <w:bCs w:val="0"/>
          <w:sz w:val="36"/>
          <w:szCs w:val="36"/>
        </w:rPr>
      </w:pPr>
      <w:r>
        <w:rPr>
          <w:b w:val="0"/>
          <w:noProof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C92B19" wp14:editId="0AF959F6">
                <wp:simplePos x="0" y="0"/>
                <wp:positionH relativeFrom="column">
                  <wp:posOffset>7849870</wp:posOffset>
                </wp:positionH>
                <wp:positionV relativeFrom="paragraph">
                  <wp:posOffset>92075</wp:posOffset>
                </wp:positionV>
                <wp:extent cx="2698921" cy="1310185"/>
                <wp:effectExtent l="0" t="0" r="0" b="444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921" cy="1310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BC2E0" w14:textId="77777777" w:rsidR="00AB6035" w:rsidRDefault="00AB6035" w:rsidP="00AB60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9C38B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Potatoes, bread,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 </w:t>
                            </w:r>
                          </w:p>
                          <w:p w14:paraId="124FBEB4" w14:textId="77777777" w:rsidR="00AB6035" w:rsidRDefault="00AB6035" w:rsidP="00AB60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9C38B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rice, pasta and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1853C321" w14:textId="77777777" w:rsidR="00AB6035" w:rsidRDefault="00AB6035" w:rsidP="00AB60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      </w:t>
                            </w:r>
                            <w:r w:rsidRPr="009C38B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other starchy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0718441" w14:textId="77777777" w:rsidR="00AB6035" w:rsidRPr="009C38B2" w:rsidRDefault="00AB6035" w:rsidP="00AB60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          </w:t>
                            </w:r>
                            <w:r w:rsidRPr="009C38B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carbohydrates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92B19" id="Text Box 28" o:spid="_x0000_s1041" type="#_x0000_t202" style="position:absolute;margin-left:618.1pt;margin-top:7.25pt;width:212.5pt;height:10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" filled="f" stroked="f">
                <v:textbox>
                  <w:txbxContent>
                    <w:p w14:paraId="235BC2E0" w14:textId="77777777" w:rsidR="00AB6035" w:rsidRDefault="00AB6035" w:rsidP="00AB6035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9C38B2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Potatoes, bread,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 </w:t>
                      </w:r>
                    </w:p>
                    <w:p w14:paraId="124FBEB4" w14:textId="77777777" w:rsidR="00AB6035" w:rsidRDefault="00AB6035" w:rsidP="00AB6035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 </w:t>
                      </w:r>
                      <w:r w:rsidRPr="009C38B2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rice, pasta and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1853C321" w14:textId="77777777" w:rsidR="00AB6035" w:rsidRDefault="00AB6035" w:rsidP="00AB6035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      </w:t>
                      </w:r>
                      <w:r w:rsidRPr="009C38B2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other starchy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0718441" w14:textId="77777777" w:rsidR="00AB6035" w:rsidRPr="009C38B2" w:rsidRDefault="00AB6035" w:rsidP="00AB6035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          </w:t>
                      </w:r>
                      <w:r w:rsidRPr="009C38B2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carbohydrates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B6035" w:rsidRPr="00AB6035" w:rsidSect="0079652E">
      <w:headerReference w:type="default" r:id="rId10"/>
      <w:footerReference w:type="default" r:id="rId11"/>
      <w:pgSz w:w="11906" w:h="16838"/>
      <w:pgMar w:top="2268" w:right="1274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3F9E3" w14:textId="77777777" w:rsidR="005A793C" w:rsidRDefault="005A793C" w:rsidP="00181816">
      <w:pPr>
        <w:spacing w:after="0" w:line="240" w:lineRule="auto"/>
      </w:pPr>
      <w:r>
        <w:separator/>
      </w:r>
    </w:p>
  </w:endnote>
  <w:endnote w:type="continuationSeparator" w:id="0">
    <w:p w14:paraId="5B85FB0B" w14:textId="77777777" w:rsidR="005A793C" w:rsidRDefault="005A793C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643C345E" w:rsidR="00715ADC" w:rsidRPr="00B40250" w:rsidRDefault="00715ADC" w:rsidP="00715ADC">
    <w:pPr>
      <w:ind w:left="-284"/>
      <w:rPr>
        <w:rFonts w:ascii="Arial" w:hAnsi="Arial" w:cs="Arial"/>
        <w:sz w:val="18"/>
        <w:szCs w:val="18"/>
      </w:rPr>
    </w:pPr>
    <w:r w:rsidRPr="00B40250">
      <w:rPr>
        <w:rFonts w:ascii="Arial" w:hAnsi="Arial" w:cs="Arial"/>
        <w:sz w:val="18"/>
        <w:szCs w:val="18"/>
      </w:rPr>
      <w:t xml:space="preserve">© Food – a fact of life </w:t>
    </w:r>
    <w:r w:rsidRPr="00B40250">
      <w:rPr>
        <w:rFonts w:ascii="Arial" w:hAnsi="Arial" w:cs="Arial"/>
        <w:sz w:val="18"/>
        <w:szCs w:val="18"/>
      </w:rPr>
      <w:fldChar w:fldCharType="begin"/>
    </w:r>
    <w:r w:rsidRPr="00B40250">
      <w:rPr>
        <w:rFonts w:ascii="Arial" w:hAnsi="Arial" w:cs="Arial"/>
        <w:sz w:val="18"/>
        <w:szCs w:val="18"/>
      </w:rPr>
      <w:instrText xml:space="preserve"> DATE  \@ "yyyy"  \* MERGEFORMAT </w:instrText>
    </w:r>
    <w:r w:rsidRPr="00B40250">
      <w:rPr>
        <w:rFonts w:ascii="Arial" w:hAnsi="Arial" w:cs="Arial"/>
        <w:sz w:val="18"/>
        <w:szCs w:val="18"/>
      </w:rPr>
      <w:fldChar w:fldCharType="separate"/>
    </w:r>
    <w:r w:rsidR="00EA4531">
      <w:rPr>
        <w:rFonts w:ascii="Arial" w:hAnsi="Arial" w:cs="Arial"/>
        <w:noProof/>
        <w:sz w:val="18"/>
        <w:szCs w:val="18"/>
      </w:rPr>
      <w:t>2026</w:t>
    </w:r>
    <w:r w:rsidRPr="00B40250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BF57A" w14:textId="77777777" w:rsidR="005A793C" w:rsidRDefault="005A793C" w:rsidP="00181816">
      <w:pPr>
        <w:spacing w:after="0" w:line="240" w:lineRule="auto"/>
      </w:pPr>
      <w:r>
        <w:separator/>
      </w:r>
    </w:p>
  </w:footnote>
  <w:footnote w:type="continuationSeparator" w:id="0">
    <w:p w14:paraId="256EA96E" w14:textId="77777777" w:rsidR="005A793C" w:rsidRDefault="005A793C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DFBC376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2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DFBC376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3460988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116E2"/>
    <w:rsid w:val="00023128"/>
    <w:rsid w:val="00031ACD"/>
    <w:rsid w:val="0005323D"/>
    <w:rsid w:val="000A0905"/>
    <w:rsid w:val="000A2012"/>
    <w:rsid w:val="000C450D"/>
    <w:rsid w:val="000C75FD"/>
    <w:rsid w:val="000F4563"/>
    <w:rsid w:val="0011083E"/>
    <w:rsid w:val="00116DED"/>
    <w:rsid w:val="00144F43"/>
    <w:rsid w:val="00165F34"/>
    <w:rsid w:val="00177BE6"/>
    <w:rsid w:val="00181816"/>
    <w:rsid w:val="00182A0E"/>
    <w:rsid w:val="001A3971"/>
    <w:rsid w:val="001D748E"/>
    <w:rsid w:val="001E4000"/>
    <w:rsid w:val="001F6657"/>
    <w:rsid w:val="002042F2"/>
    <w:rsid w:val="00216C6A"/>
    <w:rsid w:val="00243BDC"/>
    <w:rsid w:val="002521D2"/>
    <w:rsid w:val="002646F0"/>
    <w:rsid w:val="00273A28"/>
    <w:rsid w:val="00281691"/>
    <w:rsid w:val="002823C0"/>
    <w:rsid w:val="002952BD"/>
    <w:rsid w:val="002A732D"/>
    <w:rsid w:val="002C2AF9"/>
    <w:rsid w:val="002D371A"/>
    <w:rsid w:val="002D6459"/>
    <w:rsid w:val="002D76AD"/>
    <w:rsid w:val="002F3F58"/>
    <w:rsid w:val="0034358D"/>
    <w:rsid w:val="00355043"/>
    <w:rsid w:val="003837CE"/>
    <w:rsid w:val="00395005"/>
    <w:rsid w:val="003C1639"/>
    <w:rsid w:val="003D77B7"/>
    <w:rsid w:val="00402D58"/>
    <w:rsid w:val="0041263E"/>
    <w:rsid w:val="00415461"/>
    <w:rsid w:val="00450EC6"/>
    <w:rsid w:val="0047246F"/>
    <w:rsid w:val="004A01C1"/>
    <w:rsid w:val="004A6FB5"/>
    <w:rsid w:val="004F37B5"/>
    <w:rsid w:val="00576635"/>
    <w:rsid w:val="0058313C"/>
    <w:rsid w:val="00597E15"/>
    <w:rsid w:val="005A2127"/>
    <w:rsid w:val="005A3B0F"/>
    <w:rsid w:val="005A793C"/>
    <w:rsid w:val="005C3336"/>
    <w:rsid w:val="005C6E57"/>
    <w:rsid w:val="005E72C5"/>
    <w:rsid w:val="00637868"/>
    <w:rsid w:val="006561FF"/>
    <w:rsid w:val="00666DD6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60220"/>
    <w:rsid w:val="00773B80"/>
    <w:rsid w:val="0078698E"/>
    <w:rsid w:val="0079652E"/>
    <w:rsid w:val="007B1030"/>
    <w:rsid w:val="007C4A0C"/>
    <w:rsid w:val="007D3AF9"/>
    <w:rsid w:val="007D79F7"/>
    <w:rsid w:val="00821B1B"/>
    <w:rsid w:val="00857DE8"/>
    <w:rsid w:val="008722F8"/>
    <w:rsid w:val="0089696D"/>
    <w:rsid w:val="008B7B53"/>
    <w:rsid w:val="008D0FA9"/>
    <w:rsid w:val="008D1F3C"/>
    <w:rsid w:val="008F064C"/>
    <w:rsid w:val="00905E5E"/>
    <w:rsid w:val="009A054F"/>
    <w:rsid w:val="009C4148"/>
    <w:rsid w:val="009F32E7"/>
    <w:rsid w:val="009F6424"/>
    <w:rsid w:val="00A071F8"/>
    <w:rsid w:val="00A37259"/>
    <w:rsid w:val="00A41A92"/>
    <w:rsid w:val="00A4377C"/>
    <w:rsid w:val="00A93945"/>
    <w:rsid w:val="00A97F57"/>
    <w:rsid w:val="00AB6035"/>
    <w:rsid w:val="00AC1488"/>
    <w:rsid w:val="00AC4AE5"/>
    <w:rsid w:val="00AD465B"/>
    <w:rsid w:val="00B00D67"/>
    <w:rsid w:val="00B043F3"/>
    <w:rsid w:val="00B07C5D"/>
    <w:rsid w:val="00B11E4D"/>
    <w:rsid w:val="00B40238"/>
    <w:rsid w:val="00B40250"/>
    <w:rsid w:val="00B4679D"/>
    <w:rsid w:val="00B47711"/>
    <w:rsid w:val="00B5787C"/>
    <w:rsid w:val="00B62BC9"/>
    <w:rsid w:val="00B663B3"/>
    <w:rsid w:val="00B841F3"/>
    <w:rsid w:val="00BA6C9D"/>
    <w:rsid w:val="00BB3A9D"/>
    <w:rsid w:val="00BC2328"/>
    <w:rsid w:val="00BF6C14"/>
    <w:rsid w:val="00C22A55"/>
    <w:rsid w:val="00C52D89"/>
    <w:rsid w:val="00C62788"/>
    <w:rsid w:val="00C76F68"/>
    <w:rsid w:val="00C94486"/>
    <w:rsid w:val="00CA2861"/>
    <w:rsid w:val="00CC3814"/>
    <w:rsid w:val="00CE0513"/>
    <w:rsid w:val="00CE2000"/>
    <w:rsid w:val="00CE41D0"/>
    <w:rsid w:val="00CF4746"/>
    <w:rsid w:val="00D22642"/>
    <w:rsid w:val="00D26D82"/>
    <w:rsid w:val="00D41CC4"/>
    <w:rsid w:val="00D53B15"/>
    <w:rsid w:val="00D56932"/>
    <w:rsid w:val="00D72DF3"/>
    <w:rsid w:val="00D82E75"/>
    <w:rsid w:val="00D84DA6"/>
    <w:rsid w:val="00D91D3B"/>
    <w:rsid w:val="00DB4DC6"/>
    <w:rsid w:val="00DC6755"/>
    <w:rsid w:val="00DF1A45"/>
    <w:rsid w:val="00E12599"/>
    <w:rsid w:val="00E42C42"/>
    <w:rsid w:val="00E47C44"/>
    <w:rsid w:val="00E62B86"/>
    <w:rsid w:val="00E6507E"/>
    <w:rsid w:val="00E814A7"/>
    <w:rsid w:val="00E95C4D"/>
    <w:rsid w:val="00E97A15"/>
    <w:rsid w:val="00EA4531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E5512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5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BodyText">
    <w:name w:val="FFL Body Text"/>
    <w:basedOn w:val="Normal"/>
    <w:qFormat/>
    <w:rsid w:val="001F6657"/>
    <w:pPr>
      <w:spacing w:after="0" w:line="240" w:lineRule="auto"/>
    </w:pPr>
    <w:rPr>
      <w:rFonts w:ascii="Arial" w:eastAsiaTheme="minorEastAsia" w:hAnsi="Arial" w:cs="Arial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0</TotalTime>
  <Pages>2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Claire Theobald</cp:lastModifiedBy>
  <cp:revision>2</cp:revision>
  <dcterms:created xsi:type="dcterms:W3CDTF">2026-09-10T12:54:00Z</dcterms:created>
  <dcterms:modified xsi:type="dcterms:W3CDTF">2026-09-10T12:54:00Z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