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42428506" w:rsidR="00E6507E" w:rsidRDefault="008B7B53" w:rsidP="00E6507E">
      <w:pPr>
        <w:pStyle w:val="FFLDocHeading"/>
        <w:ind w:right="-143"/>
      </w:pPr>
      <w:r>
        <w:t>C</w:t>
      </w:r>
      <w:r w:rsidR="007D338F">
        <w:t xml:space="preserve">hange for health </w:t>
      </w:r>
    </w:p>
    <w:p w14:paraId="5FE15E2C" w14:textId="2DB9FD14" w:rsidR="00E053C3" w:rsidRPr="003D3B2A" w:rsidRDefault="00E053C3" w:rsidP="00E053C3">
      <w:pPr>
        <w:ind w:left="-284"/>
        <w:rPr>
          <w:rFonts w:ascii="Source Sans Pro SemiBold" w:hAnsi="Source Sans Pro SemiBold" w:cs="Arial"/>
          <w:color w:val="000000" w:themeColor="text1"/>
          <w:sz w:val="24"/>
          <w:szCs w:val="24"/>
        </w:rPr>
      </w:pPr>
      <w:r w:rsidRPr="003D3B2A">
        <w:rPr>
          <w:rFonts w:ascii="Source Sans Pro SemiBold" w:hAnsi="Source Sans Pro SemiBold" w:cs="Arial"/>
          <w:color w:val="000000" w:themeColor="text1"/>
          <w:sz w:val="24"/>
          <w:szCs w:val="24"/>
        </w:rPr>
        <w:t>Ta</w:t>
      </w:r>
      <w:r w:rsidRPr="003D3B2A">
        <w:rPr>
          <w:rFonts w:ascii="Source Sans Pro SemiBold" w:hAnsi="Source Sans Pro SemiBold" w:cs="Arial"/>
          <w:color w:val="000000" w:themeColor="text1"/>
          <w:sz w:val="24"/>
          <w:szCs w:val="24"/>
        </w:rPr>
        <w:t>sk 1</w:t>
      </w:r>
    </w:p>
    <w:p w14:paraId="743C826F" w14:textId="4765A2A5" w:rsidR="00E6507E" w:rsidRDefault="00E053C3" w:rsidP="00E053C3">
      <w:pPr>
        <w:pStyle w:val="FFLDocBody"/>
        <w:ind w:right="-30"/>
      </w:pPr>
      <w:r w:rsidRPr="00E053C3">
        <w:t>Review this lasagne recipe. Indicate the changes you would make to reduce total fat and increase fibre content.</w:t>
      </w:r>
    </w:p>
    <w:p w14:paraId="18D19A0B" w14:textId="629D395C" w:rsidR="00E053C3" w:rsidRPr="00E053C3" w:rsidRDefault="00E053C3" w:rsidP="00E053C3">
      <w:pPr>
        <w:pStyle w:val="FFLDocBody"/>
        <w:ind w:right="-30"/>
      </w:pPr>
      <w:r w:rsidRPr="00E053C3">
        <w:rPr>
          <w:b/>
        </w:rPr>
        <mc:AlternateContent>
          <mc:Choice Requires="wps">
            <w:drawing>
              <wp:anchor distT="0" distB="0" distL="114300" distR="114300" simplePos="0" relativeHeight="251659264" behindDoc="0" locked="0" layoutInCell="1" allowOverlap="1" wp14:anchorId="1230E6C9" wp14:editId="329A0651">
                <wp:simplePos x="0" y="0"/>
                <wp:positionH relativeFrom="column">
                  <wp:posOffset>3822065</wp:posOffset>
                </wp:positionH>
                <wp:positionV relativeFrom="paragraph">
                  <wp:posOffset>279401</wp:posOffset>
                </wp:positionV>
                <wp:extent cx="2368550" cy="2197100"/>
                <wp:effectExtent l="762000" t="438150" r="12700" b="12700"/>
                <wp:wrapNone/>
                <wp:docPr id="2" name="Rounded Rectangular Callout 2"/>
                <wp:cNvGraphicFramePr/>
                <a:graphic xmlns:a="http://schemas.openxmlformats.org/drawingml/2006/main">
                  <a:graphicData uri="http://schemas.microsoft.com/office/word/2010/wordprocessingShape">
                    <wps:wsp>
                      <wps:cNvSpPr/>
                      <wps:spPr>
                        <a:xfrm>
                          <a:off x="0" y="0"/>
                          <a:ext cx="2368550" cy="2197100"/>
                        </a:xfrm>
                        <a:prstGeom prst="wedgeRoundRectCallout">
                          <a:avLst>
                            <a:gd name="adj1" fmla="val -80125"/>
                            <a:gd name="adj2" fmla="val -68122"/>
                            <a:gd name="adj3" fmla="val 16667"/>
                          </a:avLst>
                        </a:prstGeom>
                        <a:ln>
                          <a:solidFill>
                            <a:srgbClr val="34713B"/>
                          </a:solidFill>
                        </a:ln>
                      </wps:spPr>
                      <wps:style>
                        <a:lnRef idx="2">
                          <a:schemeClr val="accent1"/>
                        </a:lnRef>
                        <a:fillRef idx="1">
                          <a:schemeClr val="lt1"/>
                        </a:fillRef>
                        <a:effectRef idx="0">
                          <a:schemeClr val="accent1"/>
                        </a:effectRef>
                        <a:fontRef idx="minor">
                          <a:schemeClr val="dk1"/>
                        </a:fontRef>
                      </wps:style>
                      <wps:txbx>
                        <w:txbxContent>
                          <w:p w14:paraId="2FDACA43" w14:textId="77777777" w:rsidR="00E053C3" w:rsidRPr="00E053C3" w:rsidRDefault="00E053C3" w:rsidP="00E053C3">
                            <w:pPr>
                              <w:rPr>
                                <w:rFonts w:ascii="Arial" w:hAnsi="Arial" w:cs="Arial"/>
                                <w:b/>
                                <w:szCs w:val="20"/>
                              </w:rPr>
                            </w:pPr>
                            <w:r w:rsidRPr="00E053C3">
                              <w:rPr>
                                <w:rFonts w:ascii="Arial" w:hAnsi="Arial" w:cs="Arial"/>
                                <w:b/>
                                <w:szCs w:val="20"/>
                              </w:rPr>
                              <w:t xml:space="preserve">Think! </w:t>
                            </w:r>
                          </w:p>
                          <w:p w14:paraId="778E2E0D" w14:textId="77777777" w:rsidR="00E053C3" w:rsidRPr="00E053C3" w:rsidRDefault="00E053C3" w:rsidP="00E053C3">
                            <w:pPr>
                              <w:rPr>
                                <w:rFonts w:ascii="Arial" w:hAnsi="Arial" w:cs="Arial"/>
                                <w:szCs w:val="20"/>
                              </w:rPr>
                            </w:pPr>
                            <w:r w:rsidRPr="00E053C3">
                              <w:rPr>
                                <w:rFonts w:ascii="Arial" w:hAnsi="Arial" w:cs="Arial"/>
                                <w:szCs w:val="20"/>
                              </w:rPr>
                              <w:t xml:space="preserve">What changes can you make? </w:t>
                            </w:r>
                          </w:p>
                          <w:p w14:paraId="24898E07" w14:textId="77777777" w:rsidR="00E053C3" w:rsidRPr="00E053C3" w:rsidRDefault="00E053C3" w:rsidP="00E053C3">
                            <w:pPr>
                              <w:rPr>
                                <w:rFonts w:ascii="Arial" w:hAnsi="Arial" w:cs="Arial"/>
                                <w:szCs w:val="20"/>
                              </w:rPr>
                            </w:pPr>
                            <w:r w:rsidRPr="00E053C3">
                              <w:rPr>
                                <w:rFonts w:ascii="Arial" w:hAnsi="Arial" w:cs="Arial"/>
                                <w:szCs w:val="20"/>
                              </w:rPr>
                              <w:t>What could you add?</w:t>
                            </w:r>
                          </w:p>
                          <w:p w14:paraId="4C1A6C32" w14:textId="77777777" w:rsidR="00E053C3" w:rsidRPr="00E053C3" w:rsidRDefault="00E053C3" w:rsidP="00E053C3">
                            <w:pPr>
                              <w:rPr>
                                <w:rFonts w:ascii="Arial" w:hAnsi="Arial" w:cs="Arial"/>
                                <w:szCs w:val="20"/>
                              </w:rPr>
                            </w:pPr>
                          </w:p>
                          <w:p w14:paraId="2CB5A936" w14:textId="77777777" w:rsidR="00E053C3" w:rsidRPr="00E053C3" w:rsidRDefault="00E053C3" w:rsidP="00E053C3">
                            <w:pPr>
                              <w:rPr>
                                <w:rFonts w:ascii="Arial" w:hAnsi="Arial" w:cs="Arial"/>
                                <w:szCs w:val="20"/>
                              </w:rPr>
                            </w:pPr>
                            <w:r w:rsidRPr="00E053C3">
                              <w:rPr>
                                <w:rFonts w:ascii="Arial" w:hAnsi="Arial" w:cs="Arial"/>
                                <w:szCs w:val="20"/>
                              </w:rPr>
                              <w:t>Can the cooking method be changed?</w:t>
                            </w:r>
                          </w:p>
                          <w:p w14:paraId="5029376F" w14:textId="77777777" w:rsidR="00E053C3" w:rsidRPr="00E053C3" w:rsidRDefault="00E053C3" w:rsidP="00E053C3">
                            <w:pPr>
                              <w:rPr>
                                <w:rFonts w:ascii="Arial" w:hAnsi="Arial" w:cs="Arial"/>
                                <w:szCs w:val="20"/>
                              </w:rPr>
                            </w:pPr>
                            <w:r w:rsidRPr="00E053C3">
                              <w:rPr>
                                <w:rFonts w:ascii="Arial" w:hAnsi="Arial" w:cs="Arial"/>
                                <w:szCs w:val="20"/>
                              </w:rPr>
                              <w:t>What other changes for health could be made to the recipe?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0E6C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 o:spid="_x0000_s1026" type="#_x0000_t62" style="position:absolute;left:0;text-align:left;margin-left:300.95pt;margin-top:22pt;width:186.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" adj="-6507,-3914" fillcolor="white [3201]" strokecolor="#34713b" strokeweight="1pt">
                <v:textbox>
                  <w:txbxContent>
                    <w:p w14:paraId="2FDACA43" w14:textId="77777777" w:rsidR="00E053C3" w:rsidRPr="00E053C3" w:rsidRDefault="00E053C3" w:rsidP="00E053C3">
                      <w:pPr>
                        <w:rPr>
                          <w:rFonts w:ascii="Arial" w:hAnsi="Arial" w:cs="Arial"/>
                          <w:b/>
                          <w:szCs w:val="20"/>
                        </w:rPr>
                      </w:pPr>
                      <w:r w:rsidRPr="00E053C3">
                        <w:rPr>
                          <w:rFonts w:ascii="Arial" w:hAnsi="Arial" w:cs="Arial"/>
                          <w:b/>
                          <w:szCs w:val="20"/>
                        </w:rPr>
                        <w:t xml:space="preserve">Think! </w:t>
                      </w:r>
                    </w:p>
                    <w:p w14:paraId="778E2E0D" w14:textId="77777777" w:rsidR="00E053C3" w:rsidRPr="00E053C3" w:rsidRDefault="00E053C3" w:rsidP="00E053C3">
                      <w:pPr>
                        <w:rPr>
                          <w:rFonts w:ascii="Arial" w:hAnsi="Arial" w:cs="Arial"/>
                          <w:szCs w:val="20"/>
                        </w:rPr>
                      </w:pPr>
                      <w:r w:rsidRPr="00E053C3">
                        <w:rPr>
                          <w:rFonts w:ascii="Arial" w:hAnsi="Arial" w:cs="Arial"/>
                          <w:szCs w:val="20"/>
                        </w:rPr>
                        <w:t xml:space="preserve">What changes can you make? </w:t>
                      </w:r>
                    </w:p>
                    <w:p w14:paraId="24898E07" w14:textId="77777777" w:rsidR="00E053C3" w:rsidRPr="00E053C3" w:rsidRDefault="00E053C3" w:rsidP="00E053C3">
                      <w:pPr>
                        <w:rPr>
                          <w:rFonts w:ascii="Arial" w:hAnsi="Arial" w:cs="Arial"/>
                          <w:szCs w:val="20"/>
                        </w:rPr>
                      </w:pPr>
                      <w:r w:rsidRPr="00E053C3">
                        <w:rPr>
                          <w:rFonts w:ascii="Arial" w:hAnsi="Arial" w:cs="Arial"/>
                          <w:szCs w:val="20"/>
                        </w:rPr>
                        <w:t>What could you add?</w:t>
                      </w:r>
                    </w:p>
                    <w:p w14:paraId="4C1A6C32" w14:textId="77777777" w:rsidR="00E053C3" w:rsidRPr="00E053C3" w:rsidRDefault="00E053C3" w:rsidP="00E053C3">
                      <w:pPr>
                        <w:rPr>
                          <w:rFonts w:ascii="Arial" w:hAnsi="Arial" w:cs="Arial"/>
                          <w:szCs w:val="20"/>
                        </w:rPr>
                      </w:pPr>
                    </w:p>
                    <w:p w14:paraId="2CB5A936" w14:textId="77777777" w:rsidR="00E053C3" w:rsidRPr="00E053C3" w:rsidRDefault="00E053C3" w:rsidP="00E053C3">
                      <w:pPr>
                        <w:rPr>
                          <w:rFonts w:ascii="Arial" w:hAnsi="Arial" w:cs="Arial"/>
                          <w:szCs w:val="20"/>
                        </w:rPr>
                      </w:pPr>
                      <w:r w:rsidRPr="00E053C3">
                        <w:rPr>
                          <w:rFonts w:ascii="Arial" w:hAnsi="Arial" w:cs="Arial"/>
                          <w:szCs w:val="20"/>
                        </w:rPr>
                        <w:t>Can the cooking method be changed?</w:t>
                      </w:r>
                    </w:p>
                    <w:p w14:paraId="5029376F" w14:textId="77777777" w:rsidR="00E053C3" w:rsidRPr="00E053C3" w:rsidRDefault="00E053C3" w:rsidP="00E053C3">
                      <w:pPr>
                        <w:rPr>
                          <w:rFonts w:ascii="Arial" w:hAnsi="Arial" w:cs="Arial"/>
                          <w:szCs w:val="20"/>
                        </w:rPr>
                      </w:pPr>
                      <w:r w:rsidRPr="00E053C3">
                        <w:rPr>
                          <w:rFonts w:ascii="Arial" w:hAnsi="Arial" w:cs="Arial"/>
                          <w:szCs w:val="20"/>
                        </w:rPr>
                        <w:t>What other changes for health could be made to the recipe?</w:t>
                      </w:r>
                    </w:p>
                  </w:txbxContent>
                </v:textbox>
              </v:shape>
            </w:pict>
          </mc:Fallback>
        </mc:AlternateContent>
      </w:r>
      <w:r w:rsidRPr="00E053C3">
        <w:t>Annotate the recipe with your suggestions.</w:t>
      </w:r>
    </w:p>
    <w:p w14:paraId="3F899101" w14:textId="5E0E4713" w:rsidR="00E053C3" w:rsidRPr="003D3B2A" w:rsidRDefault="00E053C3" w:rsidP="00E053C3">
      <w:pPr>
        <w:pStyle w:val="FFLDocBody"/>
        <w:ind w:right="-30"/>
        <w:rPr>
          <w:rFonts w:ascii="Source Sans Pro SemiBold" w:hAnsi="Source Sans Pro SemiBold"/>
          <w:b/>
        </w:rPr>
      </w:pPr>
      <w:r w:rsidRPr="003D3B2A">
        <w:rPr>
          <w:rFonts w:ascii="Source Sans Pro SemiBold" w:hAnsi="Source Sans Pro SemiBold"/>
          <w:b/>
        </w:rPr>
        <w:t>Ingredients</w:t>
      </w:r>
    </w:p>
    <w:p w14:paraId="7CE0AC73" w14:textId="18F0A2AB" w:rsidR="00E053C3" w:rsidRPr="00E053C3" w:rsidRDefault="00E053C3" w:rsidP="00E053C3">
      <w:pPr>
        <w:pStyle w:val="FFLDocBody"/>
        <w:ind w:right="-30"/>
      </w:pPr>
      <w:r w:rsidRPr="00E053C3">
        <w:t>1 x 15ml spoon oil</w:t>
      </w:r>
    </w:p>
    <w:p w14:paraId="5244B80E" w14:textId="77777777" w:rsidR="00E053C3" w:rsidRPr="00E053C3" w:rsidRDefault="00E053C3" w:rsidP="00E053C3">
      <w:pPr>
        <w:pStyle w:val="FFLDocBody"/>
        <w:ind w:right="-30"/>
      </w:pPr>
      <w:r w:rsidRPr="00E053C3">
        <w:t>450g beef mince</w:t>
      </w:r>
    </w:p>
    <w:p w14:paraId="3155C9BA" w14:textId="77777777" w:rsidR="00E053C3" w:rsidRPr="00E053C3" w:rsidRDefault="00E053C3" w:rsidP="00E053C3">
      <w:pPr>
        <w:pStyle w:val="FFLDocBody"/>
        <w:ind w:right="-30"/>
      </w:pPr>
      <w:r w:rsidRPr="00E053C3">
        <w:t>50g streaky bacon, finely chopped</w:t>
      </w:r>
    </w:p>
    <w:p w14:paraId="4328B9D7" w14:textId="77777777" w:rsidR="00E053C3" w:rsidRPr="00E053C3" w:rsidRDefault="00E053C3" w:rsidP="00E053C3">
      <w:pPr>
        <w:pStyle w:val="FFLDocBody"/>
        <w:ind w:right="-30"/>
      </w:pPr>
      <w:r w:rsidRPr="00E053C3">
        <w:t>1 red onion, peeled and chopped</w:t>
      </w:r>
    </w:p>
    <w:p w14:paraId="0C6E3BB5" w14:textId="77777777" w:rsidR="00E053C3" w:rsidRPr="00E053C3" w:rsidRDefault="00E053C3" w:rsidP="00E053C3">
      <w:pPr>
        <w:pStyle w:val="FFLDocBody"/>
        <w:ind w:right="-30"/>
      </w:pPr>
      <w:r w:rsidRPr="00E053C3">
        <w:t>2 large garlic cloves, peeled and crushed</w:t>
      </w:r>
    </w:p>
    <w:p w14:paraId="7BF556FB" w14:textId="77777777" w:rsidR="00E053C3" w:rsidRPr="00E053C3" w:rsidRDefault="00E053C3" w:rsidP="00E053C3">
      <w:pPr>
        <w:pStyle w:val="FFLDocBody"/>
        <w:ind w:right="-30"/>
      </w:pPr>
      <w:r w:rsidRPr="00E053C3">
        <w:t>1 small sprig fresh thyme</w:t>
      </w:r>
    </w:p>
    <w:p w14:paraId="0E16DF49" w14:textId="77777777" w:rsidR="00E053C3" w:rsidRPr="00E053C3" w:rsidRDefault="00E053C3" w:rsidP="00E053C3">
      <w:pPr>
        <w:pStyle w:val="FFLDocBody"/>
        <w:ind w:right="-30"/>
      </w:pPr>
      <w:r w:rsidRPr="00E053C3">
        <w:t>1 x 400g can chopped tomatoes</w:t>
      </w:r>
    </w:p>
    <w:p w14:paraId="1E80AFFD" w14:textId="77777777" w:rsidR="00E053C3" w:rsidRPr="00E053C3" w:rsidRDefault="00E053C3" w:rsidP="00E053C3">
      <w:pPr>
        <w:pStyle w:val="FFLDocBody"/>
        <w:ind w:right="-30"/>
      </w:pPr>
      <w:r w:rsidRPr="00E053C3">
        <w:t>400ml beef stock</w:t>
      </w:r>
    </w:p>
    <w:p w14:paraId="49EC46CA" w14:textId="3FB65998" w:rsidR="00E053C3" w:rsidRPr="00E053C3" w:rsidRDefault="00E053C3" w:rsidP="00E053C3">
      <w:pPr>
        <w:pStyle w:val="FFLDocBody"/>
        <w:ind w:right="-30"/>
      </w:pPr>
      <w:r w:rsidRPr="00E053C3">
        <w:t>1 x 5ml spoon caster sugar</w:t>
      </w:r>
    </w:p>
    <w:p w14:paraId="086490F9" w14:textId="7943F39B" w:rsidR="00E053C3" w:rsidRPr="00E053C3" w:rsidRDefault="00E053C3" w:rsidP="00E053C3">
      <w:pPr>
        <w:pStyle w:val="FFLDocBody"/>
        <w:ind w:right="-30"/>
      </w:pPr>
      <w:r w:rsidRPr="00E053C3">
        <w:t>2 x 15ml spoon tomato purée</w:t>
      </w:r>
    </w:p>
    <w:p w14:paraId="151A4EEA" w14:textId="4AE0B370" w:rsidR="00E053C3" w:rsidRPr="00E053C3" w:rsidRDefault="00E053C3" w:rsidP="00E053C3">
      <w:pPr>
        <w:pStyle w:val="FFLDocBody"/>
        <w:ind w:right="-30"/>
      </w:pPr>
      <w:r w:rsidRPr="00E053C3">
        <w:t>1 bay leaf</w:t>
      </w:r>
    </w:p>
    <w:p w14:paraId="2D52322A" w14:textId="5197EEDD" w:rsidR="00E053C3" w:rsidRPr="00E053C3" w:rsidRDefault="00506913" w:rsidP="00E053C3">
      <w:pPr>
        <w:pStyle w:val="FFLDocBody"/>
        <w:ind w:right="-30"/>
      </w:pPr>
      <w:r w:rsidRPr="006063F1">
        <w:rPr>
          <w:rFonts w:ascii="Arial" w:hAnsi="Arial"/>
          <w:noProof/>
          <w:lang w:eastAsia="en-GB"/>
        </w:rPr>
        <mc:AlternateContent>
          <mc:Choice Requires="wps">
            <w:drawing>
              <wp:anchor distT="0" distB="0" distL="114300" distR="114300" simplePos="0" relativeHeight="251661312" behindDoc="0" locked="0" layoutInCell="1" allowOverlap="1" wp14:anchorId="4F502CB8" wp14:editId="78ECE5F3">
                <wp:simplePos x="0" y="0"/>
                <wp:positionH relativeFrom="column">
                  <wp:posOffset>3695065</wp:posOffset>
                </wp:positionH>
                <wp:positionV relativeFrom="paragraph">
                  <wp:posOffset>74930</wp:posOffset>
                </wp:positionV>
                <wp:extent cx="2538095" cy="1225550"/>
                <wp:effectExtent l="0" t="0" r="14605" b="12700"/>
                <wp:wrapNone/>
                <wp:docPr id="5" name="Rounded Rectangle 5"/>
                <wp:cNvGraphicFramePr/>
                <a:graphic xmlns:a="http://schemas.openxmlformats.org/drawingml/2006/main">
                  <a:graphicData uri="http://schemas.microsoft.com/office/word/2010/wordprocessingShape">
                    <wps:wsp>
                      <wps:cNvSpPr/>
                      <wps:spPr>
                        <a:xfrm>
                          <a:off x="0" y="0"/>
                          <a:ext cx="2538095" cy="1225550"/>
                        </a:xfrm>
                        <a:prstGeom prst="roundRect">
                          <a:avLst/>
                        </a:prstGeom>
                        <a:ln>
                          <a:solidFill>
                            <a:srgbClr val="34713B"/>
                          </a:solidFill>
                        </a:ln>
                      </wps:spPr>
                      <wps:style>
                        <a:lnRef idx="2">
                          <a:schemeClr val="accent1"/>
                        </a:lnRef>
                        <a:fillRef idx="1">
                          <a:schemeClr val="lt1"/>
                        </a:fillRef>
                        <a:effectRef idx="0">
                          <a:schemeClr val="accent1"/>
                        </a:effectRef>
                        <a:fontRef idx="minor">
                          <a:schemeClr val="dk1"/>
                        </a:fontRef>
                      </wps:style>
                      <wps:txbx>
                        <w:txbxContent>
                          <w:p w14:paraId="0D752971" w14:textId="77777777" w:rsidR="00E053C3" w:rsidRPr="006063F1" w:rsidRDefault="00E053C3" w:rsidP="00E053C3">
                            <w:pPr>
                              <w:rPr>
                                <w:rFonts w:ascii="Arial" w:hAnsi="Arial" w:cs="Arial"/>
                                <w:b/>
                                <w:szCs w:val="20"/>
                              </w:rPr>
                            </w:pPr>
                            <w:r w:rsidRPr="006063F1">
                              <w:rPr>
                                <w:rFonts w:ascii="Arial" w:hAnsi="Arial" w:cs="Arial"/>
                                <w:b/>
                                <w:szCs w:val="20"/>
                              </w:rPr>
                              <w:t>Extension task</w:t>
                            </w:r>
                          </w:p>
                          <w:p w14:paraId="62C394A3" w14:textId="77777777" w:rsidR="00E053C3" w:rsidRPr="006063F1" w:rsidRDefault="00E053C3" w:rsidP="00E053C3">
                            <w:pPr>
                              <w:rPr>
                                <w:rFonts w:ascii="Arial" w:hAnsi="Arial" w:cs="Arial"/>
                                <w:szCs w:val="20"/>
                              </w:rPr>
                            </w:pPr>
                            <w:r w:rsidRPr="006063F1">
                              <w:rPr>
                                <w:rFonts w:ascii="Arial" w:hAnsi="Arial" w:cs="Arial"/>
                                <w:szCs w:val="20"/>
                              </w:rPr>
                              <w:t xml:space="preserve">Explain the health benefits in reducing the total fat and increasing </w:t>
                            </w:r>
                            <w:r>
                              <w:rPr>
                                <w:rFonts w:ascii="Arial" w:hAnsi="Arial" w:cs="Arial"/>
                                <w:szCs w:val="20"/>
                              </w:rPr>
                              <w:t>the fibre content o</w:t>
                            </w:r>
                            <w:r w:rsidRPr="006063F1">
                              <w:rPr>
                                <w:rFonts w:ascii="Arial" w:hAnsi="Arial" w:cs="Arial"/>
                                <w:szCs w:val="20"/>
                              </w:rPr>
                              <w:t>f recipes.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502CB8" id="Rounded Rectangle 5" o:spid="_x0000_s1027" style="position:absolute;left:0;text-align:left;margin-left:290.95pt;margin-top:5.9pt;width:199.85pt;height: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" fillcolor="white [3201]" strokecolor="#34713b" strokeweight="1pt">
                <v:stroke joinstyle="miter"/>
                <v:textbox>
                  <w:txbxContent>
                    <w:p w14:paraId="0D752971" w14:textId="77777777" w:rsidR="00E053C3" w:rsidRPr="006063F1" w:rsidRDefault="00E053C3" w:rsidP="00E053C3">
                      <w:pPr>
                        <w:rPr>
                          <w:rFonts w:ascii="Arial" w:hAnsi="Arial" w:cs="Arial"/>
                          <w:b/>
                          <w:szCs w:val="20"/>
                        </w:rPr>
                      </w:pPr>
                      <w:r w:rsidRPr="006063F1">
                        <w:rPr>
                          <w:rFonts w:ascii="Arial" w:hAnsi="Arial" w:cs="Arial"/>
                          <w:b/>
                          <w:szCs w:val="20"/>
                        </w:rPr>
                        <w:t>Extension task</w:t>
                      </w:r>
                    </w:p>
                    <w:p w14:paraId="62C394A3" w14:textId="77777777" w:rsidR="00E053C3" w:rsidRPr="006063F1" w:rsidRDefault="00E053C3" w:rsidP="00E053C3">
                      <w:pPr>
                        <w:rPr>
                          <w:rFonts w:ascii="Arial" w:hAnsi="Arial" w:cs="Arial"/>
                          <w:szCs w:val="20"/>
                        </w:rPr>
                      </w:pPr>
                      <w:r w:rsidRPr="006063F1">
                        <w:rPr>
                          <w:rFonts w:ascii="Arial" w:hAnsi="Arial" w:cs="Arial"/>
                          <w:szCs w:val="20"/>
                        </w:rPr>
                        <w:t xml:space="preserve">Explain the health benefits in reducing the total fat and increasing </w:t>
                      </w:r>
                      <w:r>
                        <w:rPr>
                          <w:rFonts w:ascii="Arial" w:hAnsi="Arial" w:cs="Arial"/>
                          <w:szCs w:val="20"/>
                        </w:rPr>
                        <w:t>the fibre content o</w:t>
                      </w:r>
                      <w:r w:rsidRPr="006063F1">
                        <w:rPr>
                          <w:rFonts w:ascii="Arial" w:hAnsi="Arial" w:cs="Arial"/>
                          <w:szCs w:val="20"/>
                        </w:rPr>
                        <w:t>f recipes.</w:t>
                      </w:r>
                    </w:p>
                  </w:txbxContent>
                </v:textbox>
              </v:roundrect>
            </w:pict>
          </mc:Fallback>
        </mc:AlternateContent>
      </w:r>
      <w:r w:rsidR="00E053C3" w:rsidRPr="00E053C3">
        <w:t>2 x 15ml spoon freshly chopped flat-leaf parsley</w:t>
      </w:r>
    </w:p>
    <w:p w14:paraId="455B2FDA" w14:textId="4214A3C4" w:rsidR="00E053C3" w:rsidRPr="00E053C3" w:rsidRDefault="00E053C3" w:rsidP="00E053C3">
      <w:pPr>
        <w:pStyle w:val="FFLDocBody"/>
        <w:ind w:right="-30"/>
      </w:pPr>
      <w:r w:rsidRPr="00E053C3">
        <w:t>1 x 5ml spoon freshly grated nutmeg</w:t>
      </w:r>
    </w:p>
    <w:p w14:paraId="13DFA019" w14:textId="55B05ECF" w:rsidR="00E053C3" w:rsidRPr="00E053C3" w:rsidRDefault="00E053C3" w:rsidP="00E053C3">
      <w:pPr>
        <w:pStyle w:val="FFLDocBody"/>
        <w:ind w:right="-30"/>
      </w:pPr>
      <w:r w:rsidRPr="00E053C3">
        <w:t>Salt and freshly milled black pepper</w:t>
      </w:r>
    </w:p>
    <w:p w14:paraId="7854203C" w14:textId="0BED453A" w:rsidR="00E053C3" w:rsidRPr="00E053C3" w:rsidRDefault="00E053C3" w:rsidP="00E053C3">
      <w:pPr>
        <w:pStyle w:val="FFLDocBody"/>
        <w:ind w:right="-30"/>
      </w:pPr>
      <w:r w:rsidRPr="00E053C3">
        <w:t>25g butter</w:t>
      </w:r>
    </w:p>
    <w:p w14:paraId="4E658F2A" w14:textId="72CA6BE4" w:rsidR="00E053C3" w:rsidRPr="00E053C3" w:rsidRDefault="00E053C3" w:rsidP="00E053C3">
      <w:pPr>
        <w:pStyle w:val="FFLDocBody"/>
        <w:ind w:right="-30"/>
      </w:pPr>
      <w:r w:rsidRPr="00E053C3">
        <w:t>25g plain flour</w:t>
      </w:r>
    </w:p>
    <w:p w14:paraId="2932115B" w14:textId="77777777" w:rsidR="00E053C3" w:rsidRPr="00E053C3" w:rsidRDefault="00E053C3" w:rsidP="00E053C3">
      <w:pPr>
        <w:pStyle w:val="FFLDocBody"/>
        <w:ind w:right="-30"/>
      </w:pPr>
      <w:r w:rsidRPr="00E053C3">
        <w:t>425ml whole milk</w:t>
      </w:r>
    </w:p>
    <w:p w14:paraId="00D09466" w14:textId="77777777" w:rsidR="00E053C3" w:rsidRPr="00E053C3" w:rsidRDefault="00E053C3" w:rsidP="00E053C3">
      <w:pPr>
        <w:pStyle w:val="FFLDocBody"/>
        <w:ind w:right="-30"/>
      </w:pPr>
      <w:r w:rsidRPr="00E053C3">
        <w:t xml:space="preserve">75g Cheddar, grated </w:t>
      </w:r>
    </w:p>
    <w:p w14:paraId="26C209D8" w14:textId="1AD6B819" w:rsidR="00E053C3" w:rsidRPr="00E053C3" w:rsidRDefault="00E053C3" w:rsidP="00E053C3">
      <w:pPr>
        <w:pStyle w:val="FFLDocBody"/>
        <w:ind w:right="-30"/>
      </w:pPr>
      <w:r w:rsidRPr="00E053C3">
        <w:t>25g Parmesan cheese, grated</w:t>
      </w:r>
    </w:p>
    <w:p w14:paraId="7D005E5C" w14:textId="77777777" w:rsidR="00E053C3" w:rsidRPr="00E053C3" w:rsidRDefault="00E053C3" w:rsidP="00E053C3">
      <w:pPr>
        <w:pStyle w:val="FFLDocBody"/>
        <w:ind w:right="-30"/>
      </w:pPr>
      <w:r w:rsidRPr="00E053C3">
        <w:t>1 x 250g fresh lasagne sheets</w:t>
      </w:r>
    </w:p>
    <w:p w14:paraId="7ECA2275" w14:textId="77777777" w:rsidR="003D3B2A" w:rsidRDefault="003D3B2A" w:rsidP="003D3B2A">
      <w:pPr>
        <w:pStyle w:val="FFLDocBody"/>
        <w:ind w:right="-30"/>
        <w:rPr>
          <w:b/>
        </w:rPr>
      </w:pPr>
    </w:p>
    <w:p w14:paraId="7AD08D81" w14:textId="357258EC" w:rsidR="007B1030" w:rsidRPr="003D3B2A" w:rsidRDefault="00506913" w:rsidP="003D3B2A">
      <w:pPr>
        <w:pStyle w:val="FFLDocBody"/>
        <w:ind w:right="-30"/>
        <w:rPr>
          <w:rFonts w:ascii="Source Sans Pro SemiBold" w:hAnsi="Source Sans Pro SemiBold"/>
          <w:bCs/>
        </w:rPr>
      </w:pPr>
      <w:r w:rsidRPr="003D3B2A">
        <w:rPr>
          <w:rFonts w:ascii="Source Sans Pro SemiBold" w:hAnsi="Source Sans Pro SemiBold"/>
          <w:bCs/>
        </w:rPr>
        <w:lastRenderedPageBreak/>
        <w:t>Method</w:t>
      </w:r>
    </w:p>
    <w:p w14:paraId="167AF8BB" w14:textId="77777777" w:rsidR="00506913" w:rsidRPr="00506913" w:rsidRDefault="00506913" w:rsidP="00506913">
      <w:pPr>
        <w:pStyle w:val="FFLDocNoBullet"/>
      </w:pPr>
      <w:r>
        <w:t xml:space="preserve"> </w:t>
      </w:r>
      <w:r w:rsidRPr="00506913">
        <w:t>Heat a large non-stick pan and fry the mince in the oil with the bacon for 3-4 minutes until brown, breaking up any lumps with the back of a spoon. Transfer to a large bowl. Cook the onion, garlic in the same frying pan for 2 minutes.</w:t>
      </w:r>
    </w:p>
    <w:p w14:paraId="73476648" w14:textId="77777777" w:rsidR="00506913" w:rsidRPr="00506913" w:rsidRDefault="00506913" w:rsidP="00506913">
      <w:pPr>
        <w:pStyle w:val="FFLDocNoBullet"/>
      </w:pPr>
      <w:r w:rsidRPr="00506913">
        <w:t>Add the remaining ragù ingredients to the pan with the meat, bring to the boil, reduce the heat, cover and simmer for 1 hour, stirring occasionally. Remove the bay leaf and thyme sprig.</w:t>
      </w:r>
    </w:p>
    <w:p w14:paraId="15F85ACC" w14:textId="77777777" w:rsidR="00506913" w:rsidRPr="00506913" w:rsidRDefault="00506913" w:rsidP="00506913">
      <w:pPr>
        <w:pStyle w:val="FFLDocNoBullet"/>
      </w:pPr>
      <w:r w:rsidRPr="00506913">
        <w:t>Meanwhile, make the cheese sauce; heat the butter in a non-stick pan until foaming then whisk in the flour. Remove the pan from the heat and slowly add the milk, return to the heat and cook until thickened, stirring continuously. Add the cheese and season.</w:t>
      </w:r>
    </w:p>
    <w:p w14:paraId="5C7F8055" w14:textId="77777777" w:rsidR="00506913" w:rsidRPr="00506913" w:rsidRDefault="00506913" w:rsidP="00506913">
      <w:pPr>
        <w:pStyle w:val="FFLDocNoBullet"/>
      </w:pPr>
      <w:r w:rsidRPr="00506913">
        <w:t xml:space="preserve">Preheat the oven to Gas Mark 5 or 190°C. Place a layer of lasagne sheets in the base of a 25cm/10inch square ovenproof dish. Spoon half the ragù mixture over the pasta </w:t>
      </w:r>
      <w:proofErr w:type="spellStart"/>
      <w:r w:rsidRPr="00506913">
        <w:t>then</w:t>
      </w:r>
      <w:proofErr w:type="spellEnd"/>
      <w:r w:rsidRPr="00506913">
        <w:t xml:space="preserve"> half the cheese sauce. Repeat with another layer of lasagne and ragù, then finish with a final layer of lasagne sheets and sauce. Sprinkle the Parmesan cheese on top.</w:t>
      </w:r>
    </w:p>
    <w:p w14:paraId="05D86B0D" w14:textId="77777777" w:rsidR="00506913" w:rsidRPr="00506913" w:rsidRDefault="00506913" w:rsidP="00506913">
      <w:pPr>
        <w:pStyle w:val="FFLDocNoBullet"/>
      </w:pPr>
      <w:r w:rsidRPr="00506913">
        <w:t>Bake in the oven for 30 minutes.</w:t>
      </w:r>
    </w:p>
    <w:p w14:paraId="694744CC" w14:textId="77777777" w:rsidR="003D3B2A" w:rsidRDefault="003D3B2A" w:rsidP="003D3B2A">
      <w:pPr>
        <w:pStyle w:val="FFLDocNoBullet"/>
        <w:numPr>
          <w:ilvl w:val="0"/>
          <w:numId w:val="0"/>
        </w:numPr>
        <w:ind w:left="-284"/>
      </w:pPr>
    </w:p>
    <w:p w14:paraId="64AC927B" w14:textId="77777777" w:rsidR="003D3B2A" w:rsidRPr="003D3B2A" w:rsidRDefault="003D3B2A" w:rsidP="003D3B2A">
      <w:pPr>
        <w:pStyle w:val="FFLDocNoBullet"/>
        <w:numPr>
          <w:ilvl w:val="0"/>
          <w:numId w:val="0"/>
        </w:numPr>
        <w:ind w:left="-284"/>
        <w:rPr>
          <w:rFonts w:ascii="Source Sans Pro SemiBold" w:hAnsi="Source Sans Pro SemiBold"/>
          <w:bCs/>
        </w:rPr>
      </w:pPr>
      <w:r w:rsidRPr="003D3B2A">
        <w:rPr>
          <w:rFonts w:ascii="Source Sans Pro SemiBold" w:hAnsi="Source Sans Pro SemiBold"/>
          <w:bCs/>
        </w:rPr>
        <w:t>Task 2</w:t>
      </w:r>
    </w:p>
    <w:p w14:paraId="4B7C560B" w14:textId="77777777" w:rsidR="003D3B2A" w:rsidRPr="003D3B2A" w:rsidRDefault="003D3B2A" w:rsidP="003D3B2A">
      <w:pPr>
        <w:pStyle w:val="FFLDocNoBullet"/>
        <w:numPr>
          <w:ilvl w:val="0"/>
          <w:numId w:val="0"/>
        </w:numPr>
        <w:ind w:left="-284"/>
        <w:rPr>
          <w:b/>
        </w:rPr>
      </w:pPr>
    </w:p>
    <w:p w14:paraId="7BFDCA45" w14:textId="77777777" w:rsidR="003D3B2A" w:rsidRDefault="003D3B2A" w:rsidP="003D3B2A">
      <w:pPr>
        <w:pStyle w:val="FFLDocNoBullet"/>
        <w:numPr>
          <w:ilvl w:val="0"/>
          <w:numId w:val="0"/>
        </w:numPr>
        <w:ind w:left="-284"/>
      </w:pPr>
      <w:r w:rsidRPr="003D3B2A">
        <w:t xml:space="preserve">Use a nutritional analysis programme such as </w:t>
      </w:r>
      <w:r w:rsidRPr="003D3B2A">
        <w:rPr>
          <w:i/>
        </w:rPr>
        <w:t>Explore food</w:t>
      </w:r>
      <w:r w:rsidRPr="003D3B2A">
        <w:t xml:space="preserve"> to calculate the total fat and fibre content of the original and modified recipe. </w:t>
      </w:r>
    </w:p>
    <w:p w14:paraId="613C31FB" w14:textId="77777777" w:rsidR="003D3B2A" w:rsidRPr="003D3B2A" w:rsidRDefault="003D3B2A" w:rsidP="003D3B2A">
      <w:pPr>
        <w:pStyle w:val="FFLDocNoBullet"/>
        <w:numPr>
          <w:ilvl w:val="0"/>
          <w:numId w:val="0"/>
        </w:numPr>
        <w:ind w:left="-284"/>
      </w:pPr>
    </w:p>
    <w:p w14:paraId="5245B6F2" w14:textId="77777777" w:rsidR="003D3B2A" w:rsidRPr="003D3B2A" w:rsidRDefault="003D3B2A" w:rsidP="003D3B2A">
      <w:pPr>
        <w:pStyle w:val="FFLDocNoBullet"/>
        <w:numPr>
          <w:ilvl w:val="0"/>
          <w:numId w:val="0"/>
        </w:numPr>
        <w:ind w:left="-284"/>
      </w:pPr>
      <w:r w:rsidRPr="003D3B2A">
        <w:t xml:space="preserve">What did you find? Has the fat been reduced? Has the fibre been increased? </w:t>
      </w:r>
    </w:p>
    <w:p w14:paraId="7FF560F1" w14:textId="51E12834" w:rsidR="008F064C" w:rsidRPr="008F064C" w:rsidRDefault="008F064C" w:rsidP="003D3B2A">
      <w:pPr>
        <w:pStyle w:val="FFLDocNoBullet"/>
        <w:numPr>
          <w:ilvl w:val="0"/>
          <w:numId w:val="0"/>
        </w:numPr>
        <w:ind w:left="-284"/>
      </w:pPr>
    </w:p>
    <w:p w14:paraId="03950AF2" w14:textId="77777777" w:rsidR="002A732D" w:rsidRDefault="002A732D" w:rsidP="002521D2">
      <w:pPr>
        <w:ind w:left="-284"/>
        <w:rPr>
          <w:rFonts w:ascii="Arial" w:hAnsi="Arial" w:cs="Arial"/>
          <w:color w:val="000000" w:themeColor="text1"/>
          <w:sz w:val="24"/>
          <w:szCs w:val="24"/>
        </w:rPr>
      </w:pPr>
    </w:p>
    <w:p w14:paraId="07D1901A" w14:textId="77777777" w:rsidR="002A732D" w:rsidRDefault="002A732D" w:rsidP="002521D2">
      <w:pPr>
        <w:ind w:left="-284"/>
        <w:rPr>
          <w:rFonts w:ascii="Arial" w:hAnsi="Arial" w:cs="Arial"/>
          <w:color w:val="000000" w:themeColor="text1"/>
          <w:sz w:val="24"/>
          <w:szCs w:val="24"/>
        </w:rPr>
      </w:pPr>
    </w:p>
    <w:p w14:paraId="0B26834A" w14:textId="77777777" w:rsidR="00B00D67" w:rsidRDefault="00B00D67" w:rsidP="002521D2">
      <w:pPr>
        <w:ind w:left="-284"/>
        <w:rPr>
          <w:rFonts w:ascii="Arial" w:hAnsi="Arial" w:cs="Arial"/>
          <w:color w:val="000000" w:themeColor="text1"/>
          <w:sz w:val="24"/>
          <w:szCs w:val="24"/>
        </w:rPr>
      </w:pPr>
    </w:p>
    <w:p w14:paraId="6797D920" w14:textId="77777777" w:rsidR="00B00D67" w:rsidRDefault="00B00D67" w:rsidP="002521D2">
      <w:pPr>
        <w:ind w:left="-284"/>
        <w:rPr>
          <w:rFonts w:ascii="Arial" w:hAnsi="Arial" w:cs="Arial"/>
          <w:color w:val="000000" w:themeColor="text1"/>
          <w:sz w:val="24"/>
          <w:szCs w:val="24"/>
        </w:rPr>
      </w:pPr>
    </w:p>
    <w:p w14:paraId="6C5380C6" w14:textId="77777777" w:rsidR="00B00D67" w:rsidRDefault="00B00D67" w:rsidP="002521D2">
      <w:pPr>
        <w:ind w:left="-284"/>
        <w:rPr>
          <w:rFonts w:ascii="Arial" w:hAnsi="Arial" w:cs="Arial"/>
          <w:color w:val="000000" w:themeColor="text1"/>
          <w:sz w:val="24"/>
          <w:szCs w:val="24"/>
        </w:rPr>
      </w:pPr>
    </w:p>
    <w:p w14:paraId="4067C35C" w14:textId="77777777" w:rsidR="00B00D67" w:rsidRDefault="00B00D67" w:rsidP="002521D2">
      <w:pPr>
        <w:ind w:left="-284"/>
        <w:rPr>
          <w:rFonts w:ascii="Arial" w:hAnsi="Arial" w:cs="Arial"/>
          <w:color w:val="000000" w:themeColor="text1"/>
          <w:sz w:val="24"/>
          <w:szCs w:val="24"/>
        </w:rPr>
      </w:pPr>
    </w:p>
    <w:p w14:paraId="10319BDA" w14:textId="77777777" w:rsidR="00B00D67" w:rsidRDefault="00B00D67" w:rsidP="002521D2">
      <w:pPr>
        <w:ind w:left="-284"/>
        <w:rPr>
          <w:rFonts w:ascii="Arial" w:hAnsi="Arial" w:cs="Arial"/>
          <w:color w:val="000000" w:themeColor="text1"/>
          <w:sz w:val="24"/>
          <w:szCs w:val="24"/>
        </w:rPr>
      </w:pPr>
    </w:p>
    <w:p w14:paraId="34BD7137" w14:textId="77777777" w:rsidR="00B00D67" w:rsidRDefault="00B00D67" w:rsidP="002521D2">
      <w:pPr>
        <w:ind w:left="-284"/>
        <w:rPr>
          <w:rFonts w:ascii="Arial" w:hAnsi="Arial" w:cs="Arial"/>
          <w:color w:val="000000" w:themeColor="text1"/>
          <w:sz w:val="24"/>
          <w:szCs w:val="24"/>
        </w:rPr>
      </w:pPr>
    </w:p>
    <w:p w14:paraId="0A802694" w14:textId="77777777" w:rsidR="00B00D67" w:rsidRPr="00243BDC" w:rsidRDefault="00B00D67" w:rsidP="00715ADC">
      <w:pPr>
        <w:ind w:left="-426"/>
        <w:rPr>
          <w:rFonts w:ascii="Arial" w:hAnsi="Arial" w:cs="Arial"/>
          <w:color w:val="000000" w:themeColor="text1"/>
          <w:sz w:val="24"/>
          <w:szCs w:val="24"/>
        </w:rPr>
      </w:pPr>
    </w:p>
    <w:sectPr w:rsidR="00B00D67" w:rsidRPr="00243BDC" w:rsidSect="009F6424">
      <w:headerReference w:type="default" r:id="rId10"/>
      <w:footerReference w:type="default" r:id="rId11"/>
      <w:pgSz w:w="11906" w:h="16838"/>
      <w:pgMar w:top="2268" w:right="992" w:bottom="1134" w:left="1361"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887C3" w14:textId="77777777" w:rsidR="00304C47" w:rsidRDefault="00304C47" w:rsidP="00181816">
      <w:pPr>
        <w:spacing w:after="0" w:line="240" w:lineRule="auto"/>
      </w:pPr>
      <w:r>
        <w:separator/>
      </w:r>
    </w:p>
  </w:endnote>
  <w:endnote w:type="continuationSeparator" w:id="0">
    <w:p w14:paraId="4FF72882" w14:textId="77777777" w:rsidR="00304C47" w:rsidRDefault="00304C47"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6E4E6B3B" w:rsidR="00715ADC" w:rsidRDefault="00715ADC" w:rsidP="00715ADC">
    <w:pPr>
      <w:ind w:left="-284"/>
    </w:pPr>
    <w:r w:rsidRPr="00177BE6">
      <w:rPr>
        <w:rFonts w:ascii="Arial" w:hAnsi="Arial" w:cs="Arial"/>
        <w:sz w:val="18"/>
        <w:szCs w:val="18"/>
      </w:rPr>
      <w:t>©</w:t>
    </w:r>
    <w:r>
      <w:t xml:space="preserve"> </w:t>
    </w:r>
    <w:r w:rsidRPr="0047246F">
      <w:rPr>
        <w:rFonts w:ascii="Arial" w:hAnsi="Arial" w:cs="Arial"/>
        <w:sz w:val="18"/>
        <w:szCs w:val="18"/>
      </w:rPr>
      <w:t xml:space="preserve">Food – a fact of life </w:t>
    </w:r>
    <w:r w:rsidRPr="00177BE6">
      <w:rPr>
        <w:rFonts w:ascii="Arial" w:hAnsi="Arial" w:cs="Arial"/>
        <w:sz w:val="18"/>
        <w:szCs w:val="18"/>
      </w:rPr>
      <w:fldChar w:fldCharType="begin"/>
    </w:r>
    <w:r w:rsidRPr="00177BE6">
      <w:rPr>
        <w:rFonts w:ascii="Arial" w:hAnsi="Arial" w:cs="Arial"/>
        <w:sz w:val="18"/>
        <w:szCs w:val="18"/>
      </w:rPr>
      <w:instrText xml:space="preserve"> DATE  \@ "yyyy"  \* MERGEFORMAT </w:instrText>
    </w:r>
    <w:r w:rsidRPr="00177BE6">
      <w:rPr>
        <w:rFonts w:ascii="Arial" w:hAnsi="Arial" w:cs="Arial"/>
        <w:sz w:val="18"/>
        <w:szCs w:val="18"/>
      </w:rPr>
      <w:fldChar w:fldCharType="separate"/>
    </w:r>
    <w:r w:rsidR="00756114">
      <w:rPr>
        <w:rFonts w:ascii="Arial" w:hAnsi="Arial" w:cs="Arial"/>
        <w:noProof/>
        <w:sz w:val="18"/>
        <w:szCs w:val="18"/>
      </w:rPr>
      <w:t>2026</w:t>
    </w:r>
    <w:r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D0E39" w14:textId="77777777" w:rsidR="00304C47" w:rsidRDefault="00304C47" w:rsidP="00181816">
      <w:pPr>
        <w:spacing w:after="0" w:line="240" w:lineRule="auto"/>
      </w:pPr>
      <w:r>
        <w:separator/>
      </w:r>
    </w:p>
  </w:footnote>
  <w:footnote w:type="continuationSeparator" w:id="0">
    <w:p w14:paraId="1FD2325C" w14:textId="77777777" w:rsidR="00304C47" w:rsidRDefault="00304C47"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44C8DFD4" w:rsidR="00181816" w:rsidRDefault="00E6507E">
    <w:pPr>
      <w:pStyle w:val="Header"/>
    </w:pPr>
    <w:r w:rsidRPr="00177BE6">
      <w:rPr>
        <w:rFonts w:ascii="Arial" w:hAnsi="Arial" w:cs="Arial"/>
        <w:noProof/>
        <w:sz w:val="18"/>
        <w:szCs w:val="18"/>
      </w:rPr>
      <mc:AlternateContent>
        <mc:Choice Requires="wps">
          <w:drawing>
            <wp:anchor distT="45720" distB="45720" distL="114300" distR="114300" simplePos="0" relativeHeight="251661314" behindDoc="0" locked="0" layoutInCell="1" allowOverlap="1" wp14:anchorId="31AE8DAC" wp14:editId="152F1AF1">
              <wp:simplePos x="0" y="0"/>
              <wp:positionH relativeFrom="column">
                <wp:posOffset>-272888</wp:posOffset>
              </wp:positionH>
              <wp:positionV relativeFrom="paragraph">
                <wp:posOffset>395605</wp:posOffset>
              </wp:positionV>
              <wp:extent cx="4156075" cy="359410"/>
              <wp:effectExtent l="0" t="0" r="0" b="2540"/>
              <wp:wrapSquare wrapText="bothSides"/>
              <wp:docPr id="347811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359410"/>
                      </a:xfrm>
                      <a:prstGeom prst="rect">
                        <a:avLst/>
                      </a:prstGeom>
                      <a:solidFill>
                        <a:srgbClr val="FFFFFF"/>
                      </a:solidFill>
                      <a:ln w="9525">
                        <a:noFill/>
                        <a:miter lim="800000"/>
                        <a:headEnd/>
                        <a:tailEnd/>
                      </a:ln>
                    </wps:spPr>
                    <wps:txbx>
                      <w:txbxContent>
                        <w:p w14:paraId="4AB92ECC" w14:textId="446F07DF" w:rsidR="00B00D67" w:rsidRPr="007B626A" w:rsidRDefault="00B00D67" w:rsidP="00B00D67">
                          <w:pPr>
                            <w:rPr>
                              <w:rFonts w:ascii="Source Sans Pro" w:hAnsi="Source Sans Pro"/>
                              <w:sz w:val="28"/>
                              <w:szCs w:val="28"/>
                            </w:rPr>
                          </w:pPr>
                          <w:r w:rsidRPr="007B626A">
                            <w:rPr>
                              <w:rFonts w:ascii="Source Sans Pro" w:hAnsi="Source Sans Pro" w:cs="Arial"/>
                              <w:sz w:val="28"/>
                              <w:szCs w:val="28"/>
                            </w:rPr>
                            <w:t xml:space="preserve">Name:                                                        </w:t>
                          </w:r>
                          <w:r>
                            <w:rPr>
                              <w:rFonts w:ascii="Source Sans Pro" w:hAnsi="Source Sans Pro" w:cs="Arial"/>
                              <w:sz w:val="28"/>
                              <w:szCs w:val="28"/>
                            </w:rPr>
                            <w:t xml:space="preserve">                </w:t>
                          </w:r>
                          <w:r w:rsidR="00715ADC">
                            <w:rPr>
                              <w:rFonts w:ascii="Source Sans Pro" w:hAnsi="Source Sans Pro" w:cs="Arial"/>
                              <w:sz w:val="28"/>
                              <w:szCs w:val="28"/>
                            </w:rPr>
                            <w:t xml:space="preserve">  </w:t>
                          </w:r>
                          <w:r>
                            <w:rPr>
                              <w:rFonts w:ascii="Source Sans Pro" w:hAnsi="Source Sans Pro" w:cs="Arial"/>
                              <w:sz w:val="28"/>
                              <w:szCs w:val="28"/>
                            </w:rPr>
                            <w:t xml:space="preserve">   </w:t>
                          </w:r>
                          <w:r w:rsidRPr="007B626A">
                            <w:rPr>
                              <w:rFonts w:ascii="Source Sans Pro" w:hAnsi="Source Sans Pro" w:cs="Arial"/>
                              <w:sz w:val="28"/>
                              <w:szCs w:val="28"/>
                            </w:rPr>
                            <w:t xml:space="preserve">Date: </w:t>
                          </w:r>
                        </w:p>
                        <w:p w14:paraId="3D452B8A" w14:textId="77777777" w:rsidR="00B00D67" w:rsidRPr="002521D2" w:rsidRDefault="00B00D67" w:rsidP="00B00D67">
                          <w:pPr>
                            <w:rPr>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AE8DAC" id="_x0000_t202" coordsize="21600,21600" o:spt="202" path="m,l,21600r21600,l21600,xe">
              <v:stroke joinstyle="miter"/>
              <v:path gradientshapeok="t" o:connecttype="rect"/>
            </v:shapetype>
            <v:shape id="Text Box 2" o:spid="_x0000_s1028" type="#_x0000_t202" style="position:absolute;margin-left:-21.5pt;margin-top:31.15pt;width:327.25pt;height:28.3pt;z-index:2516613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" stroked="f">
              <v:textbox>
                <w:txbxContent>
                  <w:p w14:paraId="4AB92ECC" w14:textId="446F07DF" w:rsidR="00B00D67" w:rsidRPr="007B626A" w:rsidRDefault="00B00D67" w:rsidP="00B00D67">
                    <w:pPr>
                      <w:rPr>
                        <w:rFonts w:ascii="Source Sans Pro" w:hAnsi="Source Sans Pro"/>
                        <w:sz w:val="28"/>
                        <w:szCs w:val="28"/>
                      </w:rPr>
                    </w:pPr>
                    <w:r w:rsidRPr="007B626A">
                      <w:rPr>
                        <w:rFonts w:ascii="Source Sans Pro" w:hAnsi="Source Sans Pro" w:cs="Arial"/>
                        <w:sz w:val="28"/>
                        <w:szCs w:val="28"/>
                      </w:rPr>
                      <w:t xml:space="preserve">Name:                                                        </w:t>
                    </w:r>
                    <w:r>
                      <w:rPr>
                        <w:rFonts w:ascii="Source Sans Pro" w:hAnsi="Source Sans Pro" w:cs="Arial"/>
                        <w:sz w:val="28"/>
                        <w:szCs w:val="28"/>
                      </w:rPr>
                      <w:t xml:space="preserve">                </w:t>
                    </w:r>
                    <w:r w:rsidR="00715ADC">
                      <w:rPr>
                        <w:rFonts w:ascii="Source Sans Pro" w:hAnsi="Source Sans Pro" w:cs="Arial"/>
                        <w:sz w:val="28"/>
                        <w:szCs w:val="28"/>
                      </w:rPr>
                      <w:t xml:space="preserve">  </w:t>
                    </w:r>
                    <w:r>
                      <w:rPr>
                        <w:rFonts w:ascii="Source Sans Pro" w:hAnsi="Source Sans Pro" w:cs="Arial"/>
                        <w:sz w:val="28"/>
                        <w:szCs w:val="28"/>
                      </w:rPr>
                      <w:t xml:space="preserve">   </w:t>
                    </w:r>
                    <w:r w:rsidRPr="007B626A">
                      <w:rPr>
                        <w:rFonts w:ascii="Source Sans Pro" w:hAnsi="Source Sans Pro" w:cs="Arial"/>
                        <w:sz w:val="28"/>
                        <w:szCs w:val="28"/>
                      </w:rPr>
                      <w:t xml:space="preserve">Date: </w:t>
                    </w:r>
                  </w:p>
                  <w:p w14:paraId="3D452B8A" w14:textId="77777777" w:rsidR="00B00D67" w:rsidRPr="002521D2" w:rsidRDefault="00B00D67" w:rsidP="00B00D67">
                    <w:pPr>
                      <w:rPr>
                        <w:sz w:val="40"/>
                        <w:szCs w:val="40"/>
                      </w:rPr>
                    </w:pPr>
                  </w:p>
                </w:txbxContent>
              </v:textbox>
              <w10:wrap type="square"/>
            </v:shape>
          </w:pict>
        </mc:Fallback>
      </mc:AlternateContent>
    </w:r>
    <w:r>
      <w:rPr>
        <w:noProof/>
      </w:rPr>
      <w:drawing>
        <wp:anchor distT="0" distB="0" distL="114300" distR="114300" simplePos="0" relativeHeight="251659266" behindDoc="0" locked="0" layoutInCell="1" allowOverlap="1" wp14:anchorId="19AD501F" wp14:editId="693FA1B4">
          <wp:simplePos x="0" y="0"/>
          <wp:positionH relativeFrom="column">
            <wp:posOffset>4707255</wp:posOffset>
          </wp:positionH>
          <wp:positionV relativeFrom="paragraph">
            <wp:posOffset>-70647</wp:posOffset>
          </wp:positionV>
          <wp:extent cx="1351915" cy="932815"/>
          <wp:effectExtent l="0" t="0" r="635" b="635"/>
          <wp:wrapNone/>
          <wp:docPr id="1116187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9613C"/>
    <w:multiLevelType w:val="hybridMultilevel"/>
    <w:tmpl w:val="FCAC051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0531">
    <w:abstractNumId w:val="0"/>
  </w:num>
  <w:num w:numId="2" w16cid:durableId="79448918">
    <w:abstractNumId w:val="2"/>
  </w:num>
  <w:num w:numId="3" w16cid:durableId="2011372762">
    <w:abstractNumId w:val="3"/>
  </w:num>
  <w:num w:numId="4" w16cid:durableId="814295468">
    <w:abstractNumId w:val="4"/>
  </w:num>
  <w:num w:numId="5" w16cid:durableId="222299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5323D"/>
    <w:rsid w:val="000A0905"/>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C2AF9"/>
    <w:rsid w:val="002D371A"/>
    <w:rsid w:val="002D6459"/>
    <w:rsid w:val="002D76AD"/>
    <w:rsid w:val="002F3F58"/>
    <w:rsid w:val="00304C47"/>
    <w:rsid w:val="0034358D"/>
    <w:rsid w:val="00355043"/>
    <w:rsid w:val="003837CE"/>
    <w:rsid w:val="003C1639"/>
    <w:rsid w:val="003D3B2A"/>
    <w:rsid w:val="0041263E"/>
    <w:rsid w:val="00415461"/>
    <w:rsid w:val="00450EC6"/>
    <w:rsid w:val="0047246F"/>
    <w:rsid w:val="004A01C1"/>
    <w:rsid w:val="004F37B5"/>
    <w:rsid w:val="00506913"/>
    <w:rsid w:val="00576635"/>
    <w:rsid w:val="0058313C"/>
    <w:rsid w:val="00597E15"/>
    <w:rsid w:val="005A2127"/>
    <w:rsid w:val="005C3336"/>
    <w:rsid w:val="005E72C5"/>
    <w:rsid w:val="00637868"/>
    <w:rsid w:val="0069153A"/>
    <w:rsid w:val="006971D7"/>
    <w:rsid w:val="006B03D7"/>
    <w:rsid w:val="00703708"/>
    <w:rsid w:val="00715ADC"/>
    <w:rsid w:val="00717538"/>
    <w:rsid w:val="00734F52"/>
    <w:rsid w:val="007366F0"/>
    <w:rsid w:val="00747D21"/>
    <w:rsid w:val="00756114"/>
    <w:rsid w:val="00773B80"/>
    <w:rsid w:val="007B1030"/>
    <w:rsid w:val="007C4A0C"/>
    <w:rsid w:val="007D338F"/>
    <w:rsid w:val="007D3AF9"/>
    <w:rsid w:val="00821B1B"/>
    <w:rsid w:val="00857DE8"/>
    <w:rsid w:val="008722F8"/>
    <w:rsid w:val="008B7B53"/>
    <w:rsid w:val="008D1F3C"/>
    <w:rsid w:val="008F064C"/>
    <w:rsid w:val="00905E5E"/>
    <w:rsid w:val="009C4148"/>
    <w:rsid w:val="009F32E7"/>
    <w:rsid w:val="009F6424"/>
    <w:rsid w:val="00A37259"/>
    <w:rsid w:val="00A97F57"/>
    <w:rsid w:val="00AC1488"/>
    <w:rsid w:val="00AC4AE5"/>
    <w:rsid w:val="00AD465B"/>
    <w:rsid w:val="00B00D67"/>
    <w:rsid w:val="00B40238"/>
    <w:rsid w:val="00B4679D"/>
    <w:rsid w:val="00B47711"/>
    <w:rsid w:val="00B5787C"/>
    <w:rsid w:val="00B62BC9"/>
    <w:rsid w:val="00B663B3"/>
    <w:rsid w:val="00B841F3"/>
    <w:rsid w:val="00BB3A9D"/>
    <w:rsid w:val="00BF6C14"/>
    <w:rsid w:val="00C52D89"/>
    <w:rsid w:val="00C62788"/>
    <w:rsid w:val="00C94486"/>
    <w:rsid w:val="00CA2861"/>
    <w:rsid w:val="00CC3814"/>
    <w:rsid w:val="00CE0513"/>
    <w:rsid w:val="00CE41D0"/>
    <w:rsid w:val="00CF4746"/>
    <w:rsid w:val="00D14DF3"/>
    <w:rsid w:val="00D22642"/>
    <w:rsid w:val="00D26D82"/>
    <w:rsid w:val="00D53B15"/>
    <w:rsid w:val="00D56932"/>
    <w:rsid w:val="00D72DF3"/>
    <w:rsid w:val="00D82E75"/>
    <w:rsid w:val="00D84DA6"/>
    <w:rsid w:val="00D91D3B"/>
    <w:rsid w:val="00DB4DC6"/>
    <w:rsid w:val="00DF1A45"/>
    <w:rsid w:val="00E053C3"/>
    <w:rsid w:val="00E42C42"/>
    <w:rsid w:val="00E62B86"/>
    <w:rsid w:val="00E6507E"/>
    <w:rsid w:val="00E814A7"/>
    <w:rsid w:val="00E97A15"/>
    <w:rsid w:val="00EB4EC1"/>
    <w:rsid w:val="00EB5D7B"/>
    <w:rsid w:val="00EE1D95"/>
    <w:rsid w:val="00EF0F87"/>
    <w:rsid w:val="00EF27A3"/>
    <w:rsid w:val="00F02718"/>
    <w:rsid w:val="00F04A92"/>
    <w:rsid w:val="00F118A9"/>
    <w:rsid w:val="00F22D18"/>
    <w:rsid w:val="00F3309B"/>
    <w:rsid w:val="00F64D5F"/>
    <w:rsid w:val="00F70D14"/>
    <w:rsid w:val="00F74476"/>
    <w:rsid w:val="00FA4D6B"/>
    <w:rsid w:val="00FB0A93"/>
    <w:rsid w:val="00FD50AC"/>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3C3"/>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1026</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4</cp:revision>
  <dcterms:created xsi:type="dcterms:W3CDTF">2026-06-09T14:42:00Z</dcterms:created>
  <dcterms:modified xsi:type="dcterms:W3CDTF">2026-06-10T13:57:00Z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