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E6CD2" w14:textId="57656162" w:rsidR="00243BDC" w:rsidRPr="00AD465B" w:rsidRDefault="00AB12DC" w:rsidP="001B5128">
      <w:pPr>
        <w:pStyle w:val="FFLDocHeading"/>
        <w:tabs>
          <w:tab w:val="left" w:pos="142"/>
          <w:tab w:val="left" w:pos="9639"/>
        </w:tabs>
        <w:ind w:right="-142"/>
      </w:pPr>
      <w:r>
        <w:t>Functional properties of food quiz</w:t>
      </w:r>
      <w:r w:rsidR="007C5597">
        <w:t xml:space="preserve"> </w:t>
      </w:r>
    </w:p>
    <w:p w14:paraId="4168D639" w14:textId="77777777" w:rsidR="00A925CD" w:rsidRPr="00A925CD" w:rsidRDefault="00A925CD" w:rsidP="00A925CD">
      <w:pPr>
        <w:pStyle w:val="FFLDocNoBullet"/>
      </w:pPr>
      <w:r w:rsidRPr="00A925CD">
        <w:t>Which of the following is not a type of carbohydrate?</w:t>
      </w:r>
    </w:p>
    <w:p w14:paraId="58FC5169" w14:textId="77777777" w:rsidR="008A56F5" w:rsidRDefault="008A56F5" w:rsidP="008A56F5">
      <w:pPr>
        <w:pStyle w:val="FFLDocNoBullet"/>
        <w:numPr>
          <w:ilvl w:val="0"/>
          <w:numId w:val="6"/>
        </w:numPr>
      </w:pPr>
      <w:r>
        <w:t>Starch</w:t>
      </w:r>
    </w:p>
    <w:p w14:paraId="62CC0455" w14:textId="77777777" w:rsidR="008A56F5" w:rsidRDefault="008A56F5" w:rsidP="008A56F5">
      <w:pPr>
        <w:pStyle w:val="FFLDocNoBullet"/>
        <w:numPr>
          <w:ilvl w:val="0"/>
          <w:numId w:val="6"/>
        </w:numPr>
      </w:pPr>
      <w:r>
        <w:t>Sugar</w:t>
      </w:r>
    </w:p>
    <w:p w14:paraId="47CF0CE4" w14:textId="77777777" w:rsidR="008A56F5" w:rsidRPr="001546A9" w:rsidRDefault="008A56F5" w:rsidP="008A56F5">
      <w:pPr>
        <w:pStyle w:val="FFLDocNoBullet"/>
        <w:numPr>
          <w:ilvl w:val="0"/>
          <w:numId w:val="6"/>
        </w:numPr>
        <w:rPr>
          <w:b/>
          <w:bCs/>
        </w:rPr>
      </w:pPr>
      <w:r w:rsidRPr="001546A9">
        <w:rPr>
          <w:b/>
          <w:bCs/>
        </w:rPr>
        <w:t>Saturated fat</w:t>
      </w:r>
    </w:p>
    <w:p w14:paraId="7947D62C" w14:textId="6D2E62C3" w:rsidR="00CC4FC5" w:rsidRDefault="008A56F5" w:rsidP="008A56F5">
      <w:pPr>
        <w:pStyle w:val="FFLDocNoBullet"/>
        <w:numPr>
          <w:ilvl w:val="0"/>
          <w:numId w:val="6"/>
        </w:numPr>
      </w:pPr>
      <w:r>
        <w:t>Fibre</w:t>
      </w:r>
    </w:p>
    <w:p w14:paraId="5A99D87B" w14:textId="7105627B" w:rsidR="001920F8" w:rsidRDefault="001920F8" w:rsidP="00C654E3">
      <w:pPr>
        <w:pStyle w:val="FFLDocNoBullet"/>
        <w:numPr>
          <w:ilvl w:val="0"/>
          <w:numId w:val="0"/>
        </w:numPr>
        <w:ind w:left="436"/>
      </w:pPr>
    </w:p>
    <w:p w14:paraId="56CFD929" w14:textId="77777777" w:rsidR="00580234" w:rsidRPr="00580234" w:rsidRDefault="00580234" w:rsidP="00580234">
      <w:pPr>
        <w:pStyle w:val="FFLDocNoBullet"/>
      </w:pPr>
      <w:r w:rsidRPr="00580234">
        <w:t>Which of these types of fibre is found in fruit and vegetables?</w:t>
      </w:r>
    </w:p>
    <w:p w14:paraId="47BC53B3" w14:textId="77777777" w:rsidR="00F5613A" w:rsidRPr="001546A9" w:rsidRDefault="00F5613A" w:rsidP="00F5613A">
      <w:pPr>
        <w:pStyle w:val="FFLDocNoBullet"/>
        <w:numPr>
          <w:ilvl w:val="0"/>
          <w:numId w:val="7"/>
        </w:numPr>
        <w:rPr>
          <w:b/>
          <w:bCs/>
        </w:rPr>
      </w:pPr>
      <w:r w:rsidRPr="001546A9">
        <w:rPr>
          <w:b/>
          <w:bCs/>
        </w:rPr>
        <w:t>Soluble fibre</w:t>
      </w:r>
    </w:p>
    <w:p w14:paraId="433792A5" w14:textId="1EE3C795" w:rsidR="0008182E" w:rsidRDefault="00F5613A" w:rsidP="00F5613A">
      <w:pPr>
        <w:pStyle w:val="FFLDocNoBullet"/>
        <w:numPr>
          <w:ilvl w:val="0"/>
          <w:numId w:val="7"/>
        </w:numPr>
      </w:pPr>
      <w:r>
        <w:t>Insoluble fibre</w:t>
      </w:r>
    </w:p>
    <w:p w14:paraId="2B8046BB" w14:textId="69228447" w:rsidR="00F37B98" w:rsidRDefault="00F37B98" w:rsidP="00174176">
      <w:pPr>
        <w:pStyle w:val="FFLDocNoBullet"/>
        <w:numPr>
          <w:ilvl w:val="0"/>
          <w:numId w:val="0"/>
        </w:numPr>
        <w:ind w:left="76"/>
      </w:pPr>
    </w:p>
    <w:p w14:paraId="4ED4BBAE" w14:textId="77777777" w:rsidR="000F664E" w:rsidRPr="000F664E" w:rsidRDefault="000F664E" w:rsidP="000F664E">
      <w:pPr>
        <w:pStyle w:val="FFLDocNoBullet"/>
      </w:pPr>
      <w:r w:rsidRPr="000F664E">
        <w:t>Which of the following is not an example of a function of carbohydrate in food?</w:t>
      </w:r>
    </w:p>
    <w:p w14:paraId="774C38D8" w14:textId="77777777" w:rsidR="00224313" w:rsidRDefault="00224313" w:rsidP="00224313">
      <w:pPr>
        <w:pStyle w:val="FFLDocNoBullet"/>
        <w:numPr>
          <w:ilvl w:val="0"/>
          <w:numId w:val="8"/>
        </w:numPr>
      </w:pPr>
      <w:r>
        <w:t>Helps cause the colour change of bread, toast and bakery products</w:t>
      </w:r>
    </w:p>
    <w:p w14:paraId="422DAFC7" w14:textId="77777777" w:rsidR="00224313" w:rsidRDefault="00224313" w:rsidP="00224313">
      <w:pPr>
        <w:pStyle w:val="FFLDocNoBullet"/>
        <w:numPr>
          <w:ilvl w:val="0"/>
          <w:numId w:val="8"/>
        </w:numPr>
      </w:pPr>
      <w:r>
        <w:t>Contributes to the chewiness, colour and sweet flavour of caramel</w:t>
      </w:r>
    </w:p>
    <w:p w14:paraId="6DBD4220" w14:textId="77777777" w:rsidR="00224313" w:rsidRPr="001546A9" w:rsidRDefault="00224313" w:rsidP="00224313">
      <w:pPr>
        <w:pStyle w:val="FFLDocNoBullet"/>
        <w:numPr>
          <w:ilvl w:val="0"/>
          <w:numId w:val="8"/>
        </w:numPr>
        <w:rPr>
          <w:b/>
          <w:bCs/>
        </w:rPr>
      </w:pPr>
      <w:r w:rsidRPr="001546A9">
        <w:rPr>
          <w:b/>
          <w:bCs/>
        </w:rPr>
        <w:t>Binds ingredients together</w:t>
      </w:r>
    </w:p>
    <w:p w14:paraId="253FEEB1" w14:textId="109EC7DB" w:rsidR="003D0569" w:rsidRDefault="00224313" w:rsidP="00224313">
      <w:pPr>
        <w:pStyle w:val="FFLDocNoBullet"/>
        <w:numPr>
          <w:ilvl w:val="0"/>
          <w:numId w:val="8"/>
        </w:numPr>
      </w:pPr>
      <w:r>
        <w:t>Thickens products such as sauces and custards</w:t>
      </w:r>
    </w:p>
    <w:p w14:paraId="6C957DEB" w14:textId="77777777" w:rsidR="00A11820" w:rsidRDefault="00A11820" w:rsidP="00A11820">
      <w:pPr>
        <w:pStyle w:val="FFLDocNoBullet"/>
        <w:numPr>
          <w:ilvl w:val="0"/>
          <w:numId w:val="0"/>
        </w:numPr>
        <w:ind w:left="436"/>
      </w:pPr>
    </w:p>
    <w:p w14:paraId="70D53713" w14:textId="77777777" w:rsidR="00C90CB4" w:rsidRPr="00C90CB4" w:rsidRDefault="00C90CB4" w:rsidP="00C90CB4">
      <w:pPr>
        <w:pStyle w:val="FFLDocNoBullet"/>
      </w:pPr>
      <w:r w:rsidRPr="00C90CB4">
        <w:t>Which of the following best describes the term ‘</w:t>
      </w:r>
      <w:proofErr w:type="spellStart"/>
      <w:r w:rsidRPr="00C90CB4">
        <w:t>dextrinisation</w:t>
      </w:r>
      <w:proofErr w:type="spellEnd"/>
      <w:r w:rsidRPr="00C90CB4">
        <w:t>’?</w:t>
      </w:r>
    </w:p>
    <w:p w14:paraId="5DB9400C" w14:textId="77777777" w:rsidR="00C21CE4" w:rsidRPr="001546A9" w:rsidRDefault="00C21CE4" w:rsidP="00C21CE4">
      <w:pPr>
        <w:pStyle w:val="FFLDocNoBullet"/>
        <w:numPr>
          <w:ilvl w:val="0"/>
          <w:numId w:val="22"/>
        </w:numPr>
        <w:rPr>
          <w:b/>
          <w:bCs/>
        </w:rPr>
      </w:pPr>
      <w:r w:rsidRPr="001546A9">
        <w:rPr>
          <w:b/>
          <w:bCs/>
        </w:rPr>
        <w:t>The process involving the browning of starch foods when subjected to dry heat</w:t>
      </w:r>
    </w:p>
    <w:p w14:paraId="26DAE3E1" w14:textId="77777777" w:rsidR="00C21CE4" w:rsidRDefault="00C21CE4" w:rsidP="00C21CE4">
      <w:pPr>
        <w:pStyle w:val="FFLDocNoBullet"/>
        <w:numPr>
          <w:ilvl w:val="0"/>
          <w:numId w:val="22"/>
        </w:numPr>
      </w:pPr>
      <w:r>
        <w:t>It occurs when sucrose (sugar) is heated above its melting point</w:t>
      </w:r>
    </w:p>
    <w:p w14:paraId="3664E836" w14:textId="77777777" w:rsidR="00C21CE4" w:rsidRDefault="00C21CE4" w:rsidP="00C21CE4">
      <w:pPr>
        <w:pStyle w:val="FFLDocNoBullet"/>
        <w:numPr>
          <w:ilvl w:val="0"/>
          <w:numId w:val="22"/>
        </w:numPr>
      </w:pPr>
      <w:r>
        <w:t>It occurs when starch is mixed with liquid and heated</w:t>
      </w:r>
    </w:p>
    <w:p w14:paraId="269C2F3D" w14:textId="582D1F4E" w:rsidR="004F7F2F" w:rsidRPr="004F7F2F" w:rsidRDefault="00C21CE4" w:rsidP="00C21CE4">
      <w:pPr>
        <w:pStyle w:val="FFLDocNoBullet"/>
        <w:numPr>
          <w:ilvl w:val="0"/>
          <w:numId w:val="22"/>
        </w:numPr>
      </w:pPr>
      <w:r>
        <w:t>The change in structure of protein molecules</w:t>
      </w:r>
    </w:p>
    <w:p w14:paraId="4CE21F03" w14:textId="77777777" w:rsidR="00C44972" w:rsidRDefault="00C44972" w:rsidP="00C44972">
      <w:pPr>
        <w:pStyle w:val="FFLDocNoBullet"/>
        <w:numPr>
          <w:ilvl w:val="0"/>
          <w:numId w:val="0"/>
        </w:numPr>
        <w:ind w:left="76" w:hanging="76"/>
      </w:pPr>
    </w:p>
    <w:p w14:paraId="69CB3D12" w14:textId="77777777" w:rsidR="00DA19A9" w:rsidRPr="00DA19A9" w:rsidRDefault="00DA19A9" w:rsidP="00DA19A9">
      <w:pPr>
        <w:pStyle w:val="FFLDocNoBullet"/>
      </w:pPr>
      <w:r w:rsidRPr="00DA19A9">
        <w:t>Which of the following processes occur in carbohydrates?</w:t>
      </w:r>
    </w:p>
    <w:p w14:paraId="71F0B2E2" w14:textId="77777777" w:rsidR="001C5E67" w:rsidRDefault="001C5E67" w:rsidP="001C5E67">
      <w:pPr>
        <w:pStyle w:val="FFLDocNoBullet"/>
        <w:numPr>
          <w:ilvl w:val="0"/>
          <w:numId w:val="10"/>
        </w:numPr>
      </w:pPr>
      <w:r>
        <w:t>Denaturation</w:t>
      </w:r>
    </w:p>
    <w:p w14:paraId="3A0B8E39" w14:textId="77777777" w:rsidR="001C5E67" w:rsidRDefault="001C5E67" w:rsidP="001C5E67">
      <w:pPr>
        <w:pStyle w:val="FFLDocNoBullet"/>
        <w:numPr>
          <w:ilvl w:val="0"/>
          <w:numId w:val="10"/>
        </w:numPr>
      </w:pPr>
      <w:r>
        <w:t>Coagulation</w:t>
      </w:r>
    </w:p>
    <w:p w14:paraId="685BFFF0" w14:textId="77777777" w:rsidR="001C5E67" w:rsidRDefault="001C5E67" w:rsidP="001C5E67">
      <w:pPr>
        <w:pStyle w:val="FFLDocNoBullet"/>
        <w:numPr>
          <w:ilvl w:val="0"/>
          <w:numId w:val="10"/>
        </w:numPr>
      </w:pPr>
      <w:r>
        <w:t>Gelation</w:t>
      </w:r>
    </w:p>
    <w:p w14:paraId="1B9FBCD4" w14:textId="2C769539" w:rsidR="005D441B" w:rsidRPr="001546A9" w:rsidRDefault="001C5E67" w:rsidP="001C5E67">
      <w:pPr>
        <w:pStyle w:val="FFLDocNoBullet"/>
        <w:numPr>
          <w:ilvl w:val="0"/>
          <w:numId w:val="10"/>
        </w:numPr>
        <w:rPr>
          <w:b/>
          <w:bCs/>
        </w:rPr>
      </w:pPr>
      <w:r w:rsidRPr="001546A9">
        <w:rPr>
          <w:b/>
          <w:bCs/>
        </w:rPr>
        <w:t>Gelatinisation</w:t>
      </w:r>
    </w:p>
    <w:p w14:paraId="55B197D0" w14:textId="39DA5D7B" w:rsidR="00666ECE" w:rsidRDefault="00666ECE" w:rsidP="001C5E67">
      <w:pPr>
        <w:pStyle w:val="FFLDocNoBullet"/>
        <w:numPr>
          <w:ilvl w:val="0"/>
          <w:numId w:val="0"/>
        </w:numPr>
        <w:ind w:left="436"/>
      </w:pPr>
      <w:r>
        <w:t xml:space="preserve"> </w:t>
      </w:r>
    </w:p>
    <w:p w14:paraId="0FE4FAC6" w14:textId="77777777" w:rsidR="004E426C" w:rsidRPr="004E426C" w:rsidRDefault="004E426C" w:rsidP="004E426C">
      <w:pPr>
        <w:pStyle w:val="FFLDocNoBullet"/>
      </w:pPr>
      <w:r w:rsidRPr="004E426C">
        <w:t>Which of the following processes are used frequently in confectionary to form caramel?</w:t>
      </w:r>
    </w:p>
    <w:p w14:paraId="1CFBB6E2" w14:textId="77777777" w:rsidR="00177A6B" w:rsidRDefault="00177A6B" w:rsidP="00177A6B">
      <w:pPr>
        <w:pStyle w:val="FFLDocNoBullet"/>
        <w:numPr>
          <w:ilvl w:val="0"/>
          <w:numId w:val="11"/>
        </w:numPr>
      </w:pPr>
      <w:r>
        <w:t>Denaturation</w:t>
      </w:r>
    </w:p>
    <w:p w14:paraId="7FA3AE86" w14:textId="77777777" w:rsidR="00177A6B" w:rsidRDefault="00177A6B" w:rsidP="00177A6B">
      <w:pPr>
        <w:pStyle w:val="FFLDocNoBullet"/>
        <w:numPr>
          <w:ilvl w:val="0"/>
          <w:numId w:val="11"/>
        </w:numPr>
      </w:pPr>
      <w:r>
        <w:t>Coagulation</w:t>
      </w:r>
    </w:p>
    <w:p w14:paraId="456B543F" w14:textId="77777777" w:rsidR="00177A6B" w:rsidRPr="007629B1" w:rsidRDefault="00177A6B" w:rsidP="00177A6B">
      <w:pPr>
        <w:pStyle w:val="FFLDocNoBullet"/>
        <w:numPr>
          <w:ilvl w:val="0"/>
          <w:numId w:val="11"/>
        </w:numPr>
        <w:rPr>
          <w:b/>
          <w:bCs/>
        </w:rPr>
      </w:pPr>
      <w:r w:rsidRPr="007629B1">
        <w:rPr>
          <w:b/>
          <w:bCs/>
        </w:rPr>
        <w:t xml:space="preserve">Caramelisation </w:t>
      </w:r>
    </w:p>
    <w:p w14:paraId="798F0920" w14:textId="418BE19C" w:rsidR="00325FE3" w:rsidRDefault="00177A6B" w:rsidP="00177A6B">
      <w:pPr>
        <w:pStyle w:val="FFLDocNoBullet"/>
        <w:numPr>
          <w:ilvl w:val="0"/>
          <w:numId w:val="11"/>
        </w:numPr>
      </w:pPr>
      <w:r>
        <w:t>Gelatinisation</w:t>
      </w:r>
    </w:p>
    <w:p w14:paraId="0623BCF1" w14:textId="77777777" w:rsidR="003615A0" w:rsidRDefault="003615A0" w:rsidP="003E15EE">
      <w:pPr>
        <w:pStyle w:val="FFLDocNoBullet"/>
        <w:numPr>
          <w:ilvl w:val="0"/>
          <w:numId w:val="0"/>
        </w:numPr>
        <w:ind w:left="76" w:hanging="76"/>
      </w:pPr>
    </w:p>
    <w:p w14:paraId="72024F58" w14:textId="77777777" w:rsidR="00345604" w:rsidRPr="00345604" w:rsidRDefault="00345604" w:rsidP="00345604">
      <w:pPr>
        <w:pStyle w:val="FFLDocNoBullet"/>
      </w:pPr>
      <w:r w:rsidRPr="00345604">
        <w:t>Which of the following is not an example of a function of protein in food?</w:t>
      </w:r>
    </w:p>
    <w:p w14:paraId="21894DB2" w14:textId="77777777" w:rsidR="00AC3F33" w:rsidRDefault="00AC3F33" w:rsidP="00AC3F33">
      <w:pPr>
        <w:pStyle w:val="FFLDocNoBullet"/>
        <w:numPr>
          <w:ilvl w:val="0"/>
          <w:numId w:val="12"/>
        </w:numPr>
      </w:pPr>
      <w:r>
        <w:t>Aerates foods</w:t>
      </w:r>
    </w:p>
    <w:p w14:paraId="2B7678D6" w14:textId="77777777" w:rsidR="00AC3F33" w:rsidRDefault="00AC3F33" w:rsidP="00AC3F33">
      <w:pPr>
        <w:pStyle w:val="FFLDocNoBullet"/>
        <w:numPr>
          <w:ilvl w:val="0"/>
          <w:numId w:val="12"/>
        </w:numPr>
      </w:pPr>
      <w:r>
        <w:t>Thickens sauces</w:t>
      </w:r>
    </w:p>
    <w:p w14:paraId="7B06750B" w14:textId="77777777" w:rsidR="00AC3F33" w:rsidRDefault="00AC3F33" w:rsidP="00AC3F33">
      <w:pPr>
        <w:pStyle w:val="FFLDocNoBullet"/>
        <w:numPr>
          <w:ilvl w:val="0"/>
          <w:numId w:val="12"/>
        </w:numPr>
      </w:pPr>
      <w:r>
        <w:t>Binds ingredients together</w:t>
      </w:r>
    </w:p>
    <w:p w14:paraId="21E70C2E" w14:textId="41C515E4" w:rsidR="00834CD4" w:rsidRPr="007629B1" w:rsidRDefault="00AC3F33" w:rsidP="00AC3F33">
      <w:pPr>
        <w:pStyle w:val="FFLDocNoBullet"/>
        <w:numPr>
          <w:ilvl w:val="0"/>
          <w:numId w:val="12"/>
        </w:numPr>
        <w:rPr>
          <w:b/>
          <w:bCs/>
        </w:rPr>
      </w:pPr>
      <w:r w:rsidRPr="007629B1">
        <w:rPr>
          <w:b/>
          <w:bCs/>
        </w:rPr>
        <w:lastRenderedPageBreak/>
        <w:t>Helps cause the colour change of bread, toast and bakery products</w:t>
      </w:r>
    </w:p>
    <w:p w14:paraId="44496F2E" w14:textId="4AFA6433" w:rsidR="000459CE" w:rsidRDefault="000459CE" w:rsidP="00843E87">
      <w:pPr>
        <w:pStyle w:val="FFLDocNoBullet"/>
        <w:numPr>
          <w:ilvl w:val="0"/>
          <w:numId w:val="0"/>
        </w:numPr>
        <w:ind w:left="76" w:hanging="76"/>
      </w:pPr>
    </w:p>
    <w:p w14:paraId="68302C69" w14:textId="77777777" w:rsidR="00A47C8C" w:rsidRPr="00A47C8C" w:rsidRDefault="00A47C8C" w:rsidP="00A47C8C">
      <w:pPr>
        <w:pStyle w:val="FFLDocNoBullet"/>
      </w:pPr>
      <w:r w:rsidRPr="00A47C8C">
        <w:t>Which of the following best describe the term ‘Denaturation’?</w:t>
      </w:r>
    </w:p>
    <w:p w14:paraId="16D3EBFC" w14:textId="77777777" w:rsidR="00BA1C19" w:rsidRDefault="00BA1C19" w:rsidP="00BA1C19">
      <w:pPr>
        <w:pStyle w:val="FFLDocNoBullet"/>
        <w:numPr>
          <w:ilvl w:val="0"/>
          <w:numId w:val="13"/>
        </w:numPr>
      </w:pPr>
      <w:r>
        <w:t>The process involving the browning of starch foods when subjected to dry heat</w:t>
      </w:r>
    </w:p>
    <w:p w14:paraId="5B10D80B" w14:textId="77777777" w:rsidR="00BA1C19" w:rsidRDefault="00BA1C19" w:rsidP="00BA1C19">
      <w:pPr>
        <w:pStyle w:val="FFLDocNoBullet"/>
        <w:numPr>
          <w:ilvl w:val="0"/>
          <w:numId w:val="13"/>
        </w:numPr>
      </w:pPr>
      <w:r>
        <w:t>When small bubbles of air are incorporated into a mixture to form a stable foam</w:t>
      </w:r>
    </w:p>
    <w:p w14:paraId="303D125C" w14:textId="77777777" w:rsidR="00BA1C19" w:rsidRDefault="00BA1C19" w:rsidP="00BA1C19">
      <w:pPr>
        <w:pStyle w:val="FFLDocNoBullet"/>
        <w:numPr>
          <w:ilvl w:val="0"/>
          <w:numId w:val="13"/>
        </w:numPr>
      </w:pPr>
      <w:r>
        <w:t>Where fat helps separate layers of gluten and starch formed in dough</w:t>
      </w:r>
    </w:p>
    <w:p w14:paraId="07D1BBD3" w14:textId="31F630A2" w:rsidR="008D0523" w:rsidRPr="007629B1" w:rsidRDefault="00BA1C19" w:rsidP="00BA1C19">
      <w:pPr>
        <w:pStyle w:val="FFLDocNoBullet"/>
        <w:numPr>
          <w:ilvl w:val="0"/>
          <w:numId w:val="13"/>
        </w:numPr>
        <w:rPr>
          <w:b/>
          <w:bCs/>
        </w:rPr>
      </w:pPr>
      <w:r w:rsidRPr="007629B1">
        <w:rPr>
          <w:b/>
          <w:bCs/>
        </w:rPr>
        <w:t>The change in structure of protein molecules</w:t>
      </w:r>
    </w:p>
    <w:p w14:paraId="65C783C6" w14:textId="1FBF0B9C" w:rsidR="00DE05EE" w:rsidRDefault="00DE05EE" w:rsidP="00CF7036">
      <w:pPr>
        <w:pStyle w:val="FFLDocNoBullet"/>
        <w:numPr>
          <w:ilvl w:val="0"/>
          <w:numId w:val="0"/>
        </w:numPr>
        <w:ind w:left="76" w:hanging="76"/>
      </w:pPr>
    </w:p>
    <w:p w14:paraId="4DB3EAA8" w14:textId="77777777" w:rsidR="00A92833" w:rsidRPr="00A92833" w:rsidRDefault="00A92833" w:rsidP="00A92833">
      <w:pPr>
        <w:pStyle w:val="FFLDocNoBullet"/>
      </w:pPr>
      <w:r w:rsidRPr="00A92833">
        <w:t>What is the main function of gluten in bread making?</w:t>
      </w:r>
    </w:p>
    <w:p w14:paraId="48B78711" w14:textId="77777777" w:rsidR="000036CC" w:rsidRPr="007629B1" w:rsidRDefault="000036CC" w:rsidP="000036CC">
      <w:pPr>
        <w:pStyle w:val="FFLDocNoBullet"/>
        <w:numPr>
          <w:ilvl w:val="0"/>
          <w:numId w:val="14"/>
        </w:numPr>
        <w:rPr>
          <w:b/>
          <w:bCs/>
        </w:rPr>
      </w:pPr>
      <w:r w:rsidRPr="007629B1">
        <w:rPr>
          <w:b/>
          <w:bCs/>
        </w:rPr>
        <w:t>It helps give structure to bread and keeps in the gases that expand during cooking</w:t>
      </w:r>
    </w:p>
    <w:p w14:paraId="43C5774F" w14:textId="77777777" w:rsidR="000036CC" w:rsidRDefault="000036CC" w:rsidP="000036CC">
      <w:pPr>
        <w:pStyle w:val="FFLDocNoBullet"/>
        <w:numPr>
          <w:ilvl w:val="0"/>
          <w:numId w:val="14"/>
        </w:numPr>
      </w:pPr>
      <w:r>
        <w:t>It makes the bread rise</w:t>
      </w:r>
    </w:p>
    <w:p w14:paraId="097EED44" w14:textId="77777777" w:rsidR="000036CC" w:rsidRDefault="000036CC" w:rsidP="000036CC">
      <w:pPr>
        <w:pStyle w:val="FFLDocNoBullet"/>
        <w:numPr>
          <w:ilvl w:val="0"/>
          <w:numId w:val="14"/>
        </w:numPr>
      </w:pPr>
      <w:r>
        <w:t>It improves the flavour of the bread</w:t>
      </w:r>
    </w:p>
    <w:p w14:paraId="1CAA3395" w14:textId="6560FBD4" w:rsidR="0083206E" w:rsidRDefault="000036CC" w:rsidP="000036CC">
      <w:pPr>
        <w:pStyle w:val="FFLDocNoBullet"/>
        <w:numPr>
          <w:ilvl w:val="0"/>
          <w:numId w:val="14"/>
        </w:numPr>
      </w:pPr>
      <w:r>
        <w:t>It stops the dough from rising too much</w:t>
      </w:r>
    </w:p>
    <w:p w14:paraId="00450B9B" w14:textId="77777777" w:rsidR="00311345" w:rsidRDefault="00311345" w:rsidP="00311345">
      <w:pPr>
        <w:pStyle w:val="FFLDocNoBullet"/>
        <w:numPr>
          <w:ilvl w:val="0"/>
          <w:numId w:val="0"/>
        </w:numPr>
        <w:ind w:left="76" w:hanging="76"/>
      </w:pPr>
    </w:p>
    <w:p w14:paraId="7F82D73C" w14:textId="77777777" w:rsidR="00810DF9" w:rsidRPr="00810DF9" w:rsidRDefault="00810DF9" w:rsidP="00810DF9">
      <w:pPr>
        <w:pStyle w:val="FFLDocNoBullet"/>
      </w:pPr>
      <w:r w:rsidRPr="00810DF9">
        <w:t>Which of the following are not applications of coagulation?</w:t>
      </w:r>
    </w:p>
    <w:p w14:paraId="0A9B8FF1" w14:textId="77777777" w:rsidR="007B4639" w:rsidRDefault="007B4639" w:rsidP="007B4639">
      <w:pPr>
        <w:pStyle w:val="FFLDocNoBullet"/>
        <w:numPr>
          <w:ilvl w:val="0"/>
          <w:numId w:val="15"/>
        </w:numPr>
      </w:pPr>
      <w:r>
        <w:t>Cheese and yogurt making</w:t>
      </w:r>
    </w:p>
    <w:p w14:paraId="0CEDC5C1" w14:textId="77777777" w:rsidR="007B4639" w:rsidRPr="007629B1" w:rsidRDefault="007B4639" w:rsidP="007B4639">
      <w:pPr>
        <w:pStyle w:val="FFLDocNoBullet"/>
        <w:numPr>
          <w:ilvl w:val="0"/>
          <w:numId w:val="15"/>
        </w:numPr>
        <w:rPr>
          <w:b/>
          <w:bCs/>
        </w:rPr>
      </w:pPr>
      <w:r w:rsidRPr="007629B1">
        <w:rPr>
          <w:b/>
          <w:bCs/>
        </w:rPr>
        <w:t>Aerating mixtures</w:t>
      </w:r>
    </w:p>
    <w:p w14:paraId="18C82F3E" w14:textId="77777777" w:rsidR="007B4639" w:rsidRDefault="007B4639" w:rsidP="007B4639">
      <w:pPr>
        <w:pStyle w:val="FFLDocNoBullet"/>
        <w:numPr>
          <w:ilvl w:val="0"/>
          <w:numId w:val="15"/>
        </w:numPr>
      </w:pPr>
      <w:r>
        <w:t>Thickening of sauces with beaten egg</w:t>
      </w:r>
    </w:p>
    <w:p w14:paraId="1F970EFC" w14:textId="52C924DB" w:rsidR="00BD4C7E" w:rsidRDefault="007B4639" w:rsidP="007B4639">
      <w:pPr>
        <w:pStyle w:val="FFLDocNoBullet"/>
        <w:numPr>
          <w:ilvl w:val="0"/>
          <w:numId w:val="15"/>
        </w:numPr>
      </w:pPr>
      <w:r>
        <w:t>Binding ingredients together</w:t>
      </w:r>
    </w:p>
    <w:p w14:paraId="5CB33932" w14:textId="77777777" w:rsidR="00682838" w:rsidRDefault="00682838" w:rsidP="00682838">
      <w:pPr>
        <w:pStyle w:val="FFLDocNoBullet"/>
        <w:numPr>
          <w:ilvl w:val="0"/>
          <w:numId w:val="0"/>
        </w:numPr>
        <w:ind w:left="76" w:hanging="76"/>
      </w:pPr>
    </w:p>
    <w:p w14:paraId="71EE3741" w14:textId="77777777" w:rsidR="00FE2632" w:rsidRPr="00FE2632" w:rsidRDefault="00FE2632" w:rsidP="00FE2632">
      <w:pPr>
        <w:pStyle w:val="FFLDocNoBullet"/>
      </w:pPr>
      <w:r w:rsidRPr="00FE2632">
        <w:t>Which of the following is not an example of a function of fat in food?</w:t>
      </w:r>
    </w:p>
    <w:p w14:paraId="72903C33" w14:textId="77777777" w:rsidR="009F2F48" w:rsidRDefault="009F2F48" w:rsidP="009F2F48">
      <w:pPr>
        <w:pStyle w:val="FFLDocNoBullet"/>
        <w:numPr>
          <w:ilvl w:val="0"/>
          <w:numId w:val="16"/>
        </w:numPr>
      </w:pPr>
      <w:r>
        <w:t>Add ‘shortness’ or ‘flakiness’ to foods</w:t>
      </w:r>
    </w:p>
    <w:p w14:paraId="226270CF" w14:textId="77777777" w:rsidR="009F2F48" w:rsidRPr="007629B1" w:rsidRDefault="009F2F48" w:rsidP="009F2F48">
      <w:pPr>
        <w:pStyle w:val="FFLDocNoBullet"/>
        <w:numPr>
          <w:ilvl w:val="0"/>
          <w:numId w:val="16"/>
        </w:numPr>
        <w:rPr>
          <w:b/>
          <w:bCs/>
        </w:rPr>
      </w:pPr>
      <w:r w:rsidRPr="007629B1">
        <w:rPr>
          <w:b/>
          <w:bCs/>
        </w:rPr>
        <w:t>Contributes to the chewiness, colour and sweet flavour of caramel</w:t>
      </w:r>
    </w:p>
    <w:p w14:paraId="358E677A" w14:textId="77777777" w:rsidR="009F2F48" w:rsidRDefault="009F2F48" w:rsidP="009F2F48">
      <w:pPr>
        <w:pStyle w:val="FFLDocNoBullet"/>
        <w:numPr>
          <w:ilvl w:val="0"/>
          <w:numId w:val="16"/>
        </w:numPr>
      </w:pPr>
      <w:r>
        <w:t>Glazes foods</w:t>
      </w:r>
    </w:p>
    <w:p w14:paraId="681E93C9" w14:textId="33248897" w:rsidR="003A3BBB" w:rsidRDefault="009F2F48" w:rsidP="009F2F48">
      <w:pPr>
        <w:pStyle w:val="FFLDocNoBullet"/>
        <w:numPr>
          <w:ilvl w:val="0"/>
          <w:numId w:val="16"/>
        </w:numPr>
      </w:pPr>
      <w:r>
        <w:t>Aerates mixtures</w:t>
      </w:r>
    </w:p>
    <w:p w14:paraId="11874B0C" w14:textId="77777777" w:rsidR="003A3BBB" w:rsidRDefault="003A3BBB" w:rsidP="003A3BBB">
      <w:pPr>
        <w:pStyle w:val="FFLDocNoBullet"/>
        <w:numPr>
          <w:ilvl w:val="0"/>
          <w:numId w:val="0"/>
        </w:numPr>
        <w:ind w:left="76" w:hanging="76"/>
      </w:pPr>
    </w:p>
    <w:p w14:paraId="14650DBF" w14:textId="77777777" w:rsidR="00253E80" w:rsidRPr="00253E80" w:rsidRDefault="00253E80" w:rsidP="00253E80">
      <w:pPr>
        <w:pStyle w:val="FFLDocNoBullet"/>
      </w:pPr>
      <w:r w:rsidRPr="00253E80">
        <w:t>How do fats help to give biscuits their characteristic crumbly texture?</w:t>
      </w:r>
    </w:p>
    <w:p w14:paraId="320271C1" w14:textId="77777777" w:rsidR="00073687" w:rsidRPr="007629B1" w:rsidRDefault="00073687" w:rsidP="00073687">
      <w:pPr>
        <w:pStyle w:val="FFLDocNoBullet"/>
        <w:numPr>
          <w:ilvl w:val="0"/>
          <w:numId w:val="17"/>
        </w:numPr>
        <w:rPr>
          <w:b/>
          <w:bCs/>
        </w:rPr>
      </w:pPr>
      <w:r w:rsidRPr="007629B1">
        <w:rPr>
          <w:b/>
          <w:bCs/>
        </w:rPr>
        <w:t>They coat the flour particles and prevent them from absorbing water</w:t>
      </w:r>
    </w:p>
    <w:p w14:paraId="22D2C505" w14:textId="77777777" w:rsidR="00073687" w:rsidRDefault="00073687" w:rsidP="00073687">
      <w:pPr>
        <w:pStyle w:val="FFLDocNoBullet"/>
        <w:numPr>
          <w:ilvl w:val="0"/>
          <w:numId w:val="17"/>
        </w:numPr>
      </w:pPr>
      <w:r>
        <w:t xml:space="preserve">They harden and break </w:t>
      </w:r>
      <w:proofErr w:type="gramStart"/>
      <w:r>
        <w:t>off of</w:t>
      </w:r>
      <w:proofErr w:type="gramEnd"/>
      <w:r>
        <w:t xml:space="preserve"> the biscuit</w:t>
      </w:r>
    </w:p>
    <w:p w14:paraId="0ADD045F" w14:textId="77777777" w:rsidR="00073687" w:rsidRDefault="00073687" w:rsidP="00073687">
      <w:pPr>
        <w:pStyle w:val="FFLDocNoBullet"/>
        <w:numPr>
          <w:ilvl w:val="0"/>
          <w:numId w:val="17"/>
        </w:numPr>
      </w:pPr>
      <w:r>
        <w:t>They react with the sugar to form the crumbly texture</w:t>
      </w:r>
    </w:p>
    <w:p w14:paraId="5B4E5074" w14:textId="5BFD62CA" w:rsidR="00631E60" w:rsidRDefault="00073687" w:rsidP="00073687">
      <w:pPr>
        <w:pStyle w:val="FFLDocNoBullet"/>
        <w:numPr>
          <w:ilvl w:val="0"/>
          <w:numId w:val="17"/>
        </w:numPr>
      </w:pPr>
      <w:r>
        <w:t>They hydrate the biscuit to give the crumbly texture</w:t>
      </w:r>
    </w:p>
    <w:p w14:paraId="67BBD81F" w14:textId="77777777" w:rsidR="007F2136" w:rsidRDefault="007F2136" w:rsidP="007F2136">
      <w:pPr>
        <w:pStyle w:val="FFLDocNoBullet"/>
        <w:numPr>
          <w:ilvl w:val="0"/>
          <w:numId w:val="0"/>
        </w:numPr>
        <w:ind w:left="76" w:hanging="76"/>
      </w:pPr>
    </w:p>
    <w:p w14:paraId="0F4877C1" w14:textId="77777777" w:rsidR="005B64F3" w:rsidRPr="005B64F3" w:rsidRDefault="005B64F3" w:rsidP="005B64F3">
      <w:pPr>
        <w:pStyle w:val="FFLDocNoBullet"/>
      </w:pPr>
      <w:r w:rsidRPr="005B64F3">
        <w:t xml:space="preserve">True or false? Fats melt at fixed temperatures. </w:t>
      </w:r>
    </w:p>
    <w:p w14:paraId="3A07A07B" w14:textId="77777777" w:rsidR="00AD5D30" w:rsidRDefault="00AD5D30" w:rsidP="00AD5D30">
      <w:pPr>
        <w:pStyle w:val="FFLDocNoBullet"/>
        <w:numPr>
          <w:ilvl w:val="0"/>
          <w:numId w:val="18"/>
        </w:numPr>
      </w:pPr>
      <w:r>
        <w:t>True</w:t>
      </w:r>
    </w:p>
    <w:p w14:paraId="2B05F69E" w14:textId="51A46C6C" w:rsidR="00A6198F" w:rsidRPr="007629B1" w:rsidRDefault="00AD5D30" w:rsidP="00AD5D30">
      <w:pPr>
        <w:pStyle w:val="FFLDocNoBullet"/>
        <w:numPr>
          <w:ilvl w:val="0"/>
          <w:numId w:val="18"/>
        </w:numPr>
        <w:rPr>
          <w:b/>
          <w:bCs/>
        </w:rPr>
      </w:pPr>
      <w:r w:rsidRPr="007629B1">
        <w:rPr>
          <w:b/>
          <w:bCs/>
        </w:rPr>
        <w:t>False</w:t>
      </w:r>
    </w:p>
    <w:p w14:paraId="113556F8" w14:textId="77777777" w:rsidR="00006A66" w:rsidRDefault="00006A66" w:rsidP="00006A66">
      <w:pPr>
        <w:pStyle w:val="FFLDocNoBullet"/>
        <w:numPr>
          <w:ilvl w:val="0"/>
          <w:numId w:val="0"/>
        </w:numPr>
        <w:ind w:left="76" w:hanging="76"/>
      </w:pPr>
    </w:p>
    <w:p w14:paraId="4E185C8B" w14:textId="77777777" w:rsidR="00CC66A7" w:rsidRPr="00CC66A7" w:rsidRDefault="003060E8" w:rsidP="00CC66A7">
      <w:pPr>
        <w:pStyle w:val="FFLDocNoBullet"/>
      </w:pPr>
      <w:r>
        <w:t xml:space="preserve"> </w:t>
      </w:r>
      <w:r w:rsidR="00CC66A7" w:rsidRPr="00CC66A7">
        <w:t>Which of the following best describe the term ‘aeration’?</w:t>
      </w:r>
    </w:p>
    <w:p w14:paraId="63C9F18C" w14:textId="77777777" w:rsidR="00492D19" w:rsidRPr="004C23B6" w:rsidRDefault="00492D19" w:rsidP="00492D19">
      <w:pPr>
        <w:pStyle w:val="FFLDocNoBullet"/>
        <w:numPr>
          <w:ilvl w:val="0"/>
          <w:numId w:val="19"/>
        </w:numPr>
        <w:rPr>
          <w:b/>
          <w:bCs/>
        </w:rPr>
      </w:pPr>
      <w:r w:rsidRPr="004C23B6">
        <w:rPr>
          <w:b/>
          <w:bCs/>
        </w:rPr>
        <w:t>When small bubbles of air are incorporated into a mixture to form a stable foam</w:t>
      </w:r>
    </w:p>
    <w:p w14:paraId="55446944" w14:textId="77777777" w:rsidR="00492D19" w:rsidRDefault="00492D19" w:rsidP="00492D19">
      <w:pPr>
        <w:pStyle w:val="FFLDocNoBullet"/>
        <w:numPr>
          <w:ilvl w:val="0"/>
          <w:numId w:val="19"/>
        </w:numPr>
      </w:pPr>
      <w:r>
        <w:t>Where fat helps separate layers of gluten and starch formed in dough</w:t>
      </w:r>
    </w:p>
    <w:p w14:paraId="3C8734A3" w14:textId="77777777" w:rsidR="00492D19" w:rsidRDefault="00492D19" w:rsidP="00492D19">
      <w:pPr>
        <w:pStyle w:val="FFLDocNoBullet"/>
        <w:numPr>
          <w:ilvl w:val="0"/>
          <w:numId w:val="19"/>
        </w:numPr>
      </w:pPr>
      <w:r>
        <w:t>When a product retains moisture</w:t>
      </w:r>
    </w:p>
    <w:p w14:paraId="2ABF7BA8" w14:textId="29FB3060" w:rsidR="00236CF5" w:rsidRDefault="00492D19" w:rsidP="00492D19">
      <w:pPr>
        <w:pStyle w:val="FFLDocNoBullet"/>
        <w:numPr>
          <w:ilvl w:val="0"/>
          <w:numId w:val="19"/>
        </w:numPr>
      </w:pPr>
      <w:r>
        <w:t>When starch is mixed with liquid and heated</w:t>
      </w:r>
    </w:p>
    <w:p w14:paraId="1E40F947" w14:textId="77777777" w:rsidR="00741FA9" w:rsidRDefault="00741FA9" w:rsidP="00741FA9">
      <w:pPr>
        <w:pStyle w:val="FFLDocNoBullet"/>
        <w:numPr>
          <w:ilvl w:val="0"/>
          <w:numId w:val="0"/>
        </w:numPr>
        <w:ind w:left="76" w:hanging="76"/>
      </w:pPr>
    </w:p>
    <w:p w14:paraId="6688BC12" w14:textId="77777777" w:rsidR="00AB12DC" w:rsidRDefault="00AB12DC" w:rsidP="00741FA9">
      <w:pPr>
        <w:pStyle w:val="FFLDocNoBullet"/>
        <w:numPr>
          <w:ilvl w:val="0"/>
          <w:numId w:val="0"/>
        </w:numPr>
        <w:ind w:left="76" w:hanging="76"/>
      </w:pPr>
    </w:p>
    <w:p w14:paraId="6F69E048" w14:textId="77777777" w:rsidR="001A2521" w:rsidRPr="001A2521" w:rsidRDefault="00CC6A44" w:rsidP="001A2521">
      <w:pPr>
        <w:pStyle w:val="FFLDocNoBullet"/>
      </w:pPr>
      <w:r w:rsidRPr="00CC6A44">
        <w:t xml:space="preserve">True or false? </w:t>
      </w:r>
      <w:r w:rsidR="001A2521" w:rsidRPr="001A2521">
        <w:t>Some fats can help retain a bakery product’s moisture and increase its shelf-life.</w:t>
      </w:r>
    </w:p>
    <w:p w14:paraId="308B9973" w14:textId="62B428A2" w:rsidR="00CC6A44" w:rsidRPr="004C23B6" w:rsidRDefault="00CC6A44" w:rsidP="00CC6A44">
      <w:pPr>
        <w:pStyle w:val="FFLDocNoBullet"/>
        <w:numPr>
          <w:ilvl w:val="0"/>
          <w:numId w:val="20"/>
        </w:numPr>
        <w:rPr>
          <w:b/>
          <w:bCs/>
        </w:rPr>
      </w:pPr>
      <w:r w:rsidRPr="004C23B6">
        <w:rPr>
          <w:b/>
          <w:bCs/>
        </w:rPr>
        <w:t xml:space="preserve">True </w:t>
      </w:r>
    </w:p>
    <w:p w14:paraId="5716D52A" w14:textId="21710C42" w:rsidR="00CC6A44" w:rsidRDefault="00CC6A44" w:rsidP="00CC6A44">
      <w:pPr>
        <w:pStyle w:val="FFLDocNoBullet"/>
        <w:numPr>
          <w:ilvl w:val="0"/>
          <w:numId w:val="20"/>
        </w:numPr>
      </w:pPr>
      <w:r>
        <w:t xml:space="preserve">False </w:t>
      </w:r>
    </w:p>
    <w:sectPr w:rsidR="00CC6A44" w:rsidSect="001834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566" w:bottom="284" w:left="1134" w:header="708" w:footer="1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07EA6" w14:textId="77777777" w:rsidR="00F1748D" w:rsidRDefault="00F1748D" w:rsidP="00181816">
      <w:pPr>
        <w:spacing w:after="0" w:line="240" w:lineRule="auto"/>
      </w:pPr>
      <w:r>
        <w:separator/>
      </w:r>
    </w:p>
  </w:endnote>
  <w:endnote w:type="continuationSeparator" w:id="0">
    <w:p w14:paraId="7CA3C448" w14:textId="77777777" w:rsidR="00F1748D" w:rsidRDefault="00F1748D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7BC36" w14:textId="77777777" w:rsidR="0087609D" w:rsidRDefault="008760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3D1B" w14:textId="77777777" w:rsidR="00181816" w:rsidRPr="00177BE6" w:rsidRDefault="00BB3A9D" w:rsidP="001B5128">
    <w:pPr>
      <w:pStyle w:val="Footer"/>
      <w:ind w:left="-142"/>
      <w:rPr>
        <w:rFonts w:ascii="Arial" w:hAnsi="Arial" w:cs="Arial"/>
        <w:sz w:val="18"/>
        <w:szCs w:val="18"/>
      </w:rPr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449832F" wp14:editId="2D66EBC8">
              <wp:simplePos x="0" y="0"/>
              <wp:positionH relativeFrom="column">
                <wp:posOffset>-553063</wp:posOffset>
              </wp:positionH>
              <wp:positionV relativeFrom="paragraph">
                <wp:posOffset>229235</wp:posOffset>
              </wp:positionV>
              <wp:extent cx="2292984" cy="257174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984" cy="25717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B05166" w14:textId="1728EAE1" w:rsidR="00177BE6" w:rsidRDefault="00177BE6" w:rsidP="00CD1772">
                          <w:pPr>
                            <w:ind w:left="426"/>
                          </w:pP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©</w:t>
                          </w:r>
                          <w:r>
                            <w:t xml:space="preserve"> </w:t>
                          </w:r>
                          <w:r w:rsidRPr="004724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Food – a fact of life 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DATE  \@ "yyyy"  \* MERGEFORMAT </w:instrTex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C733DD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2026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5A2FB8E1" w14:textId="77777777" w:rsidR="00177BE6" w:rsidRDefault="00177BE6" w:rsidP="00CD1772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49832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43.55pt;margin-top:18.05pt;width:180.55pt;height:20.25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" stroked="f">
              <v:textbox>
                <w:txbxContent>
                  <w:p w14:paraId="6FB05166" w14:textId="1728EAE1" w:rsidR="00177BE6" w:rsidRDefault="00177BE6" w:rsidP="00CD1772">
                    <w:pPr>
                      <w:ind w:left="426"/>
                    </w:pP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t>©</w:t>
                    </w:r>
                    <w:r>
                      <w:t xml:space="preserve"> </w:t>
                    </w:r>
                    <w:r w:rsidRPr="0047246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Food – a fact of life 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instrText xml:space="preserve"> DATE  \@ "yyyy"  \* MERGEFORMAT </w:instrTex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C733DD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>2026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</w:p>
                  <w:p w14:paraId="5A2FB8E1" w14:textId="77777777" w:rsidR="00177BE6" w:rsidRDefault="00177BE6" w:rsidP="00CD1772">
                    <w:pPr>
                      <w:ind w:left="426"/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9A12" w14:textId="77777777" w:rsidR="0087609D" w:rsidRDefault="008760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7FE7B" w14:textId="77777777" w:rsidR="00F1748D" w:rsidRDefault="00F1748D" w:rsidP="00181816">
      <w:pPr>
        <w:spacing w:after="0" w:line="240" w:lineRule="auto"/>
      </w:pPr>
      <w:r>
        <w:separator/>
      </w:r>
    </w:p>
  </w:footnote>
  <w:footnote w:type="continuationSeparator" w:id="0">
    <w:p w14:paraId="529D72ED" w14:textId="77777777" w:rsidR="00F1748D" w:rsidRDefault="00F1748D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4D4B" w14:textId="77777777" w:rsidR="0087609D" w:rsidRDefault="008760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989F" w14:textId="0941ADD9" w:rsidR="00181816" w:rsidRDefault="001B5128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9AD501F" wp14:editId="1B2119B1">
          <wp:simplePos x="0" y="0"/>
          <wp:positionH relativeFrom="column">
            <wp:posOffset>4739965</wp:posOffset>
          </wp:positionH>
          <wp:positionV relativeFrom="paragraph">
            <wp:posOffset>-66675</wp:posOffset>
          </wp:positionV>
          <wp:extent cx="1574165" cy="1085850"/>
          <wp:effectExtent l="0" t="0" r="6985" b="0"/>
          <wp:wrapNone/>
          <wp:docPr id="5231609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165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284A6C2E" wp14:editId="37B723AB">
              <wp:simplePos x="0" y="0"/>
              <wp:positionH relativeFrom="column">
                <wp:posOffset>-268605</wp:posOffset>
              </wp:positionH>
              <wp:positionV relativeFrom="paragraph">
                <wp:posOffset>112705</wp:posOffset>
              </wp:positionV>
              <wp:extent cx="4981575" cy="359410"/>
              <wp:effectExtent l="0" t="0" r="952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15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250E60" w14:textId="06C2B127" w:rsidR="002521D2" w:rsidRPr="007B626A" w:rsidRDefault="002521D2" w:rsidP="002521D2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</w:t>
                          </w:r>
                          <w:r w:rsidR="00A1604A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1B5128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</w:t>
                          </w:r>
                          <w:r w:rsidR="002B1F6B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C64D4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2A5558F" w14:textId="77777777" w:rsidR="002521D2" w:rsidRPr="002521D2" w:rsidRDefault="002521D2" w:rsidP="002521D2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4A6C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15pt;margin-top:8.85pt;width:392.25pt;height:28.3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" stroked="f">
              <v:textbox>
                <w:txbxContent>
                  <w:p w14:paraId="32250E60" w14:textId="06C2B127" w:rsidR="002521D2" w:rsidRPr="007B626A" w:rsidRDefault="002521D2" w:rsidP="002521D2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</w:t>
                    </w:r>
                    <w:r w:rsidR="00A1604A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1B5128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</w:t>
                    </w:r>
                    <w:r w:rsidR="002B1F6B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C64D4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2A5558F" w14:textId="77777777" w:rsidR="002521D2" w:rsidRPr="002521D2" w:rsidRDefault="002521D2" w:rsidP="002521D2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33FC1" w14:textId="77777777" w:rsidR="0087609D" w:rsidRDefault="008760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4228C"/>
    <w:multiLevelType w:val="hybridMultilevel"/>
    <w:tmpl w:val="02249FFC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4" w15:restartNumberingAfterBreak="0">
    <w:nsid w:val="0F38143F"/>
    <w:multiLevelType w:val="hybridMultilevel"/>
    <w:tmpl w:val="F1D624E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1B8B4E49"/>
    <w:multiLevelType w:val="hybridMultilevel"/>
    <w:tmpl w:val="2A464C6C"/>
    <w:lvl w:ilvl="0" w:tplc="08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6" w15:restartNumberingAfterBreak="0">
    <w:nsid w:val="1EAE3426"/>
    <w:multiLevelType w:val="hybridMultilevel"/>
    <w:tmpl w:val="C1D8ED0E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2A39164D"/>
    <w:multiLevelType w:val="hybridMultilevel"/>
    <w:tmpl w:val="99F48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8607CB"/>
    <w:multiLevelType w:val="hybridMultilevel"/>
    <w:tmpl w:val="4BF6A1B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9" w15:restartNumberingAfterBreak="0">
    <w:nsid w:val="2AEB2B9C"/>
    <w:multiLevelType w:val="hybridMultilevel"/>
    <w:tmpl w:val="94006B7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30265CF7"/>
    <w:multiLevelType w:val="hybridMultilevel"/>
    <w:tmpl w:val="5FE2E4A2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1" w15:restartNumberingAfterBreak="0">
    <w:nsid w:val="37254F0B"/>
    <w:multiLevelType w:val="hybridMultilevel"/>
    <w:tmpl w:val="32EAB22E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382073E7"/>
    <w:multiLevelType w:val="hybridMultilevel"/>
    <w:tmpl w:val="48182CB6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3" w15:restartNumberingAfterBreak="0">
    <w:nsid w:val="38B232AA"/>
    <w:multiLevelType w:val="hybridMultilevel"/>
    <w:tmpl w:val="53CE8A0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3DDF48F1"/>
    <w:multiLevelType w:val="hybridMultilevel"/>
    <w:tmpl w:val="F1E234C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5" w15:restartNumberingAfterBreak="0">
    <w:nsid w:val="42D94AD1"/>
    <w:multiLevelType w:val="hybridMultilevel"/>
    <w:tmpl w:val="967CB8C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C86BC1"/>
    <w:multiLevelType w:val="hybridMultilevel"/>
    <w:tmpl w:val="4B763BA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661D29CD"/>
    <w:multiLevelType w:val="hybridMultilevel"/>
    <w:tmpl w:val="9BF4813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9" w15:restartNumberingAfterBreak="0">
    <w:nsid w:val="6A592313"/>
    <w:multiLevelType w:val="hybridMultilevel"/>
    <w:tmpl w:val="70108CF0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 w15:restartNumberingAfterBreak="0">
    <w:nsid w:val="6AEE788C"/>
    <w:multiLevelType w:val="hybridMultilevel"/>
    <w:tmpl w:val="DFBCC37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 w15:restartNumberingAfterBreak="0">
    <w:nsid w:val="792D748A"/>
    <w:multiLevelType w:val="hybridMultilevel"/>
    <w:tmpl w:val="2130A01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16"/>
  </w:num>
  <w:num w:numId="5" w16cid:durableId="1933928515">
    <w:abstractNumId w:val="7"/>
  </w:num>
  <w:num w:numId="6" w16cid:durableId="1945650692">
    <w:abstractNumId w:val="13"/>
  </w:num>
  <w:num w:numId="7" w16cid:durableId="968438214">
    <w:abstractNumId w:val="8"/>
  </w:num>
  <w:num w:numId="8" w16cid:durableId="890771183">
    <w:abstractNumId w:val="21"/>
  </w:num>
  <w:num w:numId="9" w16cid:durableId="2076201159">
    <w:abstractNumId w:val="12"/>
  </w:num>
  <w:num w:numId="10" w16cid:durableId="892424557">
    <w:abstractNumId w:val="3"/>
  </w:num>
  <w:num w:numId="11" w16cid:durableId="304745611">
    <w:abstractNumId w:val="18"/>
  </w:num>
  <w:num w:numId="12" w16cid:durableId="1475222006">
    <w:abstractNumId w:val="10"/>
  </w:num>
  <w:num w:numId="13" w16cid:durableId="1867014889">
    <w:abstractNumId w:val="14"/>
  </w:num>
  <w:num w:numId="14" w16cid:durableId="1991056663">
    <w:abstractNumId w:val="15"/>
  </w:num>
  <w:num w:numId="15" w16cid:durableId="134837632">
    <w:abstractNumId w:val="4"/>
  </w:num>
  <w:num w:numId="16" w16cid:durableId="1061908932">
    <w:abstractNumId w:val="9"/>
  </w:num>
  <w:num w:numId="17" w16cid:durableId="772626240">
    <w:abstractNumId w:val="19"/>
  </w:num>
  <w:num w:numId="18" w16cid:durableId="1831869045">
    <w:abstractNumId w:val="6"/>
  </w:num>
  <w:num w:numId="19" w16cid:durableId="857474830">
    <w:abstractNumId w:val="17"/>
  </w:num>
  <w:num w:numId="20" w16cid:durableId="863178905">
    <w:abstractNumId w:val="20"/>
  </w:num>
  <w:num w:numId="21" w16cid:durableId="1802772315">
    <w:abstractNumId w:val="5"/>
  </w:num>
  <w:num w:numId="22" w16cid:durableId="1240125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9C"/>
    <w:rsid w:val="000036CC"/>
    <w:rsid w:val="00006A66"/>
    <w:rsid w:val="0001096D"/>
    <w:rsid w:val="00020BAD"/>
    <w:rsid w:val="0002212E"/>
    <w:rsid w:val="00031ACD"/>
    <w:rsid w:val="000457F6"/>
    <w:rsid w:val="000459CE"/>
    <w:rsid w:val="00052A8F"/>
    <w:rsid w:val="000653AB"/>
    <w:rsid w:val="00066C2E"/>
    <w:rsid w:val="00073687"/>
    <w:rsid w:val="00075DF6"/>
    <w:rsid w:val="0008182E"/>
    <w:rsid w:val="00085E7B"/>
    <w:rsid w:val="000A747D"/>
    <w:rsid w:val="000C6C7E"/>
    <w:rsid w:val="000F4563"/>
    <w:rsid w:val="000F664E"/>
    <w:rsid w:val="001051A9"/>
    <w:rsid w:val="0011083E"/>
    <w:rsid w:val="00116DED"/>
    <w:rsid w:val="00124112"/>
    <w:rsid w:val="00125B51"/>
    <w:rsid w:val="001546A9"/>
    <w:rsid w:val="00162F22"/>
    <w:rsid w:val="00165F34"/>
    <w:rsid w:val="00174176"/>
    <w:rsid w:val="00177A6B"/>
    <w:rsid w:val="00177BE6"/>
    <w:rsid w:val="00181816"/>
    <w:rsid w:val="001834B5"/>
    <w:rsid w:val="00185911"/>
    <w:rsid w:val="001920F8"/>
    <w:rsid w:val="001A2521"/>
    <w:rsid w:val="001B5128"/>
    <w:rsid w:val="001C5E67"/>
    <w:rsid w:val="001D76A0"/>
    <w:rsid w:val="001F1B54"/>
    <w:rsid w:val="00203AE2"/>
    <w:rsid w:val="002042F2"/>
    <w:rsid w:val="00224313"/>
    <w:rsid w:val="00236CF5"/>
    <w:rsid w:val="00241B28"/>
    <w:rsid w:val="00243BDC"/>
    <w:rsid w:val="002521D2"/>
    <w:rsid w:val="00253E80"/>
    <w:rsid w:val="00265DA5"/>
    <w:rsid w:val="00266328"/>
    <w:rsid w:val="00273A28"/>
    <w:rsid w:val="00281691"/>
    <w:rsid w:val="002823C0"/>
    <w:rsid w:val="002952BD"/>
    <w:rsid w:val="002A732D"/>
    <w:rsid w:val="002B1F6B"/>
    <w:rsid w:val="002B208B"/>
    <w:rsid w:val="002C0F72"/>
    <w:rsid w:val="002D371A"/>
    <w:rsid w:val="002D38AB"/>
    <w:rsid w:val="002D6459"/>
    <w:rsid w:val="002D76AD"/>
    <w:rsid w:val="002E33D3"/>
    <w:rsid w:val="002E7A4F"/>
    <w:rsid w:val="002F38A2"/>
    <w:rsid w:val="002F3F58"/>
    <w:rsid w:val="003060E8"/>
    <w:rsid w:val="00311345"/>
    <w:rsid w:val="003163C0"/>
    <w:rsid w:val="00325FE3"/>
    <w:rsid w:val="00333440"/>
    <w:rsid w:val="0034358D"/>
    <w:rsid w:val="00345604"/>
    <w:rsid w:val="003463C1"/>
    <w:rsid w:val="00355043"/>
    <w:rsid w:val="003615A0"/>
    <w:rsid w:val="00363BC0"/>
    <w:rsid w:val="003837CE"/>
    <w:rsid w:val="00397165"/>
    <w:rsid w:val="003A3BBB"/>
    <w:rsid w:val="003A41CD"/>
    <w:rsid w:val="003A614D"/>
    <w:rsid w:val="003B44AD"/>
    <w:rsid w:val="003B7F2E"/>
    <w:rsid w:val="003C1639"/>
    <w:rsid w:val="003D0569"/>
    <w:rsid w:val="003D36DA"/>
    <w:rsid w:val="003E0D3E"/>
    <w:rsid w:val="003E15EE"/>
    <w:rsid w:val="003E739B"/>
    <w:rsid w:val="003F0060"/>
    <w:rsid w:val="004075A0"/>
    <w:rsid w:val="00407835"/>
    <w:rsid w:val="00411BF8"/>
    <w:rsid w:val="0041263E"/>
    <w:rsid w:val="00415461"/>
    <w:rsid w:val="0043261B"/>
    <w:rsid w:val="00450EC6"/>
    <w:rsid w:val="00456822"/>
    <w:rsid w:val="0045721A"/>
    <w:rsid w:val="0047246F"/>
    <w:rsid w:val="00492D19"/>
    <w:rsid w:val="004A01C1"/>
    <w:rsid w:val="004A4362"/>
    <w:rsid w:val="004B0029"/>
    <w:rsid w:val="004C23B6"/>
    <w:rsid w:val="004D5329"/>
    <w:rsid w:val="004E426C"/>
    <w:rsid w:val="004F37B5"/>
    <w:rsid w:val="004F7F2F"/>
    <w:rsid w:val="00534538"/>
    <w:rsid w:val="00576635"/>
    <w:rsid w:val="00580234"/>
    <w:rsid w:val="005A2127"/>
    <w:rsid w:val="005A501E"/>
    <w:rsid w:val="005B04C8"/>
    <w:rsid w:val="005B64F3"/>
    <w:rsid w:val="005C3336"/>
    <w:rsid w:val="005D441B"/>
    <w:rsid w:val="005E72C5"/>
    <w:rsid w:val="005F4C69"/>
    <w:rsid w:val="00610E29"/>
    <w:rsid w:val="0061123A"/>
    <w:rsid w:val="0061358B"/>
    <w:rsid w:val="00624EB3"/>
    <w:rsid w:val="00631E60"/>
    <w:rsid w:val="00637868"/>
    <w:rsid w:val="00641DC0"/>
    <w:rsid w:val="00656BB7"/>
    <w:rsid w:val="00666ECE"/>
    <w:rsid w:val="00681D8F"/>
    <w:rsid w:val="00682838"/>
    <w:rsid w:val="0069153A"/>
    <w:rsid w:val="006971D7"/>
    <w:rsid w:val="006B03D7"/>
    <w:rsid w:val="006B20FC"/>
    <w:rsid w:val="006B345B"/>
    <w:rsid w:val="006D2C7F"/>
    <w:rsid w:val="00703708"/>
    <w:rsid w:val="00707F56"/>
    <w:rsid w:val="00717538"/>
    <w:rsid w:val="00734F52"/>
    <w:rsid w:val="007366F0"/>
    <w:rsid w:val="00741FA9"/>
    <w:rsid w:val="00745801"/>
    <w:rsid w:val="00747D21"/>
    <w:rsid w:val="007629B1"/>
    <w:rsid w:val="00773B80"/>
    <w:rsid w:val="007B1030"/>
    <w:rsid w:val="007B21A0"/>
    <w:rsid w:val="007B4639"/>
    <w:rsid w:val="007B626A"/>
    <w:rsid w:val="007C40FA"/>
    <w:rsid w:val="007C5597"/>
    <w:rsid w:val="007D3AF9"/>
    <w:rsid w:val="007F2136"/>
    <w:rsid w:val="00810DF9"/>
    <w:rsid w:val="00821B1B"/>
    <w:rsid w:val="0083206E"/>
    <w:rsid w:val="00834CD4"/>
    <w:rsid w:val="00843E87"/>
    <w:rsid w:val="00844315"/>
    <w:rsid w:val="008513CA"/>
    <w:rsid w:val="00855DF7"/>
    <w:rsid w:val="00857DE8"/>
    <w:rsid w:val="00867650"/>
    <w:rsid w:val="0087609D"/>
    <w:rsid w:val="00885D5E"/>
    <w:rsid w:val="008A56F5"/>
    <w:rsid w:val="008C12B7"/>
    <w:rsid w:val="008D0523"/>
    <w:rsid w:val="008D1F3C"/>
    <w:rsid w:val="008E01FD"/>
    <w:rsid w:val="008F064C"/>
    <w:rsid w:val="00900763"/>
    <w:rsid w:val="00905E5E"/>
    <w:rsid w:val="009306BD"/>
    <w:rsid w:val="0098025E"/>
    <w:rsid w:val="009B195D"/>
    <w:rsid w:val="009C4148"/>
    <w:rsid w:val="009D460C"/>
    <w:rsid w:val="009F13C4"/>
    <w:rsid w:val="009F2F48"/>
    <w:rsid w:val="00A11820"/>
    <w:rsid w:val="00A1604A"/>
    <w:rsid w:val="00A33912"/>
    <w:rsid w:val="00A47C8C"/>
    <w:rsid w:val="00A6198F"/>
    <w:rsid w:val="00A72CFB"/>
    <w:rsid w:val="00A74CB8"/>
    <w:rsid w:val="00A807B1"/>
    <w:rsid w:val="00A925CD"/>
    <w:rsid w:val="00A92833"/>
    <w:rsid w:val="00A97F57"/>
    <w:rsid w:val="00AA06AB"/>
    <w:rsid w:val="00AB12DC"/>
    <w:rsid w:val="00AC1488"/>
    <w:rsid w:val="00AC3F33"/>
    <w:rsid w:val="00AC4AE5"/>
    <w:rsid w:val="00AD465B"/>
    <w:rsid w:val="00AD5D30"/>
    <w:rsid w:val="00AE54D5"/>
    <w:rsid w:val="00B27062"/>
    <w:rsid w:val="00B4302D"/>
    <w:rsid w:val="00B4679D"/>
    <w:rsid w:val="00B47711"/>
    <w:rsid w:val="00B5787C"/>
    <w:rsid w:val="00B62BC9"/>
    <w:rsid w:val="00B841F3"/>
    <w:rsid w:val="00B87A05"/>
    <w:rsid w:val="00B90BC5"/>
    <w:rsid w:val="00B93F28"/>
    <w:rsid w:val="00BA0030"/>
    <w:rsid w:val="00BA1C19"/>
    <w:rsid w:val="00BB00D0"/>
    <w:rsid w:val="00BB37D8"/>
    <w:rsid w:val="00BB3968"/>
    <w:rsid w:val="00BB3A9D"/>
    <w:rsid w:val="00BC3A9B"/>
    <w:rsid w:val="00BD4C7E"/>
    <w:rsid w:val="00BF6C14"/>
    <w:rsid w:val="00C21CE4"/>
    <w:rsid w:val="00C3328A"/>
    <w:rsid w:val="00C33AEF"/>
    <w:rsid w:val="00C44972"/>
    <w:rsid w:val="00C52D89"/>
    <w:rsid w:val="00C62788"/>
    <w:rsid w:val="00C64D4A"/>
    <w:rsid w:val="00C654E3"/>
    <w:rsid w:val="00C674A8"/>
    <w:rsid w:val="00C733DD"/>
    <w:rsid w:val="00C90CB4"/>
    <w:rsid w:val="00C94486"/>
    <w:rsid w:val="00CC3814"/>
    <w:rsid w:val="00CC4FC5"/>
    <w:rsid w:val="00CC66A7"/>
    <w:rsid w:val="00CC6A44"/>
    <w:rsid w:val="00CD1772"/>
    <w:rsid w:val="00CE0513"/>
    <w:rsid w:val="00CE41D0"/>
    <w:rsid w:val="00CF4746"/>
    <w:rsid w:val="00CF7036"/>
    <w:rsid w:val="00D22642"/>
    <w:rsid w:val="00D26D82"/>
    <w:rsid w:val="00D53B15"/>
    <w:rsid w:val="00D56932"/>
    <w:rsid w:val="00D66061"/>
    <w:rsid w:val="00D72DF3"/>
    <w:rsid w:val="00D77A8F"/>
    <w:rsid w:val="00D823E8"/>
    <w:rsid w:val="00D82E75"/>
    <w:rsid w:val="00D84DA6"/>
    <w:rsid w:val="00D91D3B"/>
    <w:rsid w:val="00D93420"/>
    <w:rsid w:val="00DA0036"/>
    <w:rsid w:val="00DA19A9"/>
    <w:rsid w:val="00DB4DC6"/>
    <w:rsid w:val="00DE05EE"/>
    <w:rsid w:val="00DF1A45"/>
    <w:rsid w:val="00DF5631"/>
    <w:rsid w:val="00DF5994"/>
    <w:rsid w:val="00E35C91"/>
    <w:rsid w:val="00E42C42"/>
    <w:rsid w:val="00E4559C"/>
    <w:rsid w:val="00E512F6"/>
    <w:rsid w:val="00E62B86"/>
    <w:rsid w:val="00E642E3"/>
    <w:rsid w:val="00E814A7"/>
    <w:rsid w:val="00E97A15"/>
    <w:rsid w:val="00EB48EA"/>
    <w:rsid w:val="00EB4EC1"/>
    <w:rsid w:val="00ED7484"/>
    <w:rsid w:val="00EE1D95"/>
    <w:rsid w:val="00EF0F87"/>
    <w:rsid w:val="00EF1315"/>
    <w:rsid w:val="00F02718"/>
    <w:rsid w:val="00F04A92"/>
    <w:rsid w:val="00F0589A"/>
    <w:rsid w:val="00F118A9"/>
    <w:rsid w:val="00F1748D"/>
    <w:rsid w:val="00F22D18"/>
    <w:rsid w:val="00F24678"/>
    <w:rsid w:val="00F3309B"/>
    <w:rsid w:val="00F37B98"/>
    <w:rsid w:val="00F55EA3"/>
    <w:rsid w:val="00F5613A"/>
    <w:rsid w:val="00F60C4D"/>
    <w:rsid w:val="00F64D5F"/>
    <w:rsid w:val="00F74476"/>
    <w:rsid w:val="00F758CD"/>
    <w:rsid w:val="00F763A2"/>
    <w:rsid w:val="00FA4D6B"/>
    <w:rsid w:val="00FA7DDA"/>
    <w:rsid w:val="00FB0A93"/>
    <w:rsid w:val="00FC71CB"/>
    <w:rsid w:val="00FE2632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CA021"/>
  <w15:chartTrackingRefBased/>
  <w15:docId w15:val="{CF48DBFC-6C0B-43C1-A6E8-E4B61971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20B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0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laCondon\Downloads\Word%20Template%20(Pupil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2D6133-2282-4972-977B-879657E9B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(Pupil)</Template>
  <TotalTime>3</TotalTime>
  <Pages>3</Pages>
  <Words>500</Words>
  <Characters>2462</Characters>
  <Application>Microsoft Office Word</Application>
  <DocSecurity>0</DocSecurity>
  <Lines>129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 Condon</dc:creator>
  <cp:keywords/>
  <dc:description/>
  <cp:lastModifiedBy>Orla Condon</cp:lastModifiedBy>
  <cp:revision>5</cp:revision>
  <dcterms:created xsi:type="dcterms:W3CDTF">2026-04-29T08:12:00Z</dcterms:created>
  <dcterms:modified xsi:type="dcterms:W3CDTF">2026-04-29T08:13:00Z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  <property fmtid="{D5CDD505-2E9C-101B-9397-08002B2CF9AE}" pid="4" name="Order">
    <vt:r8>727700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