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283A5B01" w:rsidR="00243BDC" w:rsidRPr="00AD465B" w:rsidRDefault="00B93F28" w:rsidP="001B5128">
      <w:pPr>
        <w:pStyle w:val="FFLDocHeading"/>
        <w:tabs>
          <w:tab w:val="left" w:pos="142"/>
          <w:tab w:val="left" w:pos="9639"/>
        </w:tabs>
        <w:ind w:right="-142"/>
      </w:pPr>
      <w:r>
        <w:t xml:space="preserve">Alcohol </w:t>
      </w:r>
      <w:r w:rsidR="007C5597">
        <w:t xml:space="preserve">quiz </w:t>
      </w:r>
    </w:p>
    <w:p w14:paraId="12669011" w14:textId="7FD6D4B7" w:rsidR="00085E7B" w:rsidRPr="00085E7B" w:rsidRDefault="00052A8F" w:rsidP="00085E7B">
      <w:pPr>
        <w:pStyle w:val="FFLDocNoBullet"/>
      </w:pPr>
      <w:r w:rsidRPr="00052A8F">
        <w:t>How much energy does 1 gram of alcohol provide?</w:t>
      </w:r>
    </w:p>
    <w:p w14:paraId="17B49D7B" w14:textId="1B246FA6" w:rsidR="002B208B" w:rsidRDefault="00052A8F" w:rsidP="002B208B">
      <w:pPr>
        <w:pStyle w:val="FFLDocNoBullet"/>
        <w:numPr>
          <w:ilvl w:val="0"/>
          <w:numId w:val="6"/>
        </w:numPr>
      </w:pPr>
      <w:r>
        <w:t>4 kcals/g</w:t>
      </w:r>
    </w:p>
    <w:p w14:paraId="155BF3DC" w14:textId="1A8126CE" w:rsidR="00052A8F" w:rsidRDefault="00052A8F" w:rsidP="002B208B">
      <w:pPr>
        <w:pStyle w:val="FFLDocNoBullet"/>
        <w:numPr>
          <w:ilvl w:val="0"/>
          <w:numId w:val="6"/>
        </w:numPr>
      </w:pPr>
      <w:r>
        <w:t>6 kcals/g</w:t>
      </w:r>
    </w:p>
    <w:p w14:paraId="769191C3" w14:textId="4AFC7289" w:rsidR="00052A8F" w:rsidRDefault="00052A8F" w:rsidP="002B208B">
      <w:pPr>
        <w:pStyle w:val="FFLDocNoBullet"/>
        <w:numPr>
          <w:ilvl w:val="0"/>
          <w:numId w:val="6"/>
        </w:numPr>
      </w:pPr>
      <w:r>
        <w:t>7 kcals/g</w:t>
      </w:r>
    </w:p>
    <w:p w14:paraId="3A4BE2DC" w14:textId="08268663" w:rsidR="00052A8F" w:rsidRDefault="00052A8F" w:rsidP="002B208B">
      <w:pPr>
        <w:pStyle w:val="FFLDocNoBullet"/>
        <w:numPr>
          <w:ilvl w:val="0"/>
          <w:numId w:val="6"/>
        </w:numPr>
      </w:pPr>
      <w:r>
        <w:t>9 kcals/g</w:t>
      </w:r>
    </w:p>
    <w:p w14:paraId="5A99D87B" w14:textId="6EEB76DD" w:rsidR="001920F8" w:rsidRDefault="001920F8" w:rsidP="00052A8F">
      <w:pPr>
        <w:pStyle w:val="FFLDocNoBullet"/>
        <w:numPr>
          <w:ilvl w:val="0"/>
          <w:numId w:val="0"/>
        </w:numPr>
        <w:ind w:left="436"/>
      </w:pPr>
    </w:p>
    <w:p w14:paraId="080A9231" w14:textId="24A4C576" w:rsidR="00A807B1" w:rsidRPr="00A807B1" w:rsidRDefault="00174176" w:rsidP="00A807B1">
      <w:pPr>
        <w:pStyle w:val="FFLDocNoBullet"/>
      </w:pPr>
      <w:r w:rsidRPr="00174176">
        <w:t>What is the process that makes alcohol called?</w:t>
      </w:r>
    </w:p>
    <w:p w14:paraId="699643E9" w14:textId="7A7F9E88" w:rsidR="00DA0036" w:rsidRDefault="00174176" w:rsidP="00DA0036">
      <w:pPr>
        <w:pStyle w:val="FFLDocNoBullet"/>
        <w:numPr>
          <w:ilvl w:val="0"/>
          <w:numId w:val="7"/>
        </w:numPr>
      </w:pPr>
      <w:r>
        <w:t xml:space="preserve">Germination </w:t>
      </w:r>
    </w:p>
    <w:p w14:paraId="2F2AE3F6" w14:textId="4AD40C6C" w:rsidR="00174176" w:rsidRDefault="00174176" w:rsidP="00DA0036">
      <w:pPr>
        <w:pStyle w:val="FFLDocNoBullet"/>
        <w:numPr>
          <w:ilvl w:val="0"/>
          <w:numId w:val="7"/>
        </w:numPr>
      </w:pPr>
      <w:r>
        <w:t xml:space="preserve">Fermentation </w:t>
      </w:r>
    </w:p>
    <w:p w14:paraId="081FBAFD" w14:textId="147A4041" w:rsidR="00174176" w:rsidRDefault="00174176" w:rsidP="00DA0036">
      <w:pPr>
        <w:pStyle w:val="FFLDocNoBullet"/>
        <w:numPr>
          <w:ilvl w:val="0"/>
          <w:numId w:val="7"/>
        </w:numPr>
      </w:pPr>
      <w:r>
        <w:t>Hydration</w:t>
      </w:r>
    </w:p>
    <w:p w14:paraId="5F756BC8" w14:textId="1D66491A" w:rsidR="00174176" w:rsidRDefault="00174176" w:rsidP="00DA0036">
      <w:pPr>
        <w:pStyle w:val="FFLDocNoBullet"/>
        <w:numPr>
          <w:ilvl w:val="0"/>
          <w:numId w:val="7"/>
        </w:numPr>
      </w:pPr>
      <w:r>
        <w:t>Alcolation</w:t>
      </w:r>
    </w:p>
    <w:p w14:paraId="2B8046BB" w14:textId="69228447" w:rsidR="00F37B98" w:rsidRDefault="00F37B98" w:rsidP="00174176">
      <w:pPr>
        <w:pStyle w:val="FFLDocNoBullet"/>
        <w:numPr>
          <w:ilvl w:val="0"/>
          <w:numId w:val="0"/>
        </w:numPr>
        <w:ind w:left="76"/>
      </w:pPr>
    </w:p>
    <w:p w14:paraId="376791A0" w14:textId="1A15AC54" w:rsidR="0061123A" w:rsidRPr="0061123A" w:rsidRDefault="003F0060" w:rsidP="0061123A">
      <w:pPr>
        <w:pStyle w:val="FFLDocNoBullet"/>
      </w:pPr>
      <w:r w:rsidRPr="003F0060">
        <w:t>Which of these drinks generally has the highest Alcohol by Volume (ABV)?</w:t>
      </w:r>
    </w:p>
    <w:p w14:paraId="790E9B8F" w14:textId="0A3EF1CA" w:rsidR="00A11820" w:rsidRDefault="003F0060" w:rsidP="00A11820">
      <w:pPr>
        <w:pStyle w:val="FFLDocNoBullet"/>
        <w:numPr>
          <w:ilvl w:val="0"/>
          <w:numId w:val="8"/>
        </w:numPr>
      </w:pPr>
      <w:r>
        <w:t xml:space="preserve">Beer </w:t>
      </w:r>
    </w:p>
    <w:p w14:paraId="2E1A2D46" w14:textId="0DF117D5" w:rsidR="003F0060" w:rsidRDefault="003F0060" w:rsidP="00A11820">
      <w:pPr>
        <w:pStyle w:val="FFLDocNoBullet"/>
        <w:numPr>
          <w:ilvl w:val="0"/>
          <w:numId w:val="8"/>
        </w:numPr>
      </w:pPr>
      <w:r>
        <w:t xml:space="preserve">Cider </w:t>
      </w:r>
    </w:p>
    <w:p w14:paraId="34D7C451" w14:textId="3562F66B" w:rsidR="003F0060" w:rsidRDefault="003F0060" w:rsidP="00A11820">
      <w:pPr>
        <w:pStyle w:val="FFLDocNoBullet"/>
        <w:numPr>
          <w:ilvl w:val="0"/>
          <w:numId w:val="8"/>
        </w:numPr>
      </w:pPr>
      <w:r>
        <w:t xml:space="preserve">Wine </w:t>
      </w:r>
    </w:p>
    <w:p w14:paraId="4388EC05" w14:textId="48F06E8A" w:rsidR="003F0060" w:rsidRDefault="003F0060" w:rsidP="00A11820">
      <w:pPr>
        <w:pStyle w:val="FFLDocNoBullet"/>
        <w:numPr>
          <w:ilvl w:val="0"/>
          <w:numId w:val="8"/>
        </w:numPr>
      </w:pPr>
      <w:r>
        <w:t xml:space="preserve">Vodka </w:t>
      </w:r>
    </w:p>
    <w:p w14:paraId="6C957DEB" w14:textId="77777777" w:rsidR="00A11820" w:rsidRDefault="00A11820" w:rsidP="00A11820">
      <w:pPr>
        <w:pStyle w:val="FFLDocNoBullet"/>
        <w:numPr>
          <w:ilvl w:val="0"/>
          <w:numId w:val="0"/>
        </w:numPr>
        <w:ind w:left="436"/>
      </w:pPr>
    </w:p>
    <w:p w14:paraId="269C2F3D" w14:textId="733E495B" w:rsidR="004F7F2F" w:rsidRPr="004F7F2F" w:rsidRDefault="00C44972" w:rsidP="004F7F2F">
      <w:pPr>
        <w:pStyle w:val="FFLDocNoBullet"/>
      </w:pPr>
      <w:r w:rsidRPr="00C44972">
        <w:t>How much alcohol does 1 unit contain?</w:t>
      </w:r>
    </w:p>
    <w:p w14:paraId="4EC492FE" w14:textId="60D09964" w:rsidR="008C12B7" w:rsidRDefault="00C44972" w:rsidP="00C44972">
      <w:pPr>
        <w:pStyle w:val="FFLDocNoBullet"/>
        <w:numPr>
          <w:ilvl w:val="0"/>
          <w:numId w:val="9"/>
        </w:numPr>
      </w:pPr>
      <w:r>
        <w:t xml:space="preserve"> 5ml </w:t>
      </w:r>
    </w:p>
    <w:p w14:paraId="4568977C" w14:textId="6C0CF992" w:rsidR="00C44972" w:rsidRDefault="00C44972" w:rsidP="00C44972">
      <w:pPr>
        <w:pStyle w:val="FFLDocNoBullet"/>
        <w:numPr>
          <w:ilvl w:val="0"/>
          <w:numId w:val="9"/>
        </w:numPr>
      </w:pPr>
      <w:r>
        <w:t xml:space="preserve">10ml </w:t>
      </w:r>
    </w:p>
    <w:p w14:paraId="53776DED" w14:textId="286EFFBB" w:rsidR="00C44972" w:rsidRDefault="00C44972" w:rsidP="00C44972">
      <w:pPr>
        <w:pStyle w:val="FFLDocNoBullet"/>
        <w:numPr>
          <w:ilvl w:val="0"/>
          <w:numId w:val="9"/>
        </w:numPr>
      </w:pPr>
      <w:r>
        <w:t xml:space="preserve">15ml </w:t>
      </w:r>
    </w:p>
    <w:p w14:paraId="7AAF4CCF" w14:textId="4E4CE474" w:rsidR="00C44972" w:rsidRDefault="00C44972" w:rsidP="00C44972">
      <w:pPr>
        <w:pStyle w:val="FFLDocNoBullet"/>
        <w:numPr>
          <w:ilvl w:val="0"/>
          <w:numId w:val="9"/>
        </w:numPr>
      </w:pPr>
      <w:r>
        <w:t xml:space="preserve">20ml </w:t>
      </w:r>
    </w:p>
    <w:p w14:paraId="4CE21F03" w14:textId="77777777" w:rsidR="00C44972" w:rsidRDefault="00C44972" w:rsidP="00C44972">
      <w:pPr>
        <w:pStyle w:val="FFLDocNoBullet"/>
        <w:numPr>
          <w:ilvl w:val="0"/>
          <w:numId w:val="0"/>
        </w:numPr>
        <w:ind w:left="76" w:hanging="76"/>
      </w:pPr>
    </w:p>
    <w:p w14:paraId="79977252" w14:textId="18D38F47" w:rsidR="00D823E8" w:rsidRPr="00D823E8" w:rsidRDefault="0001096D" w:rsidP="00D823E8">
      <w:pPr>
        <w:pStyle w:val="FFLDocNoBullet"/>
      </w:pPr>
      <w:r w:rsidRPr="0001096D">
        <w:t>What is the recommended alcohol consumption per week for both males and females?</w:t>
      </w:r>
    </w:p>
    <w:p w14:paraId="614D0185" w14:textId="45901EBE" w:rsidR="00F24678" w:rsidRDefault="005D441B" w:rsidP="0001096D">
      <w:pPr>
        <w:pStyle w:val="FFLDocNoBullet"/>
        <w:numPr>
          <w:ilvl w:val="0"/>
          <w:numId w:val="10"/>
        </w:numPr>
      </w:pPr>
      <w:r w:rsidRPr="005D441B">
        <w:t>no more than 14 units of alcohol per week</w:t>
      </w:r>
    </w:p>
    <w:p w14:paraId="003778A5" w14:textId="78FCE889" w:rsidR="005D441B" w:rsidRDefault="005D441B" w:rsidP="0001096D">
      <w:pPr>
        <w:pStyle w:val="FFLDocNoBullet"/>
        <w:numPr>
          <w:ilvl w:val="0"/>
          <w:numId w:val="10"/>
        </w:numPr>
      </w:pPr>
      <w:r w:rsidRPr="005D441B">
        <w:t>no more than 1</w:t>
      </w:r>
      <w:r>
        <w:t>8</w:t>
      </w:r>
      <w:r w:rsidRPr="005D441B">
        <w:t xml:space="preserve"> units of alcohol per week</w:t>
      </w:r>
    </w:p>
    <w:p w14:paraId="0B41EA5B" w14:textId="5079DC4B" w:rsidR="005D441B" w:rsidRDefault="005D441B" w:rsidP="0001096D">
      <w:pPr>
        <w:pStyle w:val="FFLDocNoBullet"/>
        <w:numPr>
          <w:ilvl w:val="0"/>
          <w:numId w:val="10"/>
        </w:numPr>
      </w:pPr>
      <w:r w:rsidRPr="005D441B">
        <w:t xml:space="preserve">no more than </w:t>
      </w:r>
      <w:r>
        <w:t>21</w:t>
      </w:r>
      <w:r w:rsidRPr="005D441B">
        <w:t xml:space="preserve"> units of alcohol per week</w:t>
      </w:r>
    </w:p>
    <w:p w14:paraId="39BAC968" w14:textId="0278DBB2" w:rsidR="005D441B" w:rsidRDefault="005D441B" w:rsidP="0001096D">
      <w:pPr>
        <w:pStyle w:val="FFLDocNoBullet"/>
        <w:numPr>
          <w:ilvl w:val="0"/>
          <w:numId w:val="10"/>
        </w:numPr>
      </w:pPr>
      <w:r w:rsidRPr="005D441B">
        <w:t xml:space="preserve">no more than </w:t>
      </w:r>
      <w:r>
        <w:t>25</w:t>
      </w:r>
      <w:r w:rsidRPr="005D441B">
        <w:t xml:space="preserve"> units of alcohol per week</w:t>
      </w:r>
      <w:r>
        <w:t xml:space="preserve"> </w:t>
      </w:r>
    </w:p>
    <w:p w14:paraId="1B9FBCD4" w14:textId="77777777" w:rsidR="005D441B" w:rsidRPr="00F24678" w:rsidRDefault="005D441B" w:rsidP="005D441B">
      <w:pPr>
        <w:pStyle w:val="FFLDocNoBullet"/>
        <w:numPr>
          <w:ilvl w:val="0"/>
          <w:numId w:val="0"/>
        </w:numPr>
        <w:ind w:left="76" w:hanging="76"/>
      </w:pPr>
    </w:p>
    <w:p w14:paraId="0DA7750E" w14:textId="112732C1" w:rsidR="00F37B98" w:rsidRDefault="003E15EE" w:rsidP="009B195D">
      <w:pPr>
        <w:pStyle w:val="FFLDocNoBullet"/>
      </w:pPr>
      <w:r w:rsidRPr="003E15EE">
        <w:t>True or false?</w:t>
      </w:r>
      <w:r w:rsidR="00E512F6">
        <w:t xml:space="preserve"> </w:t>
      </w:r>
      <w:r w:rsidR="00E512F6" w:rsidRPr="00E512F6">
        <w:t>Calories from alcohol count towards your calories consumed per day?</w:t>
      </w:r>
    </w:p>
    <w:p w14:paraId="4DEF5E19" w14:textId="5268A858" w:rsidR="00BB3968" w:rsidRDefault="003E15EE" w:rsidP="00BB3968">
      <w:pPr>
        <w:pStyle w:val="FFLDocNoBullet"/>
        <w:numPr>
          <w:ilvl w:val="0"/>
          <w:numId w:val="11"/>
        </w:numPr>
      </w:pPr>
      <w:r>
        <w:t xml:space="preserve">True </w:t>
      </w:r>
    </w:p>
    <w:p w14:paraId="72F9BD1F" w14:textId="3A3D4A4C" w:rsidR="00BB3968" w:rsidRDefault="00BB3968" w:rsidP="00BB3968">
      <w:pPr>
        <w:pStyle w:val="FFLDocNoBullet"/>
        <w:numPr>
          <w:ilvl w:val="0"/>
          <w:numId w:val="11"/>
        </w:numPr>
      </w:pPr>
      <w:r>
        <w:t>F</w:t>
      </w:r>
      <w:r w:rsidR="003E15EE">
        <w:t>alse</w:t>
      </w:r>
    </w:p>
    <w:p w14:paraId="0623BCF1" w14:textId="77777777" w:rsidR="003615A0" w:rsidRDefault="003615A0" w:rsidP="003E15EE">
      <w:pPr>
        <w:pStyle w:val="FFLDocNoBullet"/>
        <w:numPr>
          <w:ilvl w:val="0"/>
          <w:numId w:val="0"/>
        </w:numPr>
        <w:ind w:left="76" w:hanging="76"/>
      </w:pPr>
    </w:p>
    <w:p w14:paraId="0D337DA0" w14:textId="36D26C0F" w:rsidR="00F37B98" w:rsidRDefault="003E0D3E" w:rsidP="009B195D">
      <w:pPr>
        <w:pStyle w:val="FFLDocNoBullet"/>
      </w:pPr>
      <w:r w:rsidRPr="003E0D3E">
        <w:t xml:space="preserve">True or false? </w:t>
      </w:r>
      <w:r w:rsidR="007B21A0" w:rsidRPr="007B21A0">
        <w:t>It is best for pregnant women to avoid alcohol completely.</w:t>
      </w:r>
    </w:p>
    <w:p w14:paraId="7F6E4491" w14:textId="6C3914D8" w:rsidR="000459CE" w:rsidRDefault="000459CE" w:rsidP="000459CE">
      <w:pPr>
        <w:pStyle w:val="FFLDocNoBullet"/>
        <w:numPr>
          <w:ilvl w:val="0"/>
          <w:numId w:val="12"/>
        </w:numPr>
      </w:pPr>
      <w:r>
        <w:t>T</w:t>
      </w:r>
      <w:r w:rsidR="003E0D3E">
        <w:t>rue</w:t>
      </w:r>
    </w:p>
    <w:p w14:paraId="44496F2E" w14:textId="54D548C4" w:rsidR="000459CE" w:rsidRDefault="003E0D3E" w:rsidP="000459CE">
      <w:pPr>
        <w:pStyle w:val="FFLDocNoBullet"/>
        <w:numPr>
          <w:ilvl w:val="0"/>
          <w:numId w:val="12"/>
        </w:numPr>
      </w:pPr>
      <w:r>
        <w:t>False</w:t>
      </w:r>
    </w:p>
    <w:p w14:paraId="68798BE0" w14:textId="77777777" w:rsidR="00656BB7" w:rsidRDefault="00656BB7" w:rsidP="000459CE">
      <w:pPr>
        <w:pStyle w:val="FFLDocNoBullet"/>
        <w:numPr>
          <w:ilvl w:val="0"/>
          <w:numId w:val="0"/>
        </w:numPr>
        <w:ind w:left="436"/>
      </w:pPr>
    </w:p>
    <w:p w14:paraId="3DB7A2FD" w14:textId="77777777" w:rsidR="003E0D3E" w:rsidRDefault="003E0D3E" w:rsidP="003E0D3E">
      <w:pPr>
        <w:pStyle w:val="FFLDocNoBullet"/>
        <w:numPr>
          <w:ilvl w:val="0"/>
          <w:numId w:val="0"/>
        </w:numPr>
        <w:ind w:left="76"/>
      </w:pPr>
    </w:p>
    <w:p w14:paraId="0A489C93" w14:textId="465548C7" w:rsidR="00F37B98" w:rsidRDefault="00A72CFB" w:rsidP="009B195D">
      <w:pPr>
        <w:pStyle w:val="FFLDocNoBullet"/>
      </w:pPr>
      <w:r w:rsidRPr="00A72CFB">
        <w:lastRenderedPageBreak/>
        <w:t>Which organ removes alcohol from the body?</w:t>
      </w:r>
    </w:p>
    <w:p w14:paraId="5FC8A8A7" w14:textId="580BEBF6" w:rsidR="00DF5994" w:rsidRDefault="00A72CFB" w:rsidP="00A72CFB">
      <w:pPr>
        <w:pStyle w:val="FFLDocNoBullet"/>
        <w:numPr>
          <w:ilvl w:val="0"/>
          <w:numId w:val="13"/>
        </w:numPr>
      </w:pPr>
      <w:r>
        <w:t xml:space="preserve">Kidneys </w:t>
      </w:r>
    </w:p>
    <w:p w14:paraId="239B393A" w14:textId="03BDDA82" w:rsidR="00A72CFB" w:rsidRDefault="00A72CFB" w:rsidP="00A72CFB">
      <w:pPr>
        <w:pStyle w:val="FFLDocNoBullet"/>
        <w:numPr>
          <w:ilvl w:val="0"/>
          <w:numId w:val="13"/>
        </w:numPr>
      </w:pPr>
      <w:r>
        <w:t xml:space="preserve">Heart </w:t>
      </w:r>
    </w:p>
    <w:p w14:paraId="7F57EC69" w14:textId="126A7DA2" w:rsidR="00A72CFB" w:rsidRDefault="00A72CFB" w:rsidP="00A72CFB">
      <w:pPr>
        <w:pStyle w:val="FFLDocNoBullet"/>
        <w:numPr>
          <w:ilvl w:val="0"/>
          <w:numId w:val="13"/>
        </w:numPr>
      </w:pPr>
      <w:r>
        <w:t xml:space="preserve">Liver </w:t>
      </w:r>
    </w:p>
    <w:p w14:paraId="4BC2DC9A" w14:textId="329F6000" w:rsidR="00A72CFB" w:rsidRDefault="00A72CFB" w:rsidP="00A72CFB">
      <w:pPr>
        <w:pStyle w:val="FFLDocNoBullet"/>
        <w:numPr>
          <w:ilvl w:val="0"/>
          <w:numId w:val="13"/>
        </w:numPr>
      </w:pPr>
      <w:r>
        <w:t xml:space="preserve">Pancreas </w:t>
      </w:r>
    </w:p>
    <w:p w14:paraId="5D8F3B9E" w14:textId="77777777" w:rsidR="00A72CFB" w:rsidRDefault="00A72CFB" w:rsidP="00A72CFB">
      <w:pPr>
        <w:pStyle w:val="FFLDocNoBullet"/>
        <w:numPr>
          <w:ilvl w:val="0"/>
          <w:numId w:val="0"/>
        </w:numPr>
        <w:ind w:left="76" w:hanging="76"/>
      </w:pPr>
    </w:p>
    <w:p w14:paraId="0BE22AB9" w14:textId="696CD123" w:rsidR="00DF5994" w:rsidRDefault="00311345" w:rsidP="00DF5994">
      <w:pPr>
        <w:pStyle w:val="FFLDocNoBullet"/>
      </w:pPr>
      <w:r w:rsidRPr="00311345">
        <w:t>Which of these is a short term effect of alcohol consumption?</w:t>
      </w:r>
    </w:p>
    <w:p w14:paraId="62C14425" w14:textId="0054A40F" w:rsidR="00AA06AB" w:rsidRDefault="00311345" w:rsidP="00311345">
      <w:pPr>
        <w:pStyle w:val="FFLDocNoBullet"/>
        <w:numPr>
          <w:ilvl w:val="0"/>
          <w:numId w:val="14"/>
        </w:numPr>
      </w:pPr>
      <w:r>
        <w:t xml:space="preserve">Slower reaction time </w:t>
      </w:r>
    </w:p>
    <w:p w14:paraId="406CA24B" w14:textId="00497982" w:rsidR="00311345" w:rsidRDefault="00311345" w:rsidP="00311345">
      <w:pPr>
        <w:pStyle w:val="FFLDocNoBullet"/>
        <w:numPr>
          <w:ilvl w:val="0"/>
          <w:numId w:val="14"/>
        </w:numPr>
      </w:pPr>
      <w:r>
        <w:t xml:space="preserve">Increased risk-taking </w:t>
      </w:r>
    </w:p>
    <w:p w14:paraId="79757BCC" w14:textId="45F46B1B" w:rsidR="00311345" w:rsidRDefault="00311345" w:rsidP="00311345">
      <w:pPr>
        <w:pStyle w:val="FFLDocNoBullet"/>
        <w:numPr>
          <w:ilvl w:val="0"/>
          <w:numId w:val="14"/>
        </w:numPr>
      </w:pPr>
      <w:r>
        <w:t xml:space="preserve">Poor co-ordination </w:t>
      </w:r>
    </w:p>
    <w:p w14:paraId="276D2322" w14:textId="65464723" w:rsidR="00311345" w:rsidRDefault="00311345" w:rsidP="00311345">
      <w:pPr>
        <w:pStyle w:val="FFLDocNoBullet"/>
        <w:numPr>
          <w:ilvl w:val="0"/>
          <w:numId w:val="14"/>
        </w:numPr>
      </w:pPr>
      <w:r>
        <w:t xml:space="preserve">All of the above </w:t>
      </w:r>
    </w:p>
    <w:p w14:paraId="00450B9B" w14:textId="77777777" w:rsidR="00311345" w:rsidRDefault="00311345" w:rsidP="00311345">
      <w:pPr>
        <w:pStyle w:val="FFLDocNoBullet"/>
        <w:numPr>
          <w:ilvl w:val="0"/>
          <w:numId w:val="0"/>
        </w:numPr>
        <w:ind w:left="76" w:hanging="76"/>
      </w:pPr>
    </w:p>
    <w:p w14:paraId="224EDE77" w14:textId="67AFFB49" w:rsidR="00AA06AB" w:rsidRDefault="00BB37D8" w:rsidP="00AA06AB">
      <w:pPr>
        <w:pStyle w:val="FFLDocNoBullet"/>
      </w:pPr>
      <w:r w:rsidRPr="00BB37D8">
        <w:t xml:space="preserve">Which </w:t>
      </w:r>
      <w:r w:rsidR="0061358B" w:rsidRPr="0061358B">
        <w:t>of these are the products of fermentation?</w:t>
      </w:r>
    </w:p>
    <w:p w14:paraId="71EF1743" w14:textId="262C3B15" w:rsidR="003463C1" w:rsidRDefault="0061358B" w:rsidP="0061358B">
      <w:pPr>
        <w:pStyle w:val="FFLDocNoBullet"/>
        <w:numPr>
          <w:ilvl w:val="0"/>
          <w:numId w:val="15"/>
        </w:numPr>
      </w:pPr>
      <w:r>
        <w:t xml:space="preserve">Ethanol and carbon dioxide </w:t>
      </w:r>
    </w:p>
    <w:p w14:paraId="6FF5DE1B" w14:textId="60C85A29" w:rsidR="0061358B" w:rsidRDefault="0061358B" w:rsidP="0061358B">
      <w:pPr>
        <w:pStyle w:val="FFLDocNoBullet"/>
        <w:numPr>
          <w:ilvl w:val="0"/>
          <w:numId w:val="15"/>
        </w:numPr>
      </w:pPr>
      <w:r>
        <w:t>Glucose and ethanol</w:t>
      </w:r>
    </w:p>
    <w:p w14:paraId="52B194E1" w14:textId="1697CC6F" w:rsidR="0061358B" w:rsidRDefault="0061358B" w:rsidP="0061358B">
      <w:pPr>
        <w:pStyle w:val="FFLDocNoBullet"/>
        <w:numPr>
          <w:ilvl w:val="0"/>
          <w:numId w:val="15"/>
        </w:numPr>
      </w:pPr>
      <w:r>
        <w:t xml:space="preserve">Glucose and carbon dioxide </w:t>
      </w:r>
    </w:p>
    <w:p w14:paraId="53AC8697" w14:textId="12B93AD7" w:rsidR="0061358B" w:rsidRDefault="0061358B" w:rsidP="0061358B">
      <w:pPr>
        <w:pStyle w:val="FFLDocNoBullet"/>
        <w:numPr>
          <w:ilvl w:val="0"/>
          <w:numId w:val="15"/>
        </w:numPr>
      </w:pPr>
      <w:r>
        <w:t xml:space="preserve">Ethanol and water </w:t>
      </w:r>
    </w:p>
    <w:p w14:paraId="0DB3173D" w14:textId="77777777" w:rsidR="00020BAD" w:rsidRDefault="00020BAD" w:rsidP="00020BAD">
      <w:pPr>
        <w:pStyle w:val="FFLDocNoBullet"/>
        <w:numPr>
          <w:ilvl w:val="0"/>
          <w:numId w:val="0"/>
        </w:numPr>
      </w:pPr>
    </w:p>
    <w:p w14:paraId="1A563A8B" w14:textId="5B70B3EB" w:rsidR="00020BAD" w:rsidRPr="00020BAD" w:rsidRDefault="00020BAD" w:rsidP="00020BAD">
      <w:pPr>
        <w:pStyle w:val="FFLDocNoBullet"/>
        <w:numPr>
          <w:ilvl w:val="0"/>
          <w:numId w:val="0"/>
        </w:numPr>
      </w:pPr>
      <w:r w:rsidRPr="00020BAD">
        <w:t xml:space="preserve">You can play this quiz on Kahoot here: </w:t>
      </w:r>
      <w:hyperlink r:id="rId10">
        <w:r w:rsidRPr="00020BAD">
          <w:rPr>
            <w:rStyle w:val="Hyperlink"/>
          </w:rPr>
          <w:t>https://play.kahoot.it/v2/?quizId=ca624327-4d49-4a2a-be65-9f55e7733be</w:t>
        </w:r>
      </w:hyperlink>
    </w:p>
    <w:p w14:paraId="22F26EFF" w14:textId="77777777" w:rsidR="0061358B" w:rsidRDefault="0061358B" w:rsidP="0061358B">
      <w:pPr>
        <w:pStyle w:val="FFLDocNoBullet"/>
        <w:numPr>
          <w:ilvl w:val="0"/>
          <w:numId w:val="0"/>
        </w:numPr>
        <w:ind w:left="76" w:hanging="76"/>
      </w:pPr>
    </w:p>
    <w:p w14:paraId="62E95DC5" w14:textId="77777777" w:rsidR="007C40FA" w:rsidRDefault="007C40FA" w:rsidP="003463C1">
      <w:pPr>
        <w:pStyle w:val="FFLDocNoBullet"/>
        <w:numPr>
          <w:ilvl w:val="0"/>
          <w:numId w:val="0"/>
        </w:numPr>
        <w:ind w:left="436"/>
      </w:pPr>
    </w:p>
    <w:p w14:paraId="5206BB75" w14:textId="114156DE" w:rsidR="00F37B98" w:rsidRDefault="00F37B98" w:rsidP="003463C1">
      <w:pPr>
        <w:pStyle w:val="FFLDocNoBullet"/>
        <w:numPr>
          <w:ilvl w:val="0"/>
          <w:numId w:val="0"/>
        </w:numPr>
        <w:ind w:left="76" w:hanging="76"/>
      </w:pPr>
    </w:p>
    <w:p w14:paraId="5B469CEE" w14:textId="471A5F8D" w:rsidR="00F37B98" w:rsidRDefault="00F37B98" w:rsidP="00F37B98">
      <w:pPr>
        <w:pStyle w:val="FFLDocNoBullet"/>
        <w:numPr>
          <w:ilvl w:val="0"/>
          <w:numId w:val="0"/>
        </w:numPr>
        <w:ind w:left="76"/>
      </w:pPr>
    </w:p>
    <w:p w14:paraId="65F2EDA7" w14:textId="1082D5FD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32F8634B" w14:textId="77777777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4F81FC64" w14:textId="77777777" w:rsidR="0043261B" w:rsidRDefault="0043261B" w:rsidP="0043261B">
      <w:pPr>
        <w:pStyle w:val="FFLDocNoBullet"/>
        <w:numPr>
          <w:ilvl w:val="0"/>
          <w:numId w:val="0"/>
        </w:numPr>
      </w:pPr>
    </w:p>
    <w:p w14:paraId="6AAD6AA7" w14:textId="6C35209B" w:rsidR="009B195D" w:rsidRPr="00080051" w:rsidRDefault="009B195D" w:rsidP="0043261B">
      <w:pPr>
        <w:pStyle w:val="FFLDocNoBullet"/>
        <w:numPr>
          <w:ilvl w:val="0"/>
          <w:numId w:val="0"/>
        </w:numPr>
      </w:pPr>
    </w:p>
    <w:p w14:paraId="48500EF2" w14:textId="7A1B064D" w:rsidR="006B345B" w:rsidRDefault="006B345B" w:rsidP="003A41CD">
      <w:pPr>
        <w:pStyle w:val="FFLDocNoBullet"/>
        <w:numPr>
          <w:ilvl w:val="0"/>
          <w:numId w:val="0"/>
        </w:numPr>
        <w:ind w:left="76"/>
      </w:pPr>
    </w:p>
    <w:p w14:paraId="25B408B9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77F7CE86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34BADE78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5525FE0F" w14:textId="77777777" w:rsidR="002A732D" w:rsidRPr="00243BDC" w:rsidRDefault="002A732D" w:rsidP="00CD177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sectPr w:rsidR="002A732D" w:rsidRPr="00243BDC" w:rsidSect="001834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9D03E" w14:textId="77777777" w:rsidR="00185911" w:rsidRDefault="00185911" w:rsidP="00181816">
      <w:pPr>
        <w:spacing w:after="0" w:line="240" w:lineRule="auto"/>
      </w:pPr>
      <w:r>
        <w:separator/>
      </w:r>
    </w:p>
  </w:endnote>
  <w:endnote w:type="continuationSeparator" w:id="0">
    <w:p w14:paraId="09FBED98" w14:textId="77777777" w:rsidR="00185911" w:rsidRDefault="00185911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2A90D805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5721A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2A90D805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45721A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445F3" w14:textId="77777777" w:rsidR="00185911" w:rsidRDefault="00185911" w:rsidP="00181816">
      <w:pPr>
        <w:spacing w:after="0" w:line="240" w:lineRule="auto"/>
      </w:pPr>
      <w:r>
        <w:separator/>
      </w:r>
    </w:p>
  </w:footnote>
  <w:footnote w:type="continuationSeparator" w:id="0">
    <w:p w14:paraId="3878DD8B" w14:textId="77777777" w:rsidR="00185911" w:rsidRDefault="00185911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7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8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9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1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4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12"/>
  </w:num>
  <w:num w:numId="5" w16cid:durableId="1933928515">
    <w:abstractNumId w:val="5"/>
  </w:num>
  <w:num w:numId="6" w16cid:durableId="1945650692">
    <w:abstractNumId w:val="9"/>
  </w:num>
  <w:num w:numId="7" w16cid:durableId="968438214">
    <w:abstractNumId w:val="6"/>
  </w:num>
  <w:num w:numId="8" w16cid:durableId="890771183">
    <w:abstractNumId w:val="14"/>
  </w:num>
  <w:num w:numId="9" w16cid:durableId="2076201159">
    <w:abstractNumId w:val="8"/>
  </w:num>
  <w:num w:numId="10" w16cid:durableId="892424557">
    <w:abstractNumId w:val="3"/>
  </w:num>
  <w:num w:numId="11" w16cid:durableId="304745611">
    <w:abstractNumId w:val="13"/>
  </w:num>
  <w:num w:numId="12" w16cid:durableId="1475222006">
    <w:abstractNumId w:val="7"/>
  </w:num>
  <w:num w:numId="13" w16cid:durableId="1867014889">
    <w:abstractNumId w:val="10"/>
  </w:num>
  <w:num w:numId="14" w16cid:durableId="1991056663">
    <w:abstractNumId w:val="11"/>
  </w:num>
  <w:num w:numId="15" w16cid:durableId="1348376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1096D"/>
    <w:rsid w:val="00020BAD"/>
    <w:rsid w:val="0002212E"/>
    <w:rsid w:val="00031ACD"/>
    <w:rsid w:val="000459CE"/>
    <w:rsid w:val="00052A8F"/>
    <w:rsid w:val="00075DF6"/>
    <w:rsid w:val="00085E7B"/>
    <w:rsid w:val="000A747D"/>
    <w:rsid w:val="000C6C7E"/>
    <w:rsid w:val="000F4563"/>
    <w:rsid w:val="001051A9"/>
    <w:rsid w:val="0011083E"/>
    <w:rsid w:val="00116DED"/>
    <w:rsid w:val="00124112"/>
    <w:rsid w:val="00162F22"/>
    <w:rsid w:val="00165F34"/>
    <w:rsid w:val="00174176"/>
    <w:rsid w:val="00177BE6"/>
    <w:rsid w:val="00181816"/>
    <w:rsid w:val="001834B5"/>
    <w:rsid w:val="00185911"/>
    <w:rsid w:val="001920F8"/>
    <w:rsid w:val="001B5128"/>
    <w:rsid w:val="001F1B54"/>
    <w:rsid w:val="00203AE2"/>
    <w:rsid w:val="002042F2"/>
    <w:rsid w:val="00241B28"/>
    <w:rsid w:val="00243BDC"/>
    <w:rsid w:val="002521D2"/>
    <w:rsid w:val="00266328"/>
    <w:rsid w:val="00273A28"/>
    <w:rsid w:val="00281691"/>
    <w:rsid w:val="002823C0"/>
    <w:rsid w:val="002952BD"/>
    <w:rsid w:val="002A732D"/>
    <w:rsid w:val="002B1F6B"/>
    <w:rsid w:val="002B208B"/>
    <w:rsid w:val="002D371A"/>
    <w:rsid w:val="002D6459"/>
    <w:rsid w:val="002D76AD"/>
    <w:rsid w:val="002E33D3"/>
    <w:rsid w:val="002E7A4F"/>
    <w:rsid w:val="002F38A2"/>
    <w:rsid w:val="002F3F58"/>
    <w:rsid w:val="00311345"/>
    <w:rsid w:val="003163C0"/>
    <w:rsid w:val="0034358D"/>
    <w:rsid w:val="003463C1"/>
    <w:rsid w:val="00355043"/>
    <w:rsid w:val="003615A0"/>
    <w:rsid w:val="00363BC0"/>
    <w:rsid w:val="003837CE"/>
    <w:rsid w:val="00397165"/>
    <w:rsid w:val="003A41CD"/>
    <w:rsid w:val="003A614D"/>
    <w:rsid w:val="003B7F2E"/>
    <w:rsid w:val="003C1639"/>
    <w:rsid w:val="003D36DA"/>
    <w:rsid w:val="003E0D3E"/>
    <w:rsid w:val="003E15EE"/>
    <w:rsid w:val="003F0060"/>
    <w:rsid w:val="0041263E"/>
    <w:rsid w:val="00415461"/>
    <w:rsid w:val="0043261B"/>
    <w:rsid w:val="00450EC6"/>
    <w:rsid w:val="0045721A"/>
    <w:rsid w:val="0047246F"/>
    <w:rsid w:val="004A01C1"/>
    <w:rsid w:val="004A4362"/>
    <w:rsid w:val="004B0029"/>
    <w:rsid w:val="004D5329"/>
    <w:rsid w:val="004F37B5"/>
    <w:rsid w:val="004F7F2F"/>
    <w:rsid w:val="00534538"/>
    <w:rsid w:val="00576635"/>
    <w:rsid w:val="005A2127"/>
    <w:rsid w:val="005A501E"/>
    <w:rsid w:val="005C3336"/>
    <w:rsid w:val="005D441B"/>
    <w:rsid w:val="005E72C5"/>
    <w:rsid w:val="00610E29"/>
    <w:rsid w:val="0061123A"/>
    <w:rsid w:val="0061358B"/>
    <w:rsid w:val="00624EB3"/>
    <w:rsid w:val="00637868"/>
    <w:rsid w:val="00641DC0"/>
    <w:rsid w:val="00656BB7"/>
    <w:rsid w:val="0069153A"/>
    <w:rsid w:val="006971D7"/>
    <w:rsid w:val="006B03D7"/>
    <w:rsid w:val="006B20FC"/>
    <w:rsid w:val="006B345B"/>
    <w:rsid w:val="006D2C7F"/>
    <w:rsid w:val="00703708"/>
    <w:rsid w:val="00707F56"/>
    <w:rsid w:val="00717538"/>
    <w:rsid w:val="00734F52"/>
    <w:rsid w:val="007366F0"/>
    <w:rsid w:val="00745801"/>
    <w:rsid w:val="00747D21"/>
    <w:rsid w:val="00773B80"/>
    <w:rsid w:val="007B1030"/>
    <w:rsid w:val="007B21A0"/>
    <w:rsid w:val="007B626A"/>
    <w:rsid w:val="007C40FA"/>
    <w:rsid w:val="007C5597"/>
    <w:rsid w:val="007D3AF9"/>
    <w:rsid w:val="00821B1B"/>
    <w:rsid w:val="00844315"/>
    <w:rsid w:val="008513CA"/>
    <w:rsid w:val="00855DF7"/>
    <w:rsid w:val="00857DE8"/>
    <w:rsid w:val="00867650"/>
    <w:rsid w:val="0087609D"/>
    <w:rsid w:val="00885D5E"/>
    <w:rsid w:val="008C12B7"/>
    <w:rsid w:val="008D1F3C"/>
    <w:rsid w:val="008F064C"/>
    <w:rsid w:val="00900763"/>
    <w:rsid w:val="00905E5E"/>
    <w:rsid w:val="009306BD"/>
    <w:rsid w:val="0098025E"/>
    <w:rsid w:val="009B195D"/>
    <w:rsid w:val="009C4148"/>
    <w:rsid w:val="00A11820"/>
    <w:rsid w:val="00A1604A"/>
    <w:rsid w:val="00A72CFB"/>
    <w:rsid w:val="00A74CB8"/>
    <w:rsid w:val="00A807B1"/>
    <w:rsid w:val="00A97F57"/>
    <w:rsid w:val="00AA06AB"/>
    <w:rsid w:val="00AC1488"/>
    <w:rsid w:val="00AC4AE5"/>
    <w:rsid w:val="00AD465B"/>
    <w:rsid w:val="00B27062"/>
    <w:rsid w:val="00B4679D"/>
    <w:rsid w:val="00B47711"/>
    <w:rsid w:val="00B5787C"/>
    <w:rsid w:val="00B62BC9"/>
    <w:rsid w:val="00B841F3"/>
    <w:rsid w:val="00B87A05"/>
    <w:rsid w:val="00B90BC5"/>
    <w:rsid w:val="00B93F28"/>
    <w:rsid w:val="00BB37D8"/>
    <w:rsid w:val="00BB3968"/>
    <w:rsid w:val="00BB3A9D"/>
    <w:rsid w:val="00BF6C14"/>
    <w:rsid w:val="00C33AEF"/>
    <w:rsid w:val="00C44972"/>
    <w:rsid w:val="00C52D89"/>
    <w:rsid w:val="00C62788"/>
    <w:rsid w:val="00C64D4A"/>
    <w:rsid w:val="00C94486"/>
    <w:rsid w:val="00CC3814"/>
    <w:rsid w:val="00CD1772"/>
    <w:rsid w:val="00CE0513"/>
    <w:rsid w:val="00CE41D0"/>
    <w:rsid w:val="00CF4746"/>
    <w:rsid w:val="00D22642"/>
    <w:rsid w:val="00D26D82"/>
    <w:rsid w:val="00D53B15"/>
    <w:rsid w:val="00D56932"/>
    <w:rsid w:val="00D66061"/>
    <w:rsid w:val="00D72DF3"/>
    <w:rsid w:val="00D77A8F"/>
    <w:rsid w:val="00D823E8"/>
    <w:rsid w:val="00D82E75"/>
    <w:rsid w:val="00D84DA6"/>
    <w:rsid w:val="00D91D3B"/>
    <w:rsid w:val="00DA0036"/>
    <w:rsid w:val="00DB4DC6"/>
    <w:rsid w:val="00DF1A45"/>
    <w:rsid w:val="00DF5631"/>
    <w:rsid w:val="00DF5994"/>
    <w:rsid w:val="00E35C91"/>
    <w:rsid w:val="00E42C42"/>
    <w:rsid w:val="00E4559C"/>
    <w:rsid w:val="00E512F6"/>
    <w:rsid w:val="00E62B86"/>
    <w:rsid w:val="00E814A7"/>
    <w:rsid w:val="00E97A15"/>
    <w:rsid w:val="00EB48EA"/>
    <w:rsid w:val="00EB4EC1"/>
    <w:rsid w:val="00EE1D95"/>
    <w:rsid w:val="00EF0F87"/>
    <w:rsid w:val="00EF1315"/>
    <w:rsid w:val="00F02718"/>
    <w:rsid w:val="00F04A92"/>
    <w:rsid w:val="00F0589A"/>
    <w:rsid w:val="00F118A9"/>
    <w:rsid w:val="00F22D18"/>
    <w:rsid w:val="00F24678"/>
    <w:rsid w:val="00F3309B"/>
    <w:rsid w:val="00F37B98"/>
    <w:rsid w:val="00F64D5F"/>
    <w:rsid w:val="00F74476"/>
    <w:rsid w:val="00F758CD"/>
    <w:rsid w:val="00FA4D6B"/>
    <w:rsid w:val="00FA7DDA"/>
    <w:rsid w:val="00FB0A93"/>
    <w:rsid w:val="00FC71CB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B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play.kahoot.it/v2/?quizId=ca624327-4d49-4a2a-be65-9f55e7733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5</TotalTime>
  <Pages>2</Pages>
  <Words>245</Words>
  <Characters>1129</Characters>
  <Application>Microsoft Office Word</Application>
  <DocSecurity>0</DocSecurity>
  <Lines>51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15</cp:revision>
  <dcterms:created xsi:type="dcterms:W3CDTF">2026-04-20T10:39:00Z</dcterms:created>
  <dcterms:modified xsi:type="dcterms:W3CDTF">2026-04-20T10:45:00Z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