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60722" w14:textId="632B8CEB" w:rsidR="00E6507E" w:rsidRDefault="00FB1BE8" w:rsidP="00E6507E">
      <w:pPr>
        <w:pStyle w:val="FFLDocHeading"/>
        <w:ind w:right="-143"/>
      </w:pPr>
      <w:r>
        <w:t xml:space="preserve">The Eatwell Guide </w:t>
      </w:r>
    </w:p>
    <w:p w14:paraId="2DD193FD" w14:textId="612677AA" w:rsidR="007B1030" w:rsidRDefault="00FB1BE8" w:rsidP="00273A28">
      <w:pPr>
        <w:pStyle w:val="FFLDocNoBullet"/>
      </w:pPr>
      <w:r w:rsidRPr="00FB1BE8">
        <w:t>Describe what the Eatwell Guide is.</w:t>
      </w:r>
    </w:p>
    <w:p w14:paraId="3991A1C2" w14:textId="4D0529F5" w:rsidR="00F36ABE" w:rsidRDefault="00F36ABE" w:rsidP="00F36ABE">
      <w:pPr>
        <w:pStyle w:val="FFLDocNoBullet"/>
        <w:numPr>
          <w:ilvl w:val="0"/>
          <w:numId w:val="0"/>
        </w:numPr>
        <w:ind w:left="-284"/>
      </w:pPr>
      <w:r>
        <w:t>__________________________________________________________________________________________________________________________________________________________________</w:t>
      </w:r>
    </w:p>
    <w:p w14:paraId="351D6572" w14:textId="77777777" w:rsidR="00F36ABE" w:rsidRPr="00AD465B" w:rsidRDefault="00F36ABE" w:rsidP="00F36ABE">
      <w:pPr>
        <w:pStyle w:val="FFLDocNoBullet"/>
        <w:numPr>
          <w:ilvl w:val="0"/>
          <w:numId w:val="0"/>
        </w:numPr>
        <w:ind w:left="-284"/>
      </w:pPr>
    </w:p>
    <w:p w14:paraId="5C2709C8" w14:textId="37BF7524" w:rsidR="00D22642" w:rsidRDefault="00C80295" w:rsidP="00273A28">
      <w:pPr>
        <w:pStyle w:val="FFLDocNoBullet"/>
      </w:pPr>
      <w:r w:rsidRPr="00C80295">
        <w:t>Describe who the Eatwell Guide is made for.</w:t>
      </w:r>
    </w:p>
    <w:p w14:paraId="52E5FB01" w14:textId="12C27CFF" w:rsidR="00F36ABE" w:rsidRDefault="00FB1BE8" w:rsidP="00FB1BE8">
      <w:pPr>
        <w:pStyle w:val="FFLDocNoBullet"/>
        <w:numPr>
          <w:ilvl w:val="0"/>
          <w:numId w:val="0"/>
        </w:numPr>
        <w:ind w:left="-284"/>
      </w:pPr>
      <w:r>
        <w:t>__________________________________________________________________________________________________________________________________________________________________</w:t>
      </w:r>
    </w:p>
    <w:p w14:paraId="7A2F87E9" w14:textId="77777777" w:rsidR="00FB1BE8" w:rsidRPr="00AD465B" w:rsidRDefault="00FB1BE8" w:rsidP="00FB1BE8">
      <w:pPr>
        <w:pStyle w:val="FFLDocNoBullet"/>
        <w:numPr>
          <w:ilvl w:val="0"/>
          <w:numId w:val="0"/>
        </w:numPr>
        <w:ind w:left="76" w:hanging="76"/>
      </w:pPr>
    </w:p>
    <w:p w14:paraId="6C0DC26B" w14:textId="7CAC4977" w:rsidR="00F36ABE" w:rsidRDefault="00C80295" w:rsidP="008722F8">
      <w:pPr>
        <w:pStyle w:val="FFLDocNoBullet"/>
      </w:pPr>
      <w:r w:rsidRPr="00C80295">
        <w:t>Explain whether every meal should be in the same proportions shown in The Eatwell Guide.</w:t>
      </w:r>
    </w:p>
    <w:p w14:paraId="379FA5ED" w14:textId="49E56E06" w:rsidR="00F36ABE" w:rsidRDefault="00F36ABE" w:rsidP="00F36ABE">
      <w:pPr>
        <w:pStyle w:val="FFLDocNoBullet"/>
        <w:numPr>
          <w:ilvl w:val="0"/>
          <w:numId w:val="0"/>
        </w:numPr>
        <w:ind w:left="-284"/>
      </w:pPr>
      <w:r>
        <w:t>_________________________________________________________________________________</w:t>
      </w:r>
      <w:r w:rsidR="00C80295">
        <w:t>_________________________________________________________________________________</w:t>
      </w:r>
      <w:r>
        <w:t xml:space="preserve"> </w:t>
      </w:r>
    </w:p>
    <w:p w14:paraId="4FC704E6" w14:textId="77777777" w:rsidR="00F36ABE" w:rsidRDefault="00F36ABE" w:rsidP="00F36ABE">
      <w:pPr>
        <w:pStyle w:val="FFLDocNoBullet"/>
        <w:numPr>
          <w:ilvl w:val="0"/>
          <w:numId w:val="0"/>
        </w:numPr>
        <w:ind w:left="-284"/>
      </w:pPr>
    </w:p>
    <w:p w14:paraId="22C94D88" w14:textId="0A5D0643" w:rsidR="00F36ABE" w:rsidRDefault="00C80295" w:rsidP="008722F8">
      <w:pPr>
        <w:pStyle w:val="FFLDocNoBullet"/>
      </w:pPr>
      <w:r>
        <w:t xml:space="preserve">Complete this chart. </w:t>
      </w:r>
    </w:p>
    <w:p w14:paraId="1C95A6DE" w14:textId="77777777" w:rsidR="00C80295" w:rsidRDefault="00C80295" w:rsidP="00C80295">
      <w:pPr>
        <w:pStyle w:val="FFLDocNoBullet"/>
        <w:numPr>
          <w:ilvl w:val="0"/>
          <w:numId w:val="0"/>
        </w:numPr>
        <w:ind w:left="76" w:hanging="76"/>
      </w:pPr>
    </w:p>
    <w:tbl>
      <w:tblPr>
        <w:tblStyle w:val="TableGrid"/>
        <w:tblW w:w="9640" w:type="dxa"/>
        <w:tblInd w:w="-299" w:type="dxa"/>
        <w:tblLook w:val="04A0" w:firstRow="1" w:lastRow="0" w:firstColumn="1" w:lastColumn="0" w:noHBand="0" w:noVBand="1"/>
      </w:tblPr>
      <w:tblGrid>
        <w:gridCol w:w="2553"/>
        <w:gridCol w:w="2976"/>
        <w:gridCol w:w="4111"/>
      </w:tblGrid>
      <w:tr w:rsidR="00C80295" w14:paraId="695F0C3B" w14:textId="77777777" w:rsidTr="00C80295">
        <w:trPr>
          <w:trHeight w:val="510"/>
        </w:trPr>
        <w:tc>
          <w:tcPr>
            <w:tcW w:w="2553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3E1BEA5C" w14:textId="1A7DCC7D" w:rsidR="00C80295" w:rsidRPr="008722F8" w:rsidRDefault="00C80295" w:rsidP="00777237">
            <w:pPr>
              <w:ind w:left="-99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Food group name</w:t>
            </w:r>
          </w:p>
        </w:tc>
        <w:tc>
          <w:tcPr>
            <w:tcW w:w="2976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4FFA92E7" w14:textId="387548DC" w:rsidR="00C80295" w:rsidRPr="00AC1488" w:rsidRDefault="00C80295" w:rsidP="00777237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Food in this group</w:t>
            </w:r>
          </w:p>
        </w:tc>
        <w:tc>
          <w:tcPr>
            <w:tcW w:w="4111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  <w:shd w:val="clear" w:color="auto" w:fill="DDEFDF"/>
            <w:vAlign w:val="center"/>
          </w:tcPr>
          <w:p w14:paraId="403C6E44" w14:textId="2915F5F5" w:rsidR="00C80295" w:rsidRPr="00AC1488" w:rsidRDefault="00C80295" w:rsidP="00777237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Advice and recommendations</w:t>
            </w:r>
          </w:p>
        </w:tc>
      </w:tr>
      <w:tr w:rsidR="00C80295" w14:paraId="64C6B8FB" w14:textId="77777777" w:rsidTr="00C80295">
        <w:trPr>
          <w:trHeight w:val="510"/>
        </w:trPr>
        <w:tc>
          <w:tcPr>
            <w:tcW w:w="2553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27AEF584" w14:textId="77777777" w:rsidR="00C80295" w:rsidRDefault="00C80295" w:rsidP="00777237">
            <w:pPr>
              <w:ind w:left="175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682325D8" w14:textId="77777777" w:rsidR="00C80295" w:rsidRDefault="00C80295" w:rsidP="00777237">
            <w:pPr>
              <w:ind w:left="175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4CF870DD" w14:textId="77777777" w:rsidR="00C80295" w:rsidRDefault="00C80295" w:rsidP="00777237">
            <w:pPr>
              <w:ind w:left="175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566282B3" w14:textId="77777777" w:rsidR="00C80295" w:rsidRDefault="00C80295" w:rsidP="00C80295">
            <w:pP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7E6511FD" w14:textId="3605EB4C" w:rsidR="00C80295" w:rsidRPr="00144F43" w:rsidRDefault="00C80295" w:rsidP="00777237">
            <w:pPr>
              <w:ind w:left="175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06701FF5" w14:textId="77777777" w:rsidR="00C80295" w:rsidRPr="00144F43" w:rsidRDefault="00C80295" w:rsidP="0077723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4901CA9D" w14:textId="77777777" w:rsidR="00C80295" w:rsidRPr="00144F43" w:rsidRDefault="00C80295" w:rsidP="0077723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C80295" w14:paraId="20005EBC" w14:textId="77777777" w:rsidTr="00C80295">
        <w:trPr>
          <w:trHeight w:val="510"/>
        </w:trPr>
        <w:tc>
          <w:tcPr>
            <w:tcW w:w="2553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04EF68A5" w14:textId="77777777" w:rsidR="00C80295" w:rsidRDefault="00C80295" w:rsidP="0077723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40673BBB" w14:textId="77777777" w:rsidR="00C80295" w:rsidRDefault="00C80295" w:rsidP="0077723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37BC20A4" w14:textId="77777777" w:rsidR="00C80295" w:rsidRDefault="00C80295" w:rsidP="0077723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6685EEEC" w14:textId="77777777" w:rsidR="00C80295" w:rsidRDefault="00C80295" w:rsidP="0077723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63F56390" w14:textId="77777777" w:rsidR="00C80295" w:rsidRDefault="00C80295" w:rsidP="00C80295">
            <w:pPr>
              <w:ind w:left="-284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36B36E1E" w14:textId="77777777" w:rsidR="00C80295" w:rsidRPr="00144F43" w:rsidRDefault="00C80295" w:rsidP="0077723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1C94552F" w14:textId="77777777" w:rsidR="00C80295" w:rsidRPr="00144F43" w:rsidRDefault="00C80295" w:rsidP="0077723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40127ADE" w14:textId="77777777" w:rsidR="00C80295" w:rsidRPr="00144F43" w:rsidRDefault="00C80295" w:rsidP="0077723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C80295" w14:paraId="71CAAB5B" w14:textId="77777777" w:rsidTr="00C80295">
        <w:trPr>
          <w:trHeight w:val="510"/>
        </w:trPr>
        <w:tc>
          <w:tcPr>
            <w:tcW w:w="2553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5435F092" w14:textId="77777777" w:rsidR="00C80295" w:rsidRDefault="00C80295" w:rsidP="0077723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1F3C480D" w14:textId="77777777" w:rsidR="00C80295" w:rsidRDefault="00C80295" w:rsidP="0077723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1AE01ED6" w14:textId="77777777" w:rsidR="00C80295" w:rsidRDefault="00C80295" w:rsidP="0077723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1A437D50" w14:textId="77777777" w:rsidR="00C80295" w:rsidRDefault="00C80295" w:rsidP="0077723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0CF08B45" w14:textId="77777777" w:rsidR="00C80295" w:rsidRDefault="00C80295" w:rsidP="00C80295">
            <w:pPr>
              <w:ind w:left="-284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493F0732" w14:textId="77777777" w:rsidR="00C80295" w:rsidRPr="00144F43" w:rsidRDefault="00C80295" w:rsidP="0077723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1203EC26" w14:textId="77777777" w:rsidR="00C80295" w:rsidRPr="00144F43" w:rsidRDefault="00C80295" w:rsidP="0077723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49C6FC52" w14:textId="77777777" w:rsidR="00C80295" w:rsidRPr="00144F43" w:rsidRDefault="00C80295" w:rsidP="0077723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C80295" w14:paraId="33F033AB" w14:textId="77777777" w:rsidTr="00C80295">
        <w:trPr>
          <w:trHeight w:val="510"/>
        </w:trPr>
        <w:tc>
          <w:tcPr>
            <w:tcW w:w="2553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vAlign w:val="center"/>
          </w:tcPr>
          <w:p w14:paraId="5CA6BF44" w14:textId="77777777" w:rsidR="00C80295" w:rsidRDefault="00C80295" w:rsidP="0077723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3A556EE0" w14:textId="77777777" w:rsidR="00C80295" w:rsidRDefault="00C80295" w:rsidP="0077723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531F23AB" w14:textId="77777777" w:rsidR="00C80295" w:rsidRDefault="00C80295" w:rsidP="0077723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536B4A33" w14:textId="77777777" w:rsidR="00C80295" w:rsidRDefault="00C80295" w:rsidP="00C80295">
            <w:pPr>
              <w:ind w:left="-284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12890B73" w14:textId="77777777" w:rsidR="00C80295" w:rsidRDefault="00C80295" w:rsidP="0077723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071CAC89" w14:textId="77777777" w:rsidR="00C80295" w:rsidRPr="00144F43" w:rsidRDefault="00C80295" w:rsidP="00C80295">
            <w:pPr>
              <w:ind w:left="-284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vAlign w:val="center"/>
          </w:tcPr>
          <w:p w14:paraId="7213BB97" w14:textId="77777777" w:rsidR="00C80295" w:rsidRPr="00144F43" w:rsidRDefault="00C80295" w:rsidP="0077723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  <w:vAlign w:val="center"/>
          </w:tcPr>
          <w:p w14:paraId="648DEDFF" w14:textId="77777777" w:rsidR="00C80295" w:rsidRPr="00144F43" w:rsidRDefault="00C80295" w:rsidP="00777237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</w:tbl>
    <w:p w14:paraId="0A802694" w14:textId="77777777" w:rsidR="00B00D67" w:rsidRPr="00243BDC" w:rsidRDefault="00B00D67" w:rsidP="00C80295">
      <w:pPr>
        <w:rPr>
          <w:rFonts w:ascii="Arial" w:hAnsi="Arial" w:cs="Arial"/>
          <w:color w:val="000000" w:themeColor="text1"/>
          <w:sz w:val="24"/>
          <w:szCs w:val="24"/>
        </w:rPr>
      </w:pPr>
    </w:p>
    <w:sectPr w:rsidR="00B00D67" w:rsidRPr="00243BDC" w:rsidSect="009F6424">
      <w:headerReference w:type="default" r:id="rId10"/>
      <w:footerReference w:type="default" r:id="rId11"/>
      <w:pgSz w:w="11906" w:h="16838"/>
      <w:pgMar w:top="2268" w:right="992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91E91" w14:textId="77777777" w:rsidR="00275FEB" w:rsidRDefault="00275FEB" w:rsidP="00181816">
      <w:pPr>
        <w:spacing w:after="0" w:line="240" w:lineRule="auto"/>
      </w:pPr>
      <w:r>
        <w:separator/>
      </w:r>
    </w:p>
  </w:endnote>
  <w:endnote w:type="continuationSeparator" w:id="0">
    <w:p w14:paraId="431679A6" w14:textId="77777777" w:rsidR="00275FEB" w:rsidRDefault="00275FEB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26311924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FA71C3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52FEF" w14:textId="77777777" w:rsidR="00275FEB" w:rsidRDefault="00275FEB" w:rsidP="00181816">
      <w:pPr>
        <w:spacing w:after="0" w:line="240" w:lineRule="auto"/>
      </w:pPr>
      <w:r>
        <w:separator/>
      </w:r>
    </w:p>
  </w:footnote>
  <w:footnote w:type="continuationSeparator" w:id="0">
    <w:p w14:paraId="3E067E72" w14:textId="77777777" w:rsidR="00275FEB" w:rsidRDefault="00275FEB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46F07DF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</w:t>
                          </w:r>
                          <w:r w:rsidR="00715ADC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E8D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 stroked="f">
              <v:textbox>
                <w:txbxContent>
                  <w:p w14:paraId="4AB92ECC" w14:textId="446F07DF" w:rsidR="00B00D67" w:rsidRPr="007B626A" w:rsidRDefault="00B00D67" w:rsidP="00B00D67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</w:t>
                    </w:r>
                    <w:r w:rsidR="00715ADC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D452B8A" w14:textId="77777777" w:rsidR="00B00D67" w:rsidRPr="002521D2" w:rsidRDefault="00B00D67" w:rsidP="00B00D6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273BC8"/>
    <w:multiLevelType w:val="hybridMultilevel"/>
    <w:tmpl w:val="4BE29E60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  <w:num w:numId="5" w16cid:durableId="14774067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5323D"/>
    <w:rsid w:val="000A0905"/>
    <w:rsid w:val="000F4563"/>
    <w:rsid w:val="0011083E"/>
    <w:rsid w:val="00116DED"/>
    <w:rsid w:val="00144F43"/>
    <w:rsid w:val="00165F34"/>
    <w:rsid w:val="00177BE6"/>
    <w:rsid w:val="00181816"/>
    <w:rsid w:val="00182A0E"/>
    <w:rsid w:val="001D748E"/>
    <w:rsid w:val="002042F2"/>
    <w:rsid w:val="00231561"/>
    <w:rsid w:val="00243BDC"/>
    <w:rsid w:val="00246F14"/>
    <w:rsid w:val="002521D2"/>
    <w:rsid w:val="002702BB"/>
    <w:rsid w:val="00273A28"/>
    <w:rsid w:val="00275FEB"/>
    <w:rsid w:val="00281691"/>
    <w:rsid w:val="002823C0"/>
    <w:rsid w:val="002952BD"/>
    <w:rsid w:val="002A732D"/>
    <w:rsid w:val="002C2AF9"/>
    <w:rsid w:val="002D371A"/>
    <w:rsid w:val="002D6459"/>
    <w:rsid w:val="002D76AD"/>
    <w:rsid w:val="002F3F58"/>
    <w:rsid w:val="0034358D"/>
    <w:rsid w:val="00355043"/>
    <w:rsid w:val="003837CE"/>
    <w:rsid w:val="003C1639"/>
    <w:rsid w:val="0041263E"/>
    <w:rsid w:val="00415461"/>
    <w:rsid w:val="00450EC6"/>
    <w:rsid w:val="0047246F"/>
    <w:rsid w:val="004A01C1"/>
    <w:rsid w:val="004F37B5"/>
    <w:rsid w:val="00576635"/>
    <w:rsid w:val="0058313C"/>
    <w:rsid w:val="00597E15"/>
    <w:rsid w:val="005A2127"/>
    <w:rsid w:val="005C3336"/>
    <w:rsid w:val="005E72C5"/>
    <w:rsid w:val="00637868"/>
    <w:rsid w:val="0069153A"/>
    <w:rsid w:val="006971D7"/>
    <w:rsid w:val="006B03D7"/>
    <w:rsid w:val="00703708"/>
    <w:rsid w:val="00715ADC"/>
    <w:rsid w:val="00717538"/>
    <w:rsid w:val="00734F52"/>
    <w:rsid w:val="007366F0"/>
    <w:rsid w:val="00747D21"/>
    <w:rsid w:val="00773B80"/>
    <w:rsid w:val="007B1030"/>
    <w:rsid w:val="007C4A0C"/>
    <w:rsid w:val="007D3AF9"/>
    <w:rsid w:val="00821B1B"/>
    <w:rsid w:val="00857DE8"/>
    <w:rsid w:val="008722F8"/>
    <w:rsid w:val="008B7B53"/>
    <w:rsid w:val="008D1F3C"/>
    <w:rsid w:val="008F064C"/>
    <w:rsid w:val="00905E5E"/>
    <w:rsid w:val="009C3D2B"/>
    <w:rsid w:val="009C4148"/>
    <w:rsid w:val="009F32E7"/>
    <w:rsid w:val="009F6424"/>
    <w:rsid w:val="00A37259"/>
    <w:rsid w:val="00A97F57"/>
    <w:rsid w:val="00AC1488"/>
    <w:rsid w:val="00AC4AE5"/>
    <w:rsid w:val="00AD465B"/>
    <w:rsid w:val="00B00D67"/>
    <w:rsid w:val="00B40238"/>
    <w:rsid w:val="00B4679D"/>
    <w:rsid w:val="00B47711"/>
    <w:rsid w:val="00B5787C"/>
    <w:rsid w:val="00B62BC9"/>
    <w:rsid w:val="00B663B3"/>
    <w:rsid w:val="00B841F3"/>
    <w:rsid w:val="00BB3A9D"/>
    <w:rsid w:val="00BF6C14"/>
    <w:rsid w:val="00C52D89"/>
    <w:rsid w:val="00C62788"/>
    <w:rsid w:val="00C80295"/>
    <w:rsid w:val="00C94486"/>
    <w:rsid w:val="00CA2861"/>
    <w:rsid w:val="00CC3814"/>
    <w:rsid w:val="00CE0513"/>
    <w:rsid w:val="00CE41D0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F1A45"/>
    <w:rsid w:val="00E42C42"/>
    <w:rsid w:val="00E62B86"/>
    <w:rsid w:val="00E6507E"/>
    <w:rsid w:val="00E814A7"/>
    <w:rsid w:val="00E97A15"/>
    <w:rsid w:val="00EB4EC1"/>
    <w:rsid w:val="00EB5D7B"/>
    <w:rsid w:val="00EE1D95"/>
    <w:rsid w:val="00EF0F87"/>
    <w:rsid w:val="00EF27A3"/>
    <w:rsid w:val="00F02718"/>
    <w:rsid w:val="00F04A92"/>
    <w:rsid w:val="00F118A9"/>
    <w:rsid w:val="00F22D18"/>
    <w:rsid w:val="00F3309B"/>
    <w:rsid w:val="00F36ABE"/>
    <w:rsid w:val="00F64D5F"/>
    <w:rsid w:val="00F70D14"/>
    <w:rsid w:val="00F74476"/>
    <w:rsid w:val="00FA4D6B"/>
    <w:rsid w:val="00FA71C3"/>
    <w:rsid w:val="00FB0A93"/>
    <w:rsid w:val="00FB1BE8"/>
    <w:rsid w:val="00FD50AC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britishnutritionfounda.sharepoint.com/sites/ee-education/TeamDocuments/EDUCATION%20FILES/AHDB%20Education/Website/New%20website%202025/Template/Word%20Template%20(Pupil).dotx?OR=81dd2b71-fb82-4b33-ac71-fed46bf0f87a&amp;CID=a28209a2-00e9-0001-665c-28b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Word%20Template%20(Pupil).dotx?OR=81dd2b71-fb82-4b33-ac71-fed46bf0f87a&amp;CID=a28209a2-00e9-0001-665c-28b3</Template>
  <TotalTime>4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Orla Condon</cp:lastModifiedBy>
  <cp:revision>4</cp:revision>
  <dcterms:created xsi:type="dcterms:W3CDTF">2026-05-26T15:03:00Z</dcterms:created>
  <dcterms:modified xsi:type="dcterms:W3CDTF">2026-05-26T15:07:00Z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