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E6CD2" w14:textId="0E7686DC" w:rsidR="00243BDC" w:rsidRPr="00AD465B" w:rsidRDefault="000957BA" w:rsidP="001B5128">
      <w:pPr>
        <w:pStyle w:val="FFLDocHeading"/>
        <w:tabs>
          <w:tab w:val="left" w:pos="142"/>
          <w:tab w:val="left" w:pos="9639"/>
        </w:tabs>
        <w:ind w:right="-142"/>
      </w:pPr>
      <w:r>
        <w:t xml:space="preserve">Where do nutrients come from? </w:t>
      </w:r>
      <w:r w:rsidR="00C8760F">
        <w:t xml:space="preserve"> </w:t>
      </w:r>
    </w:p>
    <w:p w14:paraId="70412A31" w14:textId="77777777" w:rsidR="00522695" w:rsidRPr="00522695" w:rsidRDefault="00046825" w:rsidP="00522695">
      <w:pPr>
        <w:pStyle w:val="FFLDocNoBullet"/>
      </w:pPr>
      <w:r>
        <w:t xml:space="preserve"> </w:t>
      </w:r>
      <w:r w:rsidR="00522695" w:rsidRPr="00522695">
        <w:t>For each food, identify the food group from The Eatwell Guide to which it mainly belongs. List the main nutrients found in each food.</w:t>
      </w:r>
    </w:p>
    <w:p w14:paraId="18B64526" w14:textId="0EFC7F42" w:rsidR="00046825" w:rsidRDefault="00046825" w:rsidP="00522695">
      <w:pPr>
        <w:pStyle w:val="FFLDocNoBullet"/>
        <w:numPr>
          <w:ilvl w:val="0"/>
          <w:numId w:val="0"/>
        </w:numPr>
        <w:ind w:left="76" w:hanging="76"/>
      </w:pPr>
    </w:p>
    <w:tbl>
      <w:tblPr>
        <w:tblStyle w:val="TableGrid"/>
        <w:tblpPr w:leftFromText="180" w:rightFromText="180" w:vertAnchor="text" w:horzAnchor="margin" w:tblpX="-157" w:tblpY="192"/>
        <w:tblW w:w="0" w:type="auto"/>
        <w:tblLayout w:type="fixed"/>
        <w:tblLook w:val="04A0" w:firstRow="1" w:lastRow="0" w:firstColumn="1" w:lastColumn="0" w:noHBand="0" w:noVBand="1"/>
      </w:tblPr>
      <w:tblGrid>
        <w:gridCol w:w="2253"/>
        <w:gridCol w:w="4536"/>
        <w:gridCol w:w="3261"/>
      </w:tblGrid>
      <w:tr w:rsidR="0014551D" w14:paraId="35DC13EF" w14:textId="62CD0620" w:rsidTr="00DE1BE6">
        <w:trPr>
          <w:trHeight w:val="20"/>
        </w:trPr>
        <w:tc>
          <w:tcPr>
            <w:tcW w:w="2253" w:type="dxa"/>
            <w:tcBorders>
              <w:top w:val="single" w:sz="12" w:space="0" w:color="196B24" w:themeColor="accent3"/>
              <w:left w:val="single" w:sz="12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shd w:val="clear" w:color="auto" w:fill="DDEFDF"/>
            <w:vAlign w:val="center"/>
          </w:tcPr>
          <w:p w14:paraId="7789BB66" w14:textId="3C20C447" w:rsidR="0014551D" w:rsidRPr="00AC1488" w:rsidRDefault="0014551D" w:rsidP="004B24D7">
            <w:pPr>
              <w:ind w:left="-546" w:firstLine="426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 xml:space="preserve">Food </w:t>
            </w:r>
          </w:p>
        </w:tc>
        <w:tc>
          <w:tcPr>
            <w:tcW w:w="4536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12" w:space="0" w:color="196B24"/>
              <w:right w:val="single" w:sz="12" w:space="0" w:color="196B24" w:themeColor="accent3"/>
            </w:tcBorders>
            <w:shd w:val="clear" w:color="auto" w:fill="DDEFDF"/>
            <w:vAlign w:val="center"/>
          </w:tcPr>
          <w:p w14:paraId="79E734A8" w14:textId="73B701DC" w:rsidR="0014551D" w:rsidRPr="00AC1488" w:rsidRDefault="0014551D" w:rsidP="004B24D7">
            <w:pPr>
              <w:ind w:left="-284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 xml:space="preserve">Food group </w:t>
            </w:r>
          </w:p>
        </w:tc>
        <w:tc>
          <w:tcPr>
            <w:tcW w:w="3261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12" w:space="0" w:color="196B24"/>
              <w:right w:val="single" w:sz="12" w:space="0" w:color="196B24" w:themeColor="accent3"/>
            </w:tcBorders>
            <w:shd w:val="clear" w:color="auto" w:fill="DDEFDF"/>
          </w:tcPr>
          <w:p w14:paraId="6E70D722" w14:textId="1EB640C4" w:rsidR="0014551D" w:rsidRDefault="0014551D" w:rsidP="004B24D7">
            <w:pPr>
              <w:ind w:left="-284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>Main nutrient(s)</w:t>
            </w:r>
          </w:p>
        </w:tc>
      </w:tr>
      <w:tr w:rsidR="0014551D" w:rsidRPr="00EA6E3A" w14:paraId="719B0CA8" w14:textId="24498ECF" w:rsidTr="00DE1BE6">
        <w:trPr>
          <w:trHeight w:val="20"/>
        </w:trPr>
        <w:tc>
          <w:tcPr>
            <w:tcW w:w="2253" w:type="dxa"/>
            <w:tcBorders>
              <w:top w:val="single" w:sz="12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12" w:space="0" w:color="196B24"/>
            </w:tcBorders>
          </w:tcPr>
          <w:p w14:paraId="6C8DED64" w14:textId="7A0F80BA" w:rsidR="0014551D" w:rsidRDefault="00DE1BE6" w:rsidP="004B24D7">
            <w:pPr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Cola drink</w:t>
            </w:r>
          </w:p>
          <w:p w14:paraId="7E8A398D" w14:textId="77777777" w:rsidR="0014551D" w:rsidRPr="00EA6E3A" w:rsidRDefault="0014551D" w:rsidP="004B24D7">
            <w:pPr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196B24"/>
              <w:left w:val="single" w:sz="12" w:space="0" w:color="196B24"/>
              <w:bottom w:val="single" w:sz="4" w:space="0" w:color="196B24" w:themeColor="accent3"/>
              <w:right w:val="single" w:sz="12" w:space="0" w:color="196B24" w:themeColor="accent3"/>
            </w:tcBorders>
            <w:vAlign w:val="center"/>
          </w:tcPr>
          <w:p w14:paraId="17CEBFA6" w14:textId="77777777" w:rsidR="0014551D" w:rsidRPr="00EA6E3A" w:rsidRDefault="0014551D" w:rsidP="004B24D7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12" w:space="0" w:color="196B24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/>
            </w:tcBorders>
          </w:tcPr>
          <w:p w14:paraId="34F856B1" w14:textId="77777777" w:rsidR="0014551D" w:rsidRPr="00EA6E3A" w:rsidRDefault="0014551D" w:rsidP="004B24D7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14551D" w:rsidRPr="00EA6E3A" w14:paraId="187BE740" w14:textId="31FA72AD" w:rsidTr="00DE1BE6">
        <w:trPr>
          <w:trHeight w:val="20"/>
        </w:trPr>
        <w:tc>
          <w:tcPr>
            <w:tcW w:w="2253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12" w:space="0" w:color="196B24"/>
            </w:tcBorders>
          </w:tcPr>
          <w:p w14:paraId="6DE81FF0" w14:textId="40E52C33" w:rsidR="0014551D" w:rsidRDefault="00DE1BE6" w:rsidP="004B24D7">
            <w:pPr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Rice</w:t>
            </w:r>
          </w:p>
          <w:p w14:paraId="6E925CD0" w14:textId="77777777" w:rsidR="0014551D" w:rsidRDefault="0014551D" w:rsidP="004B24D7">
            <w:pPr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763A3D3E" w14:textId="349FBE87" w:rsidR="0014551D" w:rsidRPr="00EA6E3A" w:rsidRDefault="0014551D" w:rsidP="004B24D7">
            <w:pPr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196B24" w:themeColor="accent3"/>
              <w:left w:val="single" w:sz="12" w:space="0" w:color="196B24"/>
              <w:bottom w:val="single" w:sz="4" w:space="0" w:color="196B24" w:themeColor="accent3"/>
              <w:right w:val="single" w:sz="12" w:space="0" w:color="196B24" w:themeColor="accent3"/>
            </w:tcBorders>
            <w:vAlign w:val="center"/>
          </w:tcPr>
          <w:p w14:paraId="334C7D9E" w14:textId="77777777" w:rsidR="0014551D" w:rsidRPr="00EA6E3A" w:rsidRDefault="0014551D" w:rsidP="004B24D7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/>
            </w:tcBorders>
          </w:tcPr>
          <w:p w14:paraId="700E296B" w14:textId="77777777" w:rsidR="0014551D" w:rsidRPr="00EA6E3A" w:rsidRDefault="0014551D" w:rsidP="004B24D7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14551D" w:rsidRPr="00EA6E3A" w14:paraId="3DAB1087" w14:textId="3DA62B3E" w:rsidTr="00DE1BE6">
        <w:trPr>
          <w:trHeight w:val="20"/>
        </w:trPr>
        <w:tc>
          <w:tcPr>
            <w:tcW w:w="2253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12" w:space="0" w:color="196B24"/>
            </w:tcBorders>
          </w:tcPr>
          <w:p w14:paraId="0A2631ED" w14:textId="42EF869A" w:rsidR="0014551D" w:rsidRDefault="00DE1BE6" w:rsidP="004B24D7">
            <w:pPr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Chocolate</w:t>
            </w:r>
          </w:p>
          <w:p w14:paraId="0A6E378A" w14:textId="77777777" w:rsidR="0014551D" w:rsidRDefault="0014551D" w:rsidP="004B24D7">
            <w:pPr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630CCCC7" w14:textId="482529C4" w:rsidR="0014551D" w:rsidRPr="00683A0B" w:rsidRDefault="0014551D" w:rsidP="004B24D7">
            <w:pPr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196B24" w:themeColor="accent3"/>
              <w:left w:val="single" w:sz="12" w:space="0" w:color="196B24"/>
              <w:bottom w:val="single" w:sz="4" w:space="0" w:color="196B24" w:themeColor="accent3"/>
              <w:right w:val="single" w:sz="12" w:space="0" w:color="196B24" w:themeColor="accent3"/>
            </w:tcBorders>
            <w:vAlign w:val="center"/>
          </w:tcPr>
          <w:p w14:paraId="7D18DB89" w14:textId="77777777" w:rsidR="0014551D" w:rsidRPr="00EA6E3A" w:rsidRDefault="0014551D" w:rsidP="004B24D7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/>
            </w:tcBorders>
          </w:tcPr>
          <w:p w14:paraId="2AD5AD7C" w14:textId="77777777" w:rsidR="0014551D" w:rsidRPr="00EA6E3A" w:rsidRDefault="0014551D" w:rsidP="004B24D7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14551D" w:rsidRPr="00EA6E3A" w14:paraId="56608F99" w14:textId="4B963935" w:rsidTr="00DE1BE6">
        <w:trPr>
          <w:trHeight w:val="20"/>
        </w:trPr>
        <w:tc>
          <w:tcPr>
            <w:tcW w:w="2253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12" w:space="0" w:color="196B24"/>
            </w:tcBorders>
          </w:tcPr>
          <w:p w14:paraId="4C243574" w14:textId="00153174" w:rsidR="0014551D" w:rsidRPr="00EA6E3A" w:rsidRDefault="00DE1BE6" w:rsidP="004B24D7">
            <w:pPr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Apple</w:t>
            </w:r>
          </w:p>
          <w:p w14:paraId="0250240A" w14:textId="77777777" w:rsidR="0014551D" w:rsidRDefault="0014551D" w:rsidP="004B24D7">
            <w:pPr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242372F1" w14:textId="77777777" w:rsidR="0014551D" w:rsidRPr="00EA6E3A" w:rsidRDefault="0014551D" w:rsidP="004B24D7">
            <w:pPr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196B24" w:themeColor="accent3"/>
              <w:left w:val="single" w:sz="12" w:space="0" w:color="196B24"/>
              <w:bottom w:val="single" w:sz="4" w:space="0" w:color="196B24" w:themeColor="accent3"/>
              <w:right w:val="single" w:sz="12" w:space="0" w:color="196B24" w:themeColor="accent3"/>
            </w:tcBorders>
            <w:vAlign w:val="center"/>
          </w:tcPr>
          <w:p w14:paraId="7EFD4C2E" w14:textId="77777777" w:rsidR="0014551D" w:rsidRPr="00EA6E3A" w:rsidRDefault="0014551D" w:rsidP="004B24D7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/>
            </w:tcBorders>
          </w:tcPr>
          <w:p w14:paraId="5D1D90E0" w14:textId="77777777" w:rsidR="0014551D" w:rsidRPr="00EA6E3A" w:rsidRDefault="0014551D" w:rsidP="004B24D7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14551D" w:rsidRPr="00EA6E3A" w14:paraId="1358E104" w14:textId="4A61A97D" w:rsidTr="00DE1BE6">
        <w:trPr>
          <w:trHeight w:val="20"/>
        </w:trPr>
        <w:tc>
          <w:tcPr>
            <w:tcW w:w="2253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12" w:space="0" w:color="196B24"/>
            </w:tcBorders>
          </w:tcPr>
          <w:p w14:paraId="60A821BA" w14:textId="32C64B6E" w:rsidR="0014551D" w:rsidRDefault="00DE1BE6" w:rsidP="004B24D7">
            <w:pPr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 xml:space="preserve">Wholemeal bun </w:t>
            </w:r>
          </w:p>
          <w:p w14:paraId="15464456" w14:textId="04E75670" w:rsidR="0014551D" w:rsidRPr="00683A0B" w:rsidRDefault="0014551D" w:rsidP="004B24D7">
            <w:pPr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196B24" w:themeColor="accent3"/>
              <w:left w:val="single" w:sz="12" w:space="0" w:color="196B24"/>
              <w:bottom w:val="single" w:sz="4" w:space="0" w:color="196B24" w:themeColor="accent3"/>
              <w:right w:val="single" w:sz="12" w:space="0" w:color="196B24" w:themeColor="accent3"/>
            </w:tcBorders>
            <w:vAlign w:val="center"/>
          </w:tcPr>
          <w:p w14:paraId="43B86072" w14:textId="77777777" w:rsidR="0014551D" w:rsidRPr="00EA6E3A" w:rsidRDefault="0014551D" w:rsidP="004B24D7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/>
            </w:tcBorders>
          </w:tcPr>
          <w:p w14:paraId="1FAFFCF3" w14:textId="77777777" w:rsidR="0014551D" w:rsidRPr="00EA6E3A" w:rsidRDefault="0014551D" w:rsidP="004B24D7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14551D" w:rsidRPr="00EA6E3A" w14:paraId="3DF8E493" w14:textId="299A6627" w:rsidTr="00DE1BE6">
        <w:trPr>
          <w:trHeight w:val="20"/>
        </w:trPr>
        <w:tc>
          <w:tcPr>
            <w:tcW w:w="2253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12" w:space="0" w:color="196B24"/>
            </w:tcBorders>
          </w:tcPr>
          <w:p w14:paraId="7BFE8A10" w14:textId="269D28F5" w:rsidR="0014551D" w:rsidRDefault="00DE1BE6" w:rsidP="004B24D7">
            <w:pPr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 xml:space="preserve">Beef steak </w:t>
            </w:r>
          </w:p>
          <w:p w14:paraId="294C39D7" w14:textId="77777777" w:rsidR="0014551D" w:rsidRDefault="0014551D" w:rsidP="004B24D7">
            <w:pPr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02436639" w14:textId="6C2BA883" w:rsidR="0014551D" w:rsidRPr="00EA6E3A" w:rsidRDefault="0014551D" w:rsidP="004B24D7">
            <w:pPr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196B24" w:themeColor="accent3"/>
              <w:left w:val="single" w:sz="12" w:space="0" w:color="196B24"/>
              <w:bottom w:val="single" w:sz="4" w:space="0" w:color="196B24" w:themeColor="accent3"/>
              <w:right w:val="single" w:sz="12" w:space="0" w:color="196B24" w:themeColor="accent3"/>
            </w:tcBorders>
            <w:vAlign w:val="center"/>
          </w:tcPr>
          <w:p w14:paraId="6EB557DE" w14:textId="77777777" w:rsidR="0014551D" w:rsidRPr="00EA6E3A" w:rsidRDefault="0014551D" w:rsidP="004B24D7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/>
            </w:tcBorders>
          </w:tcPr>
          <w:p w14:paraId="234DA63C" w14:textId="77777777" w:rsidR="0014551D" w:rsidRPr="00EA6E3A" w:rsidRDefault="0014551D" w:rsidP="004B24D7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14551D" w:rsidRPr="00EA6E3A" w14:paraId="01D8CE0C" w14:textId="2FCDC5F7" w:rsidTr="00DE1BE6">
        <w:trPr>
          <w:trHeight w:val="20"/>
        </w:trPr>
        <w:tc>
          <w:tcPr>
            <w:tcW w:w="2253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12" w:space="0" w:color="196B24"/>
            </w:tcBorders>
          </w:tcPr>
          <w:p w14:paraId="65575FD5" w14:textId="6E740A57" w:rsidR="0014551D" w:rsidRDefault="00DE1BE6" w:rsidP="004B24D7">
            <w:pPr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Cottage cheese</w:t>
            </w:r>
          </w:p>
          <w:p w14:paraId="78117240" w14:textId="438EB041" w:rsidR="0014551D" w:rsidRPr="00EA6E3A" w:rsidRDefault="0014551D" w:rsidP="004B24D7">
            <w:pPr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196B24" w:themeColor="accent3"/>
              <w:left w:val="single" w:sz="12" w:space="0" w:color="196B24"/>
              <w:bottom w:val="single" w:sz="4" w:space="0" w:color="196B24" w:themeColor="accent3"/>
              <w:right w:val="single" w:sz="12" w:space="0" w:color="196B24" w:themeColor="accent3"/>
            </w:tcBorders>
            <w:vAlign w:val="center"/>
          </w:tcPr>
          <w:p w14:paraId="5059031A" w14:textId="77777777" w:rsidR="0014551D" w:rsidRPr="00EA6E3A" w:rsidRDefault="0014551D" w:rsidP="004B24D7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/>
            </w:tcBorders>
          </w:tcPr>
          <w:p w14:paraId="04305745" w14:textId="77777777" w:rsidR="0014551D" w:rsidRPr="00EA6E3A" w:rsidRDefault="0014551D" w:rsidP="004B24D7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14551D" w:rsidRPr="00EA6E3A" w14:paraId="48218A0F" w14:textId="3A220564" w:rsidTr="00DE1BE6">
        <w:trPr>
          <w:trHeight w:val="20"/>
        </w:trPr>
        <w:tc>
          <w:tcPr>
            <w:tcW w:w="2253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12" w:space="0" w:color="196B24"/>
            </w:tcBorders>
          </w:tcPr>
          <w:p w14:paraId="185B2415" w14:textId="7F0CF305" w:rsidR="0014551D" w:rsidRDefault="00DE1BE6" w:rsidP="004B24D7">
            <w:pPr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Canned tuna</w:t>
            </w:r>
          </w:p>
          <w:p w14:paraId="04024081" w14:textId="539FBBEF" w:rsidR="0014551D" w:rsidRPr="00EA6E3A" w:rsidRDefault="0014551D" w:rsidP="004B24D7">
            <w:pPr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196B24" w:themeColor="accent3"/>
              <w:left w:val="single" w:sz="12" w:space="0" w:color="196B24"/>
              <w:bottom w:val="single" w:sz="4" w:space="0" w:color="196B24" w:themeColor="accent3"/>
              <w:right w:val="single" w:sz="12" w:space="0" w:color="196B24" w:themeColor="accent3"/>
            </w:tcBorders>
            <w:vAlign w:val="center"/>
          </w:tcPr>
          <w:p w14:paraId="657156F3" w14:textId="77777777" w:rsidR="0014551D" w:rsidRPr="00EA6E3A" w:rsidRDefault="0014551D" w:rsidP="004B24D7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/>
            </w:tcBorders>
          </w:tcPr>
          <w:p w14:paraId="4635AE23" w14:textId="77777777" w:rsidR="0014551D" w:rsidRPr="00EA6E3A" w:rsidRDefault="0014551D" w:rsidP="004B24D7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14551D" w:rsidRPr="00EA6E3A" w14:paraId="3939FF9C" w14:textId="1EFD3A4D" w:rsidTr="00DE1BE6">
        <w:trPr>
          <w:trHeight w:val="20"/>
        </w:trPr>
        <w:tc>
          <w:tcPr>
            <w:tcW w:w="2253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12" w:space="0" w:color="196B24"/>
            </w:tcBorders>
          </w:tcPr>
          <w:p w14:paraId="14E2D0F8" w14:textId="4EB3F595" w:rsidR="0014551D" w:rsidRDefault="00DE1BE6" w:rsidP="004B24D7">
            <w:pPr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Potato crisps</w:t>
            </w:r>
          </w:p>
          <w:p w14:paraId="0E62BF89" w14:textId="77777777" w:rsidR="0014551D" w:rsidRDefault="0014551D" w:rsidP="004B24D7">
            <w:pPr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1C091022" w14:textId="328C70E2" w:rsidR="0014551D" w:rsidRPr="00EA6E3A" w:rsidRDefault="0014551D" w:rsidP="004B24D7">
            <w:pPr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196B24" w:themeColor="accent3"/>
              <w:left w:val="single" w:sz="12" w:space="0" w:color="196B24"/>
              <w:bottom w:val="single" w:sz="4" w:space="0" w:color="196B24" w:themeColor="accent3"/>
              <w:right w:val="single" w:sz="12" w:space="0" w:color="196B24" w:themeColor="accent3"/>
            </w:tcBorders>
            <w:vAlign w:val="center"/>
          </w:tcPr>
          <w:p w14:paraId="22BC9F5A" w14:textId="77777777" w:rsidR="0014551D" w:rsidRPr="00EA6E3A" w:rsidRDefault="0014551D" w:rsidP="004B24D7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/>
            </w:tcBorders>
          </w:tcPr>
          <w:p w14:paraId="73B2531E" w14:textId="77777777" w:rsidR="0014551D" w:rsidRPr="00EA6E3A" w:rsidRDefault="0014551D" w:rsidP="004B24D7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DE1BE6" w:rsidRPr="00EA6E3A" w14:paraId="27576781" w14:textId="77777777" w:rsidTr="00DE1BE6">
        <w:trPr>
          <w:trHeight w:val="20"/>
        </w:trPr>
        <w:tc>
          <w:tcPr>
            <w:tcW w:w="2253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12" w:space="0" w:color="196B24"/>
            </w:tcBorders>
          </w:tcPr>
          <w:p w14:paraId="3100E074" w14:textId="77777777" w:rsidR="00DE1BE6" w:rsidRDefault="00DE1BE6" w:rsidP="004B24D7">
            <w:pPr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 xml:space="preserve">Lettuce </w:t>
            </w:r>
          </w:p>
          <w:p w14:paraId="30AF417A" w14:textId="77777777" w:rsidR="00DE1BE6" w:rsidRDefault="00DE1BE6" w:rsidP="004B24D7">
            <w:pPr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124EEFBD" w14:textId="176B1E9D" w:rsidR="00DE1BE6" w:rsidRDefault="00DE1BE6" w:rsidP="004B24D7">
            <w:pPr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196B24" w:themeColor="accent3"/>
              <w:left w:val="single" w:sz="12" w:space="0" w:color="196B24"/>
              <w:bottom w:val="single" w:sz="4" w:space="0" w:color="196B24" w:themeColor="accent3"/>
              <w:right w:val="single" w:sz="12" w:space="0" w:color="196B24" w:themeColor="accent3"/>
            </w:tcBorders>
            <w:vAlign w:val="center"/>
          </w:tcPr>
          <w:p w14:paraId="794FD456" w14:textId="77777777" w:rsidR="00DE1BE6" w:rsidRPr="00EA6E3A" w:rsidRDefault="00DE1BE6" w:rsidP="004B24D7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/>
            </w:tcBorders>
          </w:tcPr>
          <w:p w14:paraId="0691EDAB" w14:textId="77777777" w:rsidR="00DE1BE6" w:rsidRPr="00EA6E3A" w:rsidRDefault="00DE1BE6" w:rsidP="004B24D7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DE1BE6" w:rsidRPr="00EA6E3A" w14:paraId="6BF55E42" w14:textId="77777777" w:rsidTr="00DE1BE6">
        <w:trPr>
          <w:trHeight w:val="20"/>
        </w:trPr>
        <w:tc>
          <w:tcPr>
            <w:tcW w:w="2253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12" w:space="0" w:color="196B24" w:themeColor="accent3"/>
              <w:right w:val="single" w:sz="12" w:space="0" w:color="196B24"/>
            </w:tcBorders>
          </w:tcPr>
          <w:p w14:paraId="2C773E62" w14:textId="77777777" w:rsidR="00DE1BE6" w:rsidRDefault="00DE1BE6" w:rsidP="004B24D7">
            <w:pPr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Yogurt</w:t>
            </w:r>
          </w:p>
          <w:p w14:paraId="3E7B57FE" w14:textId="77777777" w:rsidR="00DE1BE6" w:rsidRDefault="00DE1BE6" w:rsidP="004B24D7">
            <w:pPr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604C5184" w14:textId="232F28CB" w:rsidR="00DE1BE6" w:rsidRDefault="00DE1BE6" w:rsidP="004B24D7">
            <w:pPr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196B24" w:themeColor="accent3"/>
              <w:left w:val="single" w:sz="12" w:space="0" w:color="196B24"/>
              <w:bottom w:val="single" w:sz="12" w:space="0" w:color="196B24"/>
              <w:right w:val="single" w:sz="12" w:space="0" w:color="196B24" w:themeColor="accent3"/>
            </w:tcBorders>
            <w:vAlign w:val="center"/>
          </w:tcPr>
          <w:p w14:paraId="6AE01502" w14:textId="77777777" w:rsidR="00DE1BE6" w:rsidRPr="00EA6E3A" w:rsidRDefault="00DE1BE6" w:rsidP="004B24D7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12" w:space="0" w:color="196B24"/>
              <w:right w:val="single" w:sz="12" w:space="0" w:color="196B24"/>
            </w:tcBorders>
          </w:tcPr>
          <w:p w14:paraId="3192E8AF" w14:textId="77777777" w:rsidR="00DE1BE6" w:rsidRPr="00EA6E3A" w:rsidRDefault="00DE1BE6" w:rsidP="004B24D7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</w:tbl>
    <w:p w14:paraId="3F8DD4F7" w14:textId="77777777" w:rsidR="00046825" w:rsidRPr="00243BDC" w:rsidRDefault="00046825" w:rsidP="008C637C">
      <w:pPr>
        <w:rPr>
          <w:rFonts w:ascii="Arial" w:hAnsi="Arial" w:cs="Arial"/>
          <w:color w:val="000000" w:themeColor="text1"/>
          <w:sz w:val="24"/>
          <w:szCs w:val="24"/>
        </w:rPr>
      </w:pPr>
    </w:p>
    <w:sectPr w:rsidR="00046825" w:rsidRPr="00243BDC" w:rsidSect="001834B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43" w:right="566" w:bottom="284" w:left="1134" w:header="708" w:footer="11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9D27F" w14:textId="77777777" w:rsidR="00B529B0" w:rsidRDefault="00B529B0" w:rsidP="00181816">
      <w:pPr>
        <w:spacing w:after="0" w:line="240" w:lineRule="auto"/>
      </w:pPr>
      <w:r>
        <w:separator/>
      </w:r>
    </w:p>
  </w:endnote>
  <w:endnote w:type="continuationSeparator" w:id="0">
    <w:p w14:paraId="48EACA77" w14:textId="77777777" w:rsidR="00B529B0" w:rsidRDefault="00B529B0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7BC36" w14:textId="77777777" w:rsidR="0087609D" w:rsidRDefault="008760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23D1B" w14:textId="77777777" w:rsidR="00181816" w:rsidRPr="00177BE6" w:rsidRDefault="00BB3A9D" w:rsidP="001B5128">
    <w:pPr>
      <w:pStyle w:val="Footer"/>
      <w:ind w:left="-142"/>
      <w:rPr>
        <w:rFonts w:ascii="Arial" w:hAnsi="Arial" w:cs="Arial"/>
        <w:sz w:val="18"/>
        <w:szCs w:val="18"/>
      </w:rPr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5449832F" wp14:editId="2D66EBC8">
              <wp:simplePos x="0" y="0"/>
              <wp:positionH relativeFrom="column">
                <wp:posOffset>-553063</wp:posOffset>
              </wp:positionH>
              <wp:positionV relativeFrom="paragraph">
                <wp:posOffset>229235</wp:posOffset>
              </wp:positionV>
              <wp:extent cx="2292984" cy="257174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984" cy="25717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B05166" w14:textId="3F524FEA" w:rsidR="00177BE6" w:rsidRDefault="00177BE6" w:rsidP="00CD1772">
                          <w:pPr>
                            <w:ind w:left="426"/>
                          </w:pP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©</w:t>
                          </w:r>
                          <w:r>
                            <w:t xml:space="preserve"> </w:t>
                          </w:r>
                          <w:r w:rsidRPr="0047246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Food – a fact of life </w:t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instrText xml:space="preserve"> DATE  \@ "yyyy"  \* MERGEFORMAT </w:instrText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751D5E"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  <w:t>2026</w:t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14:paraId="5A2FB8E1" w14:textId="77777777" w:rsidR="00177BE6" w:rsidRDefault="00177BE6" w:rsidP="00CD1772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49832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43.55pt;margin-top:18.05pt;width:180.55pt;height:20.25pt;z-index:25165824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" stroked="f">
              <v:textbox>
                <w:txbxContent>
                  <w:p w14:paraId="6FB05166" w14:textId="3F524FEA" w:rsidR="00177BE6" w:rsidRDefault="00177BE6" w:rsidP="00CD1772">
                    <w:pPr>
                      <w:ind w:left="426"/>
                    </w:pP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t>©</w:t>
                    </w:r>
                    <w:r>
                      <w:t xml:space="preserve"> </w:t>
                    </w:r>
                    <w:r w:rsidRPr="0047246F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Food – a fact of life </w:t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begin"/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instrText xml:space="preserve"> DATE  \@ "yyyy"  \* MERGEFORMAT </w:instrText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separate"/>
                    </w:r>
                    <w:r w:rsidR="00751D5E">
                      <w:rPr>
                        <w:rFonts w:ascii="Arial" w:hAnsi="Arial" w:cs="Arial"/>
                        <w:noProof/>
                        <w:sz w:val="18"/>
                        <w:szCs w:val="18"/>
                      </w:rPr>
                      <w:t>2026</w:t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end"/>
                    </w:r>
                  </w:p>
                  <w:p w14:paraId="5A2FB8E1" w14:textId="77777777" w:rsidR="00177BE6" w:rsidRDefault="00177BE6" w:rsidP="00CD1772">
                    <w:pPr>
                      <w:ind w:left="426"/>
                    </w:pP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B9A12" w14:textId="77777777" w:rsidR="0087609D" w:rsidRDefault="008760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3F0DE" w14:textId="77777777" w:rsidR="00B529B0" w:rsidRDefault="00B529B0" w:rsidP="00181816">
      <w:pPr>
        <w:spacing w:after="0" w:line="240" w:lineRule="auto"/>
      </w:pPr>
      <w:r>
        <w:separator/>
      </w:r>
    </w:p>
  </w:footnote>
  <w:footnote w:type="continuationSeparator" w:id="0">
    <w:p w14:paraId="1C176D1F" w14:textId="77777777" w:rsidR="00B529B0" w:rsidRDefault="00B529B0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24D4B" w14:textId="77777777" w:rsidR="0087609D" w:rsidRDefault="008760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5989F" w14:textId="0941ADD9" w:rsidR="00181816" w:rsidRDefault="001B5128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9AD501F" wp14:editId="1B2119B1">
          <wp:simplePos x="0" y="0"/>
          <wp:positionH relativeFrom="column">
            <wp:posOffset>4739965</wp:posOffset>
          </wp:positionH>
          <wp:positionV relativeFrom="paragraph">
            <wp:posOffset>-66675</wp:posOffset>
          </wp:positionV>
          <wp:extent cx="1574165" cy="1085850"/>
          <wp:effectExtent l="0" t="0" r="6985" b="0"/>
          <wp:wrapNone/>
          <wp:docPr id="5231609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4165" cy="1085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284A6C2E" wp14:editId="37B723AB">
              <wp:simplePos x="0" y="0"/>
              <wp:positionH relativeFrom="column">
                <wp:posOffset>-268605</wp:posOffset>
              </wp:positionH>
              <wp:positionV relativeFrom="paragraph">
                <wp:posOffset>112705</wp:posOffset>
              </wp:positionV>
              <wp:extent cx="4981575" cy="359410"/>
              <wp:effectExtent l="0" t="0" r="9525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15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250E60" w14:textId="06C2B127" w:rsidR="002521D2" w:rsidRPr="007B626A" w:rsidRDefault="002521D2" w:rsidP="002521D2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</w:t>
                          </w:r>
                          <w:r w:rsidR="00A1604A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</w:t>
                          </w:r>
                          <w:r w:rsidR="00CD1772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="001B5128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="00CD1772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</w:t>
                          </w:r>
                          <w:r w:rsidR="00D77A8F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</w:t>
                          </w:r>
                          <w:r w:rsidR="002B1F6B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</w:t>
                          </w:r>
                          <w:r w:rsidR="00D77A8F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</w:t>
                          </w:r>
                          <w:r w:rsidR="00C64D4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</w:t>
                          </w:r>
                          <w:r w:rsidR="00D77A8F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52A5558F" w14:textId="77777777" w:rsidR="002521D2" w:rsidRPr="002521D2" w:rsidRDefault="002521D2" w:rsidP="002521D2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4A6C2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1.15pt;margin-top:8.85pt;width:392.25pt;height:28.3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" stroked="f">
              <v:textbox>
                <w:txbxContent>
                  <w:p w14:paraId="32250E60" w14:textId="06C2B127" w:rsidR="002521D2" w:rsidRPr="007B626A" w:rsidRDefault="002521D2" w:rsidP="002521D2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</w:t>
                    </w:r>
                    <w:r w:rsidR="00A1604A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</w:t>
                    </w:r>
                    <w:r w:rsidR="00CD1772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="001B5128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="00CD1772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</w:t>
                    </w:r>
                    <w:r w:rsidR="00D77A8F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</w:t>
                    </w:r>
                    <w:r w:rsidR="002B1F6B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</w:t>
                    </w:r>
                    <w:r w:rsidR="00D77A8F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</w:t>
                    </w:r>
                    <w:r w:rsidR="00C64D4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</w:t>
                    </w:r>
                    <w:r w:rsidR="00D77A8F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52A5558F" w14:textId="77777777" w:rsidR="002521D2" w:rsidRPr="002521D2" w:rsidRDefault="002521D2" w:rsidP="002521D2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33FC1" w14:textId="77777777" w:rsidR="0087609D" w:rsidRDefault="008760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39164D"/>
    <w:multiLevelType w:val="hybridMultilevel"/>
    <w:tmpl w:val="99F48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65BFA"/>
    <w:multiLevelType w:val="hybridMultilevel"/>
    <w:tmpl w:val="938A8CA4"/>
    <w:lvl w:ilvl="0" w:tplc="4BE637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4"/>
  </w:num>
  <w:num w:numId="5" w16cid:durableId="1933928515">
    <w:abstractNumId w:val="3"/>
  </w:num>
  <w:num w:numId="6" w16cid:durableId="21224571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59C"/>
    <w:rsid w:val="0002212E"/>
    <w:rsid w:val="00031ACD"/>
    <w:rsid w:val="0004021A"/>
    <w:rsid w:val="00046825"/>
    <w:rsid w:val="00075DF6"/>
    <w:rsid w:val="000957BA"/>
    <w:rsid w:val="000A747D"/>
    <w:rsid w:val="000C6C7E"/>
    <w:rsid w:val="000E563C"/>
    <w:rsid w:val="000F4563"/>
    <w:rsid w:val="0011083E"/>
    <w:rsid w:val="00116DED"/>
    <w:rsid w:val="0014322A"/>
    <w:rsid w:val="0014551D"/>
    <w:rsid w:val="00165F34"/>
    <w:rsid w:val="00177BE6"/>
    <w:rsid w:val="00181816"/>
    <w:rsid w:val="001834B5"/>
    <w:rsid w:val="001920F8"/>
    <w:rsid w:val="001B5128"/>
    <w:rsid w:val="001E0772"/>
    <w:rsid w:val="001F1B54"/>
    <w:rsid w:val="00200636"/>
    <w:rsid w:val="002042F2"/>
    <w:rsid w:val="00213B2E"/>
    <w:rsid w:val="00221386"/>
    <w:rsid w:val="00224DA8"/>
    <w:rsid w:val="00241B28"/>
    <w:rsid w:val="00243BDC"/>
    <w:rsid w:val="002521D2"/>
    <w:rsid w:val="00266328"/>
    <w:rsid w:val="00273A28"/>
    <w:rsid w:val="002774D9"/>
    <w:rsid w:val="00281691"/>
    <w:rsid w:val="002823C0"/>
    <w:rsid w:val="002952BD"/>
    <w:rsid w:val="00295EC7"/>
    <w:rsid w:val="002A732D"/>
    <w:rsid w:val="002B1F6B"/>
    <w:rsid w:val="002D371A"/>
    <w:rsid w:val="002D6459"/>
    <w:rsid w:val="002D76AD"/>
    <w:rsid w:val="002F3F58"/>
    <w:rsid w:val="0034358D"/>
    <w:rsid w:val="00355043"/>
    <w:rsid w:val="003837CE"/>
    <w:rsid w:val="00397165"/>
    <w:rsid w:val="003A41CD"/>
    <w:rsid w:val="003C1639"/>
    <w:rsid w:val="003D36DA"/>
    <w:rsid w:val="0041263E"/>
    <w:rsid w:val="00415461"/>
    <w:rsid w:val="00423267"/>
    <w:rsid w:val="0043261B"/>
    <w:rsid w:val="00450EC6"/>
    <w:rsid w:val="0047246F"/>
    <w:rsid w:val="004A01C1"/>
    <w:rsid w:val="004A4362"/>
    <w:rsid w:val="004B0029"/>
    <w:rsid w:val="004B24D7"/>
    <w:rsid w:val="004F37B5"/>
    <w:rsid w:val="00522695"/>
    <w:rsid w:val="00534538"/>
    <w:rsid w:val="00563DA8"/>
    <w:rsid w:val="005733A4"/>
    <w:rsid w:val="00576635"/>
    <w:rsid w:val="005A2127"/>
    <w:rsid w:val="005A3494"/>
    <w:rsid w:val="005A501E"/>
    <w:rsid w:val="005C3336"/>
    <w:rsid w:val="005E72C5"/>
    <w:rsid w:val="005F11FF"/>
    <w:rsid w:val="00624EB3"/>
    <w:rsid w:val="00637868"/>
    <w:rsid w:val="00641DC0"/>
    <w:rsid w:val="00670C9A"/>
    <w:rsid w:val="00683A0B"/>
    <w:rsid w:val="0069153A"/>
    <w:rsid w:val="006971D7"/>
    <w:rsid w:val="006A6899"/>
    <w:rsid w:val="006B03D7"/>
    <w:rsid w:val="006B20FC"/>
    <w:rsid w:val="006B345B"/>
    <w:rsid w:val="00703708"/>
    <w:rsid w:val="00707F56"/>
    <w:rsid w:val="00717538"/>
    <w:rsid w:val="00734F52"/>
    <w:rsid w:val="007366F0"/>
    <w:rsid w:val="00745801"/>
    <w:rsid w:val="00747D21"/>
    <w:rsid w:val="00751D5E"/>
    <w:rsid w:val="00773B80"/>
    <w:rsid w:val="007B1030"/>
    <w:rsid w:val="007B626A"/>
    <w:rsid w:val="007D3AF9"/>
    <w:rsid w:val="00821B1B"/>
    <w:rsid w:val="00844315"/>
    <w:rsid w:val="00855DF7"/>
    <w:rsid w:val="00857DE8"/>
    <w:rsid w:val="00867650"/>
    <w:rsid w:val="0087609D"/>
    <w:rsid w:val="00885D5E"/>
    <w:rsid w:val="008B0AD2"/>
    <w:rsid w:val="008C637C"/>
    <w:rsid w:val="008D0F70"/>
    <w:rsid w:val="008D1F3C"/>
    <w:rsid w:val="008D518A"/>
    <w:rsid w:val="008F064C"/>
    <w:rsid w:val="00900763"/>
    <w:rsid w:val="00903DCC"/>
    <w:rsid w:val="00905E5E"/>
    <w:rsid w:val="0098025E"/>
    <w:rsid w:val="009B195D"/>
    <w:rsid w:val="009C4148"/>
    <w:rsid w:val="00A1604A"/>
    <w:rsid w:val="00A74CB8"/>
    <w:rsid w:val="00A97F57"/>
    <w:rsid w:val="00AC1488"/>
    <w:rsid w:val="00AC4AE5"/>
    <w:rsid w:val="00AD465B"/>
    <w:rsid w:val="00B4679D"/>
    <w:rsid w:val="00B47711"/>
    <w:rsid w:val="00B529B0"/>
    <w:rsid w:val="00B5787C"/>
    <w:rsid w:val="00B62BC9"/>
    <w:rsid w:val="00B841F3"/>
    <w:rsid w:val="00B87A05"/>
    <w:rsid w:val="00BB3A9D"/>
    <w:rsid w:val="00BF6C14"/>
    <w:rsid w:val="00C33DE5"/>
    <w:rsid w:val="00C52D89"/>
    <w:rsid w:val="00C62788"/>
    <w:rsid w:val="00C64D4A"/>
    <w:rsid w:val="00C8760F"/>
    <w:rsid w:val="00C94486"/>
    <w:rsid w:val="00CC3814"/>
    <w:rsid w:val="00CD0FED"/>
    <w:rsid w:val="00CD1772"/>
    <w:rsid w:val="00CE0513"/>
    <w:rsid w:val="00CE41D0"/>
    <w:rsid w:val="00CF4746"/>
    <w:rsid w:val="00D22642"/>
    <w:rsid w:val="00D26D82"/>
    <w:rsid w:val="00D53B15"/>
    <w:rsid w:val="00D56932"/>
    <w:rsid w:val="00D72DF3"/>
    <w:rsid w:val="00D77A8F"/>
    <w:rsid w:val="00D82E75"/>
    <w:rsid w:val="00D84DA6"/>
    <w:rsid w:val="00D91D3B"/>
    <w:rsid w:val="00DB4DC6"/>
    <w:rsid w:val="00DE1BE6"/>
    <w:rsid w:val="00DF1A45"/>
    <w:rsid w:val="00E03B34"/>
    <w:rsid w:val="00E35C91"/>
    <w:rsid w:val="00E42C42"/>
    <w:rsid w:val="00E4559C"/>
    <w:rsid w:val="00E62B86"/>
    <w:rsid w:val="00E814A7"/>
    <w:rsid w:val="00E97A15"/>
    <w:rsid w:val="00EA6E3A"/>
    <w:rsid w:val="00EB48EA"/>
    <w:rsid w:val="00EB4EC1"/>
    <w:rsid w:val="00EB547C"/>
    <w:rsid w:val="00EE1D95"/>
    <w:rsid w:val="00EF0F87"/>
    <w:rsid w:val="00F02718"/>
    <w:rsid w:val="00F04A92"/>
    <w:rsid w:val="00F0589A"/>
    <w:rsid w:val="00F118A9"/>
    <w:rsid w:val="00F13AF5"/>
    <w:rsid w:val="00F22D18"/>
    <w:rsid w:val="00F318FE"/>
    <w:rsid w:val="00F3309B"/>
    <w:rsid w:val="00F64D5F"/>
    <w:rsid w:val="00F74476"/>
    <w:rsid w:val="00FA4D6B"/>
    <w:rsid w:val="00FA7DDA"/>
    <w:rsid w:val="00FB0A93"/>
    <w:rsid w:val="00FE7BB6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1CA021"/>
  <w15:chartTrackingRefBased/>
  <w15:docId w15:val="{6F638325-2953-48B3-B155-1E195E955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rlaCondon\Downloads\Word%20Template%20(Pupil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42D6133-2282-4972-977B-879657E9BD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Template (Pupil)</Template>
  <TotalTime>1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Orla Condon</dc:creator>
  <cp:keywords/>
  <dc:description/>
  <cp:lastModifiedBy>Claire Theobald</cp:lastModifiedBy>
  <cp:revision>2</cp:revision>
  <dcterms:created xsi:type="dcterms:W3CDTF">2026-09-08T14:23:00Z</dcterms:created>
  <dcterms:modified xsi:type="dcterms:W3CDTF">2026-09-08T14:23:00Z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  <property fmtid="{D5CDD505-2E9C-101B-9397-08002B2CF9AE}" pid="4" name="Order">
    <vt:r8>727700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