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1F2F" w14:textId="31ED0B4E" w:rsidR="01B5B179" w:rsidRDefault="01B5B179" w:rsidP="78EBAC67">
      <w:pPr>
        <w:pStyle w:val="FFLDocHeading"/>
        <w:ind w:right="-143"/>
      </w:pPr>
      <w:r>
        <w:t>I like it</w:t>
      </w:r>
    </w:p>
    <w:p w14:paraId="29750416" w14:textId="698016F5" w:rsidR="78EBAC67" w:rsidRDefault="78EBAC67" w:rsidP="78EBAC67">
      <w:pPr>
        <w:pStyle w:val="FFLDocHeading"/>
        <w:ind w:right="-143"/>
      </w:pPr>
    </w:p>
    <w:p w14:paraId="1ED665B7" w14:textId="55FCF358" w:rsidR="01B5B179" w:rsidRDefault="01B5B179" w:rsidP="78EBAC67">
      <w:pPr>
        <w:pStyle w:val="FFLDocHeading"/>
        <w:ind w:right="-143"/>
      </w:pPr>
      <w:r>
        <w:rPr>
          <w:noProof/>
        </w:rPr>
        <w:drawing>
          <wp:inline distT="0" distB="0" distL="0" distR="0" wp14:anchorId="59C65009" wp14:editId="05992490">
            <wp:extent cx="5746941" cy="6212097"/>
            <wp:effectExtent l="0" t="0" r="0" b="0"/>
            <wp:docPr id="3060384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038492" name="Picture 30603849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941" cy="621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0070C" w14:textId="3A0AC33E" w:rsidR="78EBAC67" w:rsidRDefault="78EBAC67" w:rsidP="78EBAC67">
      <w:pPr>
        <w:pStyle w:val="FFLDocHeading"/>
        <w:ind w:right="-143"/>
      </w:pPr>
    </w:p>
    <w:p w14:paraId="2D7D52B5" w14:textId="7B841031" w:rsidR="78EBAC67" w:rsidRDefault="78EBAC67" w:rsidP="78EBAC67">
      <w:pPr>
        <w:pStyle w:val="FFLDocHeading"/>
        <w:ind w:right="-143"/>
      </w:pPr>
    </w:p>
    <w:p w14:paraId="40A0D488" w14:textId="18C55D1E" w:rsidR="39730C00" w:rsidRDefault="39730C00" w:rsidP="78EBAC67">
      <w:pPr>
        <w:pStyle w:val="FFLDocHeading"/>
        <w:ind w:right="-143"/>
      </w:pPr>
      <w:r w:rsidRPr="78EBAC67">
        <w:lastRenderedPageBreak/>
        <w:t>I am not sure if I like this</w:t>
      </w:r>
    </w:p>
    <w:p w14:paraId="02CCB860" w14:textId="3F98B369" w:rsidR="78EBAC67" w:rsidRDefault="78EBAC67" w:rsidP="78EBAC67">
      <w:pPr>
        <w:pStyle w:val="FFLDocHeading"/>
        <w:ind w:right="-143"/>
      </w:pPr>
    </w:p>
    <w:p w14:paraId="309010C9" w14:textId="31ED16EF" w:rsidR="39730C00" w:rsidRDefault="39730C00" w:rsidP="78EBAC67">
      <w:pPr>
        <w:pStyle w:val="FFLDocHeading"/>
        <w:ind w:right="-143"/>
      </w:pPr>
      <w:r>
        <w:rPr>
          <w:noProof/>
        </w:rPr>
        <w:drawing>
          <wp:inline distT="0" distB="0" distL="0" distR="0" wp14:anchorId="081B736A" wp14:editId="0AFC1EA7">
            <wp:extent cx="6318713" cy="6080271"/>
            <wp:effectExtent l="0" t="0" r="0" b="0"/>
            <wp:docPr id="16828799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879996" name="Picture 168287999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8713" cy="6080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C2B2B" w14:textId="7720DAB2" w:rsidR="78EBAC67" w:rsidRDefault="78EBAC67" w:rsidP="78EBAC67">
      <w:pPr>
        <w:pStyle w:val="FFLDocHeading"/>
        <w:ind w:right="-143"/>
      </w:pPr>
    </w:p>
    <w:p w14:paraId="737BE294" w14:textId="29A07F9C" w:rsidR="78EBAC67" w:rsidRDefault="78EBAC67" w:rsidP="78EBAC67">
      <w:pPr>
        <w:pStyle w:val="FFLDocHeading"/>
        <w:ind w:right="-143"/>
      </w:pPr>
    </w:p>
    <w:p w14:paraId="5799C193" w14:textId="4FFDAA4C" w:rsidR="39730C00" w:rsidRDefault="39730C00" w:rsidP="78EBAC67">
      <w:pPr>
        <w:pStyle w:val="FFLDocHeading"/>
        <w:ind w:right="-143"/>
      </w:pPr>
      <w:r>
        <w:lastRenderedPageBreak/>
        <w:t>I do not like this</w:t>
      </w:r>
    </w:p>
    <w:p w14:paraId="33A4228E" w14:textId="5096BF09" w:rsidR="78EBAC67" w:rsidRDefault="78EBAC67" w:rsidP="78EBAC67">
      <w:pPr>
        <w:pStyle w:val="FFLDocHeading"/>
        <w:ind w:right="-143"/>
      </w:pPr>
    </w:p>
    <w:p w14:paraId="64F68412" w14:textId="7E5B06E6" w:rsidR="39730C00" w:rsidRDefault="39730C00" w:rsidP="78EBAC67">
      <w:pPr>
        <w:pStyle w:val="FFLDocHeading"/>
        <w:ind w:right="-143"/>
      </w:pPr>
      <w:r>
        <w:rPr>
          <w:noProof/>
        </w:rPr>
        <w:drawing>
          <wp:inline distT="0" distB="0" distL="0" distR="0" wp14:anchorId="4CE0D61A" wp14:editId="1A612A49">
            <wp:extent cx="5925690" cy="6711375"/>
            <wp:effectExtent l="0" t="0" r="0" b="0"/>
            <wp:docPr id="11691082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108227" name="Picture 116910822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690" cy="671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39730C00" w:rsidSect="009F6424">
      <w:headerReference w:type="default" r:id="rId13"/>
      <w:footerReference w:type="default" r:id="rId14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3E8E2" w14:textId="77777777" w:rsidR="00FB0F75" w:rsidRDefault="00FB0F75" w:rsidP="00181816">
      <w:pPr>
        <w:spacing w:after="0" w:line="240" w:lineRule="auto"/>
      </w:pPr>
      <w:r>
        <w:separator/>
      </w:r>
    </w:p>
  </w:endnote>
  <w:endnote w:type="continuationSeparator" w:id="0">
    <w:p w14:paraId="4E6EA098" w14:textId="77777777" w:rsidR="00FB0F75" w:rsidRDefault="00FB0F75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66E884E5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696E7B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D27BC" w14:textId="77777777" w:rsidR="00FB0F75" w:rsidRDefault="00FB0F75" w:rsidP="00181816">
      <w:pPr>
        <w:spacing w:after="0" w:line="240" w:lineRule="auto"/>
      </w:pPr>
      <w:r>
        <w:separator/>
      </w:r>
    </w:p>
  </w:footnote>
  <w:footnote w:type="continuationSeparator" w:id="0">
    <w:p w14:paraId="10961DA6" w14:textId="77777777" w:rsidR="00FB0F75" w:rsidRDefault="00FB0F75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31AE8DAC">
              <v:stroke joinstyle="miter"/>
              <v:path gradientshapeok="t" o:connecttype="rect"/>
            </v:shapetype>
            <v:shape id="Text Box 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>
              <v:textbox>
                <w:txbxContent>
                  <w:p w:rsidRPr="007B626A" w:rsidR="00B00D67" w:rsidP="00B00D67" w:rsidRDefault="00B00D67" w14:paraId="4AB92ECC" w14:textId="446F07DF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:rsidRPr="002521D2" w:rsidR="00B00D67" w:rsidP="00B00D67" w:rsidRDefault="00B00D67" w14:paraId="3D452B8A" w14:textId="7777777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32774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0AB3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76635"/>
    <w:rsid w:val="0058313C"/>
    <w:rsid w:val="005A2127"/>
    <w:rsid w:val="005C3336"/>
    <w:rsid w:val="005E72C5"/>
    <w:rsid w:val="00637868"/>
    <w:rsid w:val="0069153A"/>
    <w:rsid w:val="00696E7B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C4A0C"/>
    <w:rsid w:val="007D3AF9"/>
    <w:rsid w:val="00821B1B"/>
    <w:rsid w:val="00857DE8"/>
    <w:rsid w:val="008722F8"/>
    <w:rsid w:val="008D1F3C"/>
    <w:rsid w:val="008F064C"/>
    <w:rsid w:val="00905E5E"/>
    <w:rsid w:val="009C4148"/>
    <w:rsid w:val="009F6424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B0F75"/>
    <w:rsid w:val="00FF3610"/>
    <w:rsid w:val="01B5B179"/>
    <w:rsid w:val="02EAB000"/>
    <w:rsid w:val="0F4A137F"/>
    <w:rsid w:val="0FCA6B4C"/>
    <w:rsid w:val="1DA103BF"/>
    <w:rsid w:val="369EF264"/>
    <w:rsid w:val="39730C00"/>
    <w:rsid w:val="3C5428E0"/>
    <w:rsid w:val="4B882595"/>
    <w:rsid w:val="78EBA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2</TotalTime>
  <Pages>3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9</cp:revision>
  <dcterms:created xsi:type="dcterms:W3CDTF">2026-04-13T10:12:00Z</dcterms:created>
  <dcterms:modified xsi:type="dcterms:W3CDTF">2026-05-14T10:25:00Z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