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F34AF48" w:rsidR="00E6507E" w:rsidRDefault="0022785D" w:rsidP="00E6507E">
      <w:pPr>
        <w:pStyle w:val="FFLDocHeading"/>
        <w:ind w:right="-143"/>
      </w:pPr>
      <w:r>
        <w:t xml:space="preserve">Serving size </w:t>
      </w:r>
      <w:r w:rsidR="009F32E7">
        <w:t xml:space="preserve"> </w:t>
      </w:r>
    </w:p>
    <w:p w14:paraId="7AD08D81" w14:textId="44CD401B" w:rsidR="007B1030" w:rsidRPr="00EF0F87" w:rsidRDefault="00E81914" w:rsidP="00E81914">
      <w:pPr>
        <w:pStyle w:val="FFLDocBody"/>
        <w:ind w:right="-30"/>
      </w:pPr>
      <w:r w:rsidRPr="00E81914">
        <w:t>The nutrients provided by a food depends on the serving size and amount consumed.</w:t>
      </w:r>
      <w:r w:rsidR="00EF0F87">
        <w:br/>
      </w:r>
    </w:p>
    <w:p w14:paraId="67267294" w14:textId="77777777" w:rsidR="00E81914" w:rsidRPr="00F335D2" w:rsidRDefault="00E81914" w:rsidP="00E81914">
      <w:pPr>
        <w:pStyle w:val="FFLDocNoBullet"/>
      </w:pPr>
      <w:r w:rsidRPr="00F335D2">
        <w:t xml:space="preserve">Using a nutritional analysis program, such as </w:t>
      </w:r>
      <w:hyperlink r:id="rId10" w:history="1">
        <w:r w:rsidRPr="00E81914">
          <w:rPr>
            <w:rStyle w:val="Hyperlink"/>
            <w:b/>
          </w:rPr>
          <w:t>Explore food</w:t>
        </w:r>
      </w:hyperlink>
      <w:r w:rsidRPr="00F335D2">
        <w:t>, complete a nutritional analysis of the two recipes below.</w:t>
      </w:r>
    </w:p>
    <w:p w14:paraId="49069199" w14:textId="77777777" w:rsidR="00E81914" w:rsidRPr="00F335D2" w:rsidRDefault="00E81914" w:rsidP="00E81914">
      <w:pPr>
        <w:pStyle w:val="FFLDocNoBullet"/>
      </w:pPr>
      <w:r w:rsidRPr="00F335D2">
        <w:t>Change the serving size and note down the energy (kilojoules/kilocalories) provided per person.</w:t>
      </w:r>
    </w:p>
    <w:p w14:paraId="1C0C81C3" w14:textId="77777777" w:rsidR="00E81914" w:rsidRPr="00F335D2" w:rsidRDefault="00E81914" w:rsidP="00E81914">
      <w:pPr>
        <w:pStyle w:val="FFLDocNoBullet"/>
      </w:pPr>
      <w:r w:rsidRPr="00F335D2">
        <w:t>Discuss your findings.</w:t>
      </w:r>
    </w:p>
    <w:p w14:paraId="31E95CD6" w14:textId="67AAA6D0" w:rsidR="00E81914" w:rsidRDefault="00E81914" w:rsidP="00E81914">
      <w:pPr>
        <w:pStyle w:val="FFLDocSubheading"/>
      </w:pPr>
      <w:r w:rsidRPr="00E81914">
        <w:rPr>
          <w:rFonts w:ascii="Arial" w:eastAsia="MS Mincho" w:hAnsi="Arial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AB5B3A" wp14:editId="6BEA76FD">
                <wp:simplePos x="0" y="0"/>
                <wp:positionH relativeFrom="column">
                  <wp:posOffset>-124764</wp:posOffset>
                </wp:positionH>
                <wp:positionV relativeFrom="paragraph">
                  <wp:posOffset>378072</wp:posOffset>
                </wp:positionV>
                <wp:extent cx="2194146" cy="4134679"/>
                <wp:effectExtent l="0" t="0" r="15875" b="1841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146" cy="413467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163DBA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150g self-raising flour</w:t>
                            </w: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cr/>
                              <w:t>25g margarine</w:t>
                            </w: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cr/>
                              <w:t>1 egg (60g)</w:t>
                            </w:r>
                          </w:p>
                          <w:p w14:paraId="3A4AFD02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50ml milk semi-skimmed</w:t>
                            </w: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cr/>
                              <w:t>(50g)</w:t>
                            </w:r>
                          </w:p>
                          <w:p w14:paraId="69D919E7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50g tomato sauce</w:t>
                            </w:r>
                          </w:p>
                          <w:p w14:paraId="48C3AD80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2 mushrooms (approx. 50g)</w:t>
                            </w:r>
                          </w:p>
                          <w:p w14:paraId="15E3E7A3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1 tomato (approx. 80g)</w:t>
                            </w:r>
                          </w:p>
                          <w:p w14:paraId="633A0D6A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½ green pepper (approx. 90g)</w:t>
                            </w:r>
                          </w:p>
                          <w:p w14:paraId="09B34E81" w14:textId="68A6E89F" w:rsidR="00C61861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 xml:space="preserve">25g </w:t>
                            </w:r>
                            <w:r w:rsidR="00C61861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sweetcorn</w:t>
                            </w:r>
                          </w:p>
                          <w:p w14:paraId="45217400" w14:textId="033B0173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50g Mozzarella</w:t>
                            </w:r>
                          </w:p>
                          <w:p w14:paraId="2F6BEB55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18"/>
                              </w:rPr>
                              <w:t>1 x 5ml spoon of mixed herbs (dried) (10g)</w:t>
                            </w:r>
                          </w:p>
                          <w:p w14:paraId="5A2FF2B8" w14:textId="77777777" w:rsidR="00E81914" w:rsidRDefault="00E81914" w:rsidP="00E819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AB5B3A" id="Rounded Rectangle 9" o:spid="_x0000_s1026" style="position:absolute;left:0;text-align:left;margin-left:-9.8pt;margin-top:29.75pt;width:172.75pt;height:32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" fillcolor="white [3212]" strokecolor="#34713b" strokeweight="2pt">
                <v:textbox>
                  <w:txbxContent>
                    <w:p w14:paraId="52163DBA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150g self-raising flour</w:t>
                      </w: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cr/>
                        <w:t>25g margarine</w:t>
                      </w: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cr/>
                        <w:t>1 egg (60g)</w:t>
                      </w:r>
                    </w:p>
                    <w:p w14:paraId="3A4AFD02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50ml milk semi-skimmed</w:t>
                      </w: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cr/>
                        <w:t>(50g)</w:t>
                      </w:r>
                    </w:p>
                    <w:p w14:paraId="69D919E7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50g tomato sauce</w:t>
                      </w:r>
                    </w:p>
                    <w:p w14:paraId="48C3AD80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2 mushrooms (approx. 50g)</w:t>
                      </w:r>
                    </w:p>
                    <w:p w14:paraId="15E3E7A3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1 tomato (approx. 80g)</w:t>
                      </w:r>
                    </w:p>
                    <w:p w14:paraId="633A0D6A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½ green pepper (approx. 90g)</w:t>
                      </w:r>
                    </w:p>
                    <w:p w14:paraId="09B34E81" w14:textId="68A6E89F" w:rsidR="00C61861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 xml:space="preserve">25g </w:t>
                      </w:r>
                      <w:r w:rsidR="00C61861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sweetcorn</w:t>
                      </w:r>
                    </w:p>
                    <w:p w14:paraId="45217400" w14:textId="033B0173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50g Mozzarella</w:t>
                      </w:r>
                    </w:p>
                    <w:p w14:paraId="2F6BEB55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18"/>
                        </w:rPr>
                        <w:t>1 x 5ml spoon of mixed herbs (dried) (10g)</w:t>
                      </w:r>
                    </w:p>
                    <w:p w14:paraId="5A2FF2B8" w14:textId="77777777" w:rsidR="00E81914" w:rsidRDefault="00E81914" w:rsidP="00E81914"/>
                  </w:txbxContent>
                </v:textbox>
              </v:roundrect>
            </w:pict>
          </mc:Fallback>
        </mc:AlternateContent>
      </w:r>
      <w:r w:rsidRPr="00E81914">
        <w:t>Recipe 1 – Scone based pizza</w:t>
      </w:r>
    </w:p>
    <w:p w14:paraId="551C760E" w14:textId="56947ACC" w:rsidR="00E81914" w:rsidRPr="00E81914" w:rsidRDefault="00E81914" w:rsidP="00E81914">
      <w:pPr>
        <w:pStyle w:val="FFLDocSubheading"/>
      </w:pPr>
      <w:r w:rsidRPr="00F335D2">
        <w:rPr>
          <w:rFonts w:ascii="Arial" w:hAnsi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D74C94" wp14:editId="4F356E1C">
                <wp:simplePos x="0" y="0"/>
                <wp:positionH relativeFrom="column">
                  <wp:posOffset>3572593</wp:posOffset>
                </wp:positionH>
                <wp:positionV relativeFrom="paragraph">
                  <wp:posOffset>771884</wp:posOffset>
                </wp:positionV>
                <wp:extent cx="2647950" cy="644056"/>
                <wp:effectExtent l="0" t="0" r="19050" b="2286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6440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29708BA6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Pizza divided into two servings:</w:t>
                            </w:r>
                          </w:p>
                          <w:p w14:paraId="5DAA37B8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74C94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7" type="#_x0000_t202" style="position:absolute;left:0;text-align:left;margin-left:281.3pt;margin-top:60.8pt;width:208.5pt;height:50.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" fillcolor="window" strokecolor="#34713b" strokeweight=".5pt">
                <v:textbox>
                  <w:txbxContent>
                    <w:p w14:paraId="29708BA6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Pizza divided into two servings:</w:t>
                      </w:r>
                    </w:p>
                    <w:p w14:paraId="5DAA37B8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  <w:r w:rsidRPr="00F335D2">
        <w:rPr>
          <w:rFonts w:ascii="Arial" w:hAnsi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BDDAA4" wp14:editId="4135FCF1">
                <wp:simplePos x="0" y="0"/>
                <wp:positionH relativeFrom="column">
                  <wp:posOffset>3564642</wp:posOffset>
                </wp:positionH>
                <wp:positionV relativeFrom="paragraph">
                  <wp:posOffset>72169</wp:posOffset>
                </wp:positionV>
                <wp:extent cx="2647950" cy="644056"/>
                <wp:effectExtent l="0" t="0" r="19050" b="2286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6440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630C719B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Pizza divided into one serving:</w:t>
                            </w:r>
                          </w:p>
                          <w:p w14:paraId="6F6F2976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DDAA4" id="Text Box 17" o:spid="_x0000_s1028" type="#_x0000_t202" style="position:absolute;left:0;text-align:left;margin-left:280.7pt;margin-top:5.7pt;width:208.5pt;height:50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" fillcolor="white [3201]" strokecolor="#34713b" strokeweight=".5pt">
                <v:textbox>
                  <w:txbxContent>
                    <w:p w14:paraId="630C719B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Pizza divided into one serving:</w:t>
                      </w:r>
                    </w:p>
                    <w:p w14:paraId="6F6F2976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  <w:r w:rsidRPr="00E81914">
        <w:rPr>
          <w:rFonts w:ascii="Arial" w:eastAsia="MS Mincho" w:hAnsi="Arial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04029" wp14:editId="0E58D898">
                <wp:simplePos x="0" y="0"/>
                <wp:positionH relativeFrom="column">
                  <wp:posOffset>2368550</wp:posOffset>
                </wp:positionH>
                <wp:positionV relativeFrom="paragraph">
                  <wp:posOffset>1367790</wp:posOffset>
                </wp:positionV>
                <wp:extent cx="628650" cy="561975"/>
                <wp:effectExtent l="0" t="0" r="19050" b="28575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561975"/>
                        </a:xfrm>
                        <a:prstGeom prst="flowChartConnector">
                          <a:avLst/>
                        </a:prstGeom>
                        <a:noFill/>
                        <a:ln w="25400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16914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" o:spid="_x0000_s1026" type="#_x0000_t120" style="position:absolute;margin-left:186.5pt;margin-top:107.7pt;width:49.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" filled="f" strokecolor="#34713b" strokeweight="2pt"/>
            </w:pict>
          </mc:Fallback>
        </mc:AlternateContent>
      </w:r>
      <w:r w:rsidRPr="00E81914">
        <w:rPr>
          <w:rFonts w:ascii="Arial" w:eastAsia="MS Mincho" w:hAnsi="Arial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185FB" wp14:editId="4E18BDB7">
                <wp:simplePos x="0" y="0"/>
                <wp:positionH relativeFrom="column">
                  <wp:posOffset>2368550</wp:posOffset>
                </wp:positionH>
                <wp:positionV relativeFrom="paragraph">
                  <wp:posOffset>742950</wp:posOffset>
                </wp:positionV>
                <wp:extent cx="628650" cy="561975"/>
                <wp:effectExtent l="19050" t="19050" r="19050" b="28575"/>
                <wp:wrapNone/>
                <wp:docPr id="5" name="Flowchart: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561975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8C5D6" id="Flowchart: Connector 5" o:spid="_x0000_s1026" type="#_x0000_t120" style="position:absolute;margin-left:186.5pt;margin-top:58.5pt;width:49.5pt;height:4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" filled="f" strokecolor="#34713b" strokeweight="2.25pt">
                <v:stroke joinstyle="miter"/>
              </v:shape>
            </w:pict>
          </mc:Fallback>
        </mc:AlternateContent>
      </w:r>
      <w:r w:rsidRPr="00E81914">
        <w:rPr>
          <w:rFonts w:ascii="Arial" w:eastAsia="MS Mincho" w:hAnsi="Arial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E0F019" wp14:editId="2721F19F">
                <wp:simplePos x="0" y="0"/>
                <wp:positionH relativeFrom="column">
                  <wp:posOffset>2378075</wp:posOffset>
                </wp:positionH>
                <wp:positionV relativeFrom="paragraph">
                  <wp:posOffset>2101215</wp:posOffset>
                </wp:positionV>
                <wp:extent cx="628650" cy="581025"/>
                <wp:effectExtent l="19050" t="19050" r="19050" b="28575"/>
                <wp:wrapNone/>
                <wp:docPr id="8" name="Flowchart: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581025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0E613" id="Flowchart: Connector 8" o:spid="_x0000_s1026" type="#_x0000_t120" style="position:absolute;margin-left:187.25pt;margin-top:165.45pt;width:49.5pt;height:4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" filled="f" strokecolor="#34713b" strokeweight="2.25pt">
                <v:stroke joinstyle="miter"/>
              </v:shape>
            </w:pict>
          </mc:Fallback>
        </mc:AlternateContent>
      </w:r>
      <w:r w:rsidRPr="00E81914">
        <w:rPr>
          <w:rFonts w:ascii="Arial" w:eastAsia="MS Mincho" w:hAnsi="Arial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A04771" wp14:editId="7AE71D78">
                <wp:simplePos x="0" y="0"/>
                <wp:positionH relativeFrom="column">
                  <wp:posOffset>2378075</wp:posOffset>
                </wp:positionH>
                <wp:positionV relativeFrom="paragraph">
                  <wp:posOffset>66675</wp:posOffset>
                </wp:positionV>
                <wp:extent cx="628650" cy="561975"/>
                <wp:effectExtent l="19050" t="19050" r="19050" b="28575"/>
                <wp:wrapNone/>
                <wp:docPr id="6" name="Flowchart: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561975"/>
                        </a:xfrm>
                        <a:prstGeom prst="flowChartConnector">
                          <a:avLst/>
                        </a:prstGeom>
                        <a:noFill/>
                        <a:ln w="28575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BB978" id="Flowchart: Connector 6" o:spid="_x0000_s1026" type="#_x0000_t120" style="position:absolute;margin-left:187.25pt;margin-top:5.25pt;width:49.5pt;height:4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" filled="f" strokecolor="#34713b" strokeweight="2.25pt">
                <v:stroke joinstyle="miter"/>
              </v:shape>
            </w:pict>
          </mc:Fallback>
        </mc:AlternateContent>
      </w:r>
    </w:p>
    <w:p w14:paraId="4D6D3822" w14:textId="626EACA9" w:rsidR="00AC1488" w:rsidRPr="00AC1488" w:rsidRDefault="00E81914" w:rsidP="00637868">
      <w:pPr>
        <w:pStyle w:val="FFLDocSubhead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E9CF27" wp14:editId="3FF2D3FE">
                <wp:simplePos x="0" y="0"/>
                <wp:positionH relativeFrom="column">
                  <wp:posOffset>2680004</wp:posOffset>
                </wp:positionH>
                <wp:positionV relativeFrom="paragraph">
                  <wp:posOffset>367030</wp:posOffset>
                </wp:positionV>
                <wp:extent cx="0" cy="561975"/>
                <wp:effectExtent l="0" t="0" r="38100" b="28575"/>
                <wp:wrapNone/>
                <wp:docPr id="196398936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DA1FA9" id="Straight Connector 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pt,28.9pt" to="211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" strokecolor="#196b24 [3206]" strokeweight="1pt">
                <v:stroke joinstyle="miter"/>
              </v:line>
            </w:pict>
          </mc:Fallback>
        </mc:AlternateContent>
      </w:r>
    </w:p>
    <w:p w14:paraId="7FF560F1" w14:textId="3911296A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0594C6BC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2BCF9B93" w:rsidR="002A732D" w:rsidRDefault="00E81914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9BCAAF" wp14:editId="75CED8CD">
                <wp:simplePos x="0" y="0"/>
                <wp:positionH relativeFrom="column">
                  <wp:posOffset>3572179</wp:posOffset>
                </wp:positionH>
                <wp:positionV relativeFrom="paragraph">
                  <wp:posOffset>78105</wp:posOffset>
                </wp:positionV>
                <wp:extent cx="2647950" cy="643890"/>
                <wp:effectExtent l="0" t="0" r="19050" b="2286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643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390CE001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Pizza divided into four servings:</w:t>
                            </w:r>
                          </w:p>
                          <w:p w14:paraId="3DFA4D78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BCAAF" id="Text Box 20" o:spid="_x0000_s1029" type="#_x0000_t202" style="position:absolute;left:0;text-align:left;margin-left:281.25pt;margin-top:6.15pt;width:208.5pt;height:50.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" fillcolor="window" strokecolor="#34713b" strokeweight=".5pt">
                <v:textbox>
                  <w:txbxContent>
                    <w:p w14:paraId="390CE001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Pizza divided into four servings:</w:t>
                      </w:r>
                    </w:p>
                    <w:p w14:paraId="3DFA4D78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CDD8E3" wp14:editId="052B75DB">
                <wp:simplePos x="0" y="0"/>
                <wp:positionH relativeFrom="column">
                  <wp:posOffset>2687016</wp:posOffset>
                </wp:positionH>
                <wp:positionV relativeFrom="paragraph">
                  <wp:posOffset>15875</wp:posOffset>
                </wp:positionV>
                <wp:extent cx="0" cy="561975"/>
                <wp:effectExtent l="0" t="0" r="38100" b="28575"/>
                <wp:wrapNone/>
                <wp:docPr id="173339398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96B2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C17B4A" id="Straight Connector 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6pt,1.25pt" to="211.6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" strokecolor="#196b24" strokeweight="1pt">
                <v:stroke joinstyle="miter"/>
              </v:line>
            </w:pict>
          </mc:Fallback>
        </mc:AlternateContent>
      </w:r>
    </w:p>
    <w:p w14:paraId="0B26834A" w14:textId="7161932C" w:rsidR="00B00D67" w:rsidRDefault="00E81914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Source Sans Pro" w:hAnsi="Source Sans Pro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838EB5" wp14:editId="55B290FB">
                <wp:simplePos x="0" y="0"/>
                <wp:positionH relativeFrom="column">
                  <wp:posOffset>2366921</wp:posOffset>
                </wp:positionH>
                <wp:positionV relativeFrom="paragraph">
                  <wp:posOffset>9663</wp:posOffset>
                </wp:positionV>
                <wp:extent cx="623846" cy="0"/>
                <wp:effectExtent l="0" t="0" r="0" b="0"/>
                <wp:wrapNone/>
                <wp:docPr id="136073394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84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46DC7D" id="Straight Connector 3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6.35pt,.75pt" to="235.4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" strokecolor="#196b24 [3206]" strokeweight="1pt">
                <v:stroke joinstyle="miter"/>
              </v:line>
            </w:pict>
          </mc:Fallback>
        </mc:AlternateContent>
      </w:r>
    </w:p>
    <w:p w14:paraId="6797D920" w14:textId="1937D7A7" w:rsidR="00B00D67" w:rsidRDefault="00E81914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635762" wp14:editId="3DBD2C0A">
                <wp:simplePos x="0" y="0"/>
                <wp:positionH relativeFrom="column">
                  <wp:posOffset>3570909</wp:posOffset>
                </wp:positionH>
                <wp:positionV relativeFrom="paragraph">
                  <wp:posOffset>172720</wp:posOffset>
                </wp:positionV>
                <wp:extent cx="2647950" cy="643890"/>
                <wp:effectExtent l="0" t="0" r="19050" b="2286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643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72791109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Pizza divided into six servings:</w:t>
                            </w:r>
                          </w:p>
                          <w:p w14:paraId="298F69ED" w14:textId="77777777" w:rsidR="00E81914" w:rsidRPr="00E81914" w:rsidRDefault="00E81914" w:rsidP="00E81914">
                            <w:pPr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 w:cs="Arial"/>
                                <w:sz w:val="24"/>
                                <w:szCs w:val="24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35762" id="Text Box 21" o:spid="_x0000_s1030" type="#_x0000_t202" style="position:absolute;left:0;text-align:left;margin-left:281.15pt;margin-top:13.6pt;width:208.5pt;height:50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" fillcolor="window" strokecolor="#34713b" strokeweight=".5pt">
                <v:textbox>
                  <w:txbxContent>
                    <w:p w14:paraId="72791109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Pizza divided into six servings:</w:t>
                      </w:r>
                    </w:p>
                    <w:p w14:paraId="298F69ED" w14:textId="77777777" w:rsidR="00E81914" w:rsidRPr="00E81914" w:rsidRDefault="00E81914" w:rsidP="00E81914">
                      <w:pPr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 w:cs="Arial"/>
                          <w:sz w:val="24"/>
                          <w:szCs w:val="24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6B16AB" wp14:editId="500E4676">
                <wp:simplePos x="0" y="0"/>
                <wp:positionH relativeFrom="column">
                  <wp:posOffset>2678734</wp:posOffset>
                </wp:positionH>
                <wp:positionV relativeFrom="paragraph">
                  <wp:posOffset>162560</wp:posOffset>
                </wp:positionV>
                <wp:extent cx="0" cy="561975"/>
                <wp:effectExtent l="0" t="0" r="38100" b="28575"/>
                <wp:wrapNone/>
                <wp:docPr id="73486529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96B2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F6B532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9pt,12.8pt" to="210.9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" strokecolor="#196b24" strokeweight="1pt">
                <v:stroke joinstyle="miter"/>
              </v:line>
            </w:pict>
          </mc:Fallback>
        </mc:AlternateContent>
      </w:r>
    </w:p>
    <w:p w14:paraId="6C5380C6" w14:textId="6C3F41B3" w:rsidR="00B00D67" w:rsidRDefault="00E81914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C86D62" wp14:editId="2952B9A3">
                <wp:simplePos x="0" y="0"/>
                <wp:positionH relativeFrom="column">
                  <wp:posOffset>2427605</wp:posOffset>
                </wp:positionH>
                <wp:positionV relativeFrom="paragraph">
                  <wp:posOffset>17200</wp:posOffset>
                </wp:positionV>
                <wp:extent cx="508635" cy="301625"/>
                <wp:effectExtent l="0" t="0" r="24765" b="22225"/>
                <wp:wrapNone/>
                <wp:docPr id="12005147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635" cy="301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40B443" id="Straight Connector 5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15pt,1.35pt" to="231.2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" strokecolor="#196b24 [3206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C238F5" wp14:editId="273C0F7A">
                <wp:simplePos x="0" y="0"/>
                <wp:positionH relativeFrom="column">
                  <wp:posOffset>2427605</wp:posOffset>
                </wp:positionH>
                <wp:positionV relativeFrom="paragraph">
                  <wp:posOffset>17200</wp:posOffset>
                </wp:positionV>
                <wp:extent cx="508883" cy="302150"/>
                <wp:effectExtent l="0" t="0" r="24765" b="22225"/>
                <wp:wrapNone/>
                <wp:docPr id="158699947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883" cy="3021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FC58A" id="Straight Connector 4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15pt,1.35pt" to="231.2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" strokecolor="#196b24 [3206]" strokeweight="1pt">
                <v:stroke joinstyle="miter"/>
              </v:line>
            </w:pict>
          </mc:Fallback>
        </mc:AlternateContent>
      </w:r>
    </w:p>
    <w:p w14:paraId="4067C35C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75C7EEF1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69504F47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5CEF8DC0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315D98BD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5734EC7C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3FCB0BB9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2F4B7D80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5672742D" w14:textId="77777777" w:rsidR="00E81914" w:rsidRDefault="00E81914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p w14:paraId="7BCB409F" w14:textId="6E90B812" w:rsidR="00E81914" w:rsidRDefault="00E81914" w:rsidP="00E81914">
      <w:pPr>
        <w:pStyle w:val="FFLDocSubheading"/>
      </w:pPr>
      <w:r w:rsidRPr="00F335D2">
        <w:rPr>
          <w:rFonts w:ascii="Arial" w:hAnsi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FAA76C" wp14:editId="77648EFE">
                <wp:simplePos x="0" y="0"/>
                <wp:positionH relativeFrom="column">
                  <wp:posOffset>-164519</wp:posOffset>
                </wp:positionH>
                <wp:positionV relativeFrom="paragraph">
                  <wp:posOffset>380669</wp:posOffset>
                </wp:positionV>
                <wp:extent cx="2814762" cy="6305384"/>
                <wp:effectExtent l="0" t="0" r="24130" b="1968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4762" cy="630538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34713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FA91CC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450g beef mince</w:t>
                            </w:r>
                          </w:p>
                          <w:p w14:paraId="39B815E1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50g streaky bacon</w:t>
                            </w:r>
                          </w:p>
                          <w:p w14:paraId="662C1940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1 onion (150g)</w:t>
                            </w:r>
                          </w:p>
                          <w:p w14:paraId="44D19526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2 garlic cloves (10g)</w:t>
                            </w:r>
                          </w:p>
                          <w:p w14:paraId="3753B809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1 small sprig fresh thyme (10g)</w:t>
                            </w:r>
                          </w:p>
                          <w:p w14:paraId="21C7F3F5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1 x 400g can chopped tomatoes</w:t>
                            </w:r>
                          </w:p>
                          <w:p w14:paraId="0EE6CACF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1 beef stock cube (10g)</w:t>
                            </w:r>
                          </w:p>
                          <w:p w14:paraId="46FF21A5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2 x 15ml spoon tomato purée (30g)</w:t>
                            </w:r>
                          </w:p>
                          <w:p w14:paraId="44BA847E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1 bay leaf</w:t>
                            </w:r>
                          </w:p>
                          <w:p w14:paraId="4279AF8A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2 x 15ml spoon freshly chopped flat-leaf parsley (30g)</w:t>
                            </w:r>
                          </w:p>
                          <w:p w14:paraId="06E2EE42" w14:textId="78A51098" w:rsid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1 x 5ml spoon freshly grated nutmeg (5g)</w:t>
                            </w:r>
                          </w:p>
                          <w:p w14:paraId="435E0C32" w14:textId="217A81E3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250g fresh pasta, raw</w:t>
                            </w:r>
                          </w:p>
                          <w:p w14:paraId="4ADB0177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Sauce</w:t>
                            </w:r>
                          </w:p>
                          <w:p w14:paraId="4ED40181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25g butter</w:t>
                            </w:r>
                          </w:p>
                          <w:p w14:paraId="364A9272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25g plain flour</w:t>
                            </w:r>
                          </w:p>
                          <w:p w14:paraId="65E0FE6C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425ml whole milk (425g)</w:t>
                            </w:r>
                          </w:p>
                          <w:p w14:paraId="038D5B5E" w14:textId="77777777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75g Cheddar cheese </w:t>
                            </w:r>
                          </w:p>
                          <w:p w14:paraId="76717FDC" w14:textId="17ABFEA0" w:rsidR="00E81914" w:rsidRPr="00E81914" w:rsidRDefault="00E81914" w:rsidP="00E81914">
                            <w:pPr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1914">
                              <w:rPr>
                                <w:rFonts w:ascii="Source Sans Pro" w:hAnsi="Source Sans Pro"/>
                                <w:color w:val="000000" w:themeColor="text1"/>
                                <w:sz w:val="24"/>
                                <w:szCs w:val="24"/>
                              </w:rPr>
                              <w:t>25g Parmesan cheese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AA76C" id="Rounded Rectangle 22" o:spid="_x0000_s1031" style="position:absolute;left:0;text-align:left;margin-left:-12.95pt;margin-top:29.95pt;width:221.65pt;height:49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" fillcolor="white [3212]" strokecolor="#34713b" strokeweight="1pt">
                <v:stroke joinstyle="miter"/>
                <v:textbox>
                  <w:txbxContent>
                    <w:p w14:paraId="3AFA91CC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450g beef mince</w:t>
                      </w:r>
                    </w:p>
                    <w:p w14:paraId="39B815E1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50g streaky bacon</w:t>
                      </w:r>
                    </w:p>
                    <w:p w14:paraId="662C1940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1 onion (150g)</w:t>
                      </w:r>
                    </w:p>
                    <w:p w14:paraId="44D19526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2 garlic cloves (10g)</w:t>
                      </w:r>
                    </w:p>
                    <w:p w14:paraId="3753B809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1 small sprig fresh thyme (10g)</w:t>
                      </w:r>
                    </w:p>
                    <w:p w14:paraId="21C7F3F5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1 x 400g can chopped tomatoes</w:t>
                      </w:r>
                    </w:p>
                    <w:p w14:paraId="0EE6CACF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1 beef stock cube (10g)</w:t>
                      </w:r>
                    </w:p>
                    <w:p w14:paraId="46FF21A5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2 x 15ml spoon tomato purée (30g)</w:t>
                      </w:r>
                    </w:p>
                    <w:p w14:paraId="44BA847E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1 bay leaf</w:t>
                      </w:r>
                    </w:p>
                    <w:p w14:paraId="4279AF8A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2 x 15ml spoon freshly chopped flat-leaf parsley (30g)</w:t>
                      </w:r>
                    </w:p>
                    <w:p w14:paraId="06E2EE42" w14:textId="78A51098" w:rsid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1 x 5ml spoon freshly grated nutmeg (5g)</w:t>
                      </w:r>
                    </w:p>
                    <w:p w14:paraId="435E0C32" w14:textId="217A81E3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250g fresh pasta, raw</w:t>
                      </w:r>
                    </w:p>
                    <w:p w14:paraId="4ADB0177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Sauce</w:t>
                      </w:r>
                    </w:p>
                    <w:p w14:paraId="4ED40181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25g butter</w:t>
                      </w:r>
                    </w:p>
                    <w:p w14:paraId="364A9272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25g plain flour</w:t>
                      </w:r>
                    </w:p>
                    <w:p w14:paraId="65E0FE6C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425ml whole milk (425g)</w:t>
                      </w:r>
                    </w:p>
                    <w:p w14:paraId="038D5B5E" w14:textId="77777777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 xml:space="preserve">75g Cheddar cheese </w:t>
                      </w:r>
                    </w:p>
                    <w:p w14:paraId="76717FDC" w14:textId="17ABFEA0" w:rsidR="00E81914" w:rsidRPr="00E81914" w:rsidRDefault="00E81914" w:rsidP="00E81914">
                      <w:pPr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</w:pPr>
                      <w:r w:rsidRPr="00E81914">
                        <w:rPr>
                          <w:rFonts w:ascii="Source Sans Pro" w:hAnsi="Source Sans Pro"/>
                          <w:color w:val="000000" w:themeColor="text1"/>
                          <w:sz w:val="24"/>
                          <w:szCs w:val="24"/>
                        </w:rPr>
                        <w:t>25g Parmesan cheese</w:t>
                      </w:r>
                    </w:p>
                  </w:txbxContent>
                </v:textbox>
              </v:roundrect>
            </w:pict>
          </mc:Fallback>
        </mc:AlternateContent>
      </w:r>
      <w:r w:rsidRPr="00E81914">
        <w:t xml:space="preserve">Recipe 1 – </w:t>
      </w:r>
      <w:r>
        <w:t xml:space="preserve">Beef lasagne </w:t>
      </w:r>
    </w:p>
    <w:p w14:paraId="448B5763" w14:textId="7945FD7E" w:rsidR="00E81914" w:rsidRPr="00243BDC" w:rsidRDefault="00682E49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  <w:r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23EF11" wp14:editId="70CDFC93">
                <wp:simplePos x="0" y="0"/>
                <wp:positionH relativeFrom="column">
                  <wp:posOffset>4022090</wp:posOffset>
                </wp:positionH>
                <wp:positionV relativeFrom="paragraph">
                  <wp:posOffset>811530</wp:posOffset>
                </wp:positionV>
                <wp:extent cx="2400300" cy="60007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7DB227FC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Lasagne divided into two servings:</w:t>
                            </w:r>
                          </w:p>
                          <w:p w14:paraId="36B4F45F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EF11" id="Text Box 29" o:spid="_x0000_s1032" type="#_x0000_t202" style="position:absolute;left:0;text-align:left;margin-left:316.7pt;margin-top:63.9pt;width:189pt;height:4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" fillcolor="window" strokecolor="#34713b" strokeweight=".5pt">
                <v:textbox>
                  <w:txbxContent>
                    <w:p w14:paraId="7DB227FC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Lasagne divided into two servings:</w:t>
                      </w:r>
                    </w:p>
                    <w:p w14:paraId="36B4F45F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  <w:r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4F513D" wp14:editId="0D9A44EC">
                <wp:simplePos x="0" y="0"/>
                <wp:positionH relativeFrom="column">
                  <wp:posOffset>4041140</wp:posOffset>
                </wp:positionH>
                <wp:positionV relativeFrom="paragraph">
                  <wp:posOffset>125730</wp:posOffset>
                </wp:positionV>
                <wp:extent cx="2305050" cy="590550"/>
                <wp:effectExtent l="0" t="0" r="1905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795D97DB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Lasagne divided into one serving:</w:t>
                            </w:r>
                          </w:p>
                          <w:p w14:paraId="16979BAE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F513D" id="Text Box 28" o:spid="_x0000_s1033" type="#_x0000_t202" style="position:absolute;left:0;text-align:left;margin-left:318.2pt;margin-top:9.9pt;width:181.5pt;height:4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" fillcolor="window" strokecolor="#34713b" strokeweight=".5pt">
                <v:textbox>
                  <w:txbxContent>
                    <w:p w14:paraId="795D97DB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Lasagne divided into one serving:</w:t>
                      </w:r>
                    </w:p>
                    <w:p w14:paraId="16979BAE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  <w:r w:rsidR="00C6186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EC8AC6" wp14:editId="2C66A9FB">
                <wp:simplePos x="0" y="0"/>
                <wp:positionH relativeFrom="column">
                  <wp:posOffset>3380409</wp:posOffset>
                </wp:positionH>
                <wp:positionV relativeFrom="paragraph">
                  <wp:posOffset>2129155</wp:posOffset>
                </wp:positionV>
                <wp:extent cx="0" cy="428625"/>
                <wp:effectExtent l="0" t="0" r="38100" b="28575"/>
                <wp:wrapNone/>
                <wp:docPr id="42678801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866FEF" id="Straight Connector 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15pt,167.65pt" to="266.15pt,2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" strokecolor="#196b24 [3206]" strokeweight="1pt">
                <v:stroke joinstyle="miter"/>
              </v:line>
            </w:pict>
          </mc:Fallback>
        </mc:AlternateContent>
      </w:r>
      <w:r w:rsidR="00C61861"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71B56F" wp14:editId="5FB5AB61">
                <wp:simplePos x="0" y="0"/>
                <wp:positionH relativeFrom="column">
                  <wp:posOffset>2924175</wp:posOffset>
                </wp:positionH>
                <wp:positionV relativeFrom="paragraph">
                  <wp:posOffset>167005</wp:posOffset>
                </wp:positionV>
                <wp:extent cx="933450" cy="428625"/>
                <wp:effectExtent l="0" t="0" r="19050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34713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DD03E" id="Rectangle 24" o:spid="_x0000_s1026" style="position:absolute;margin-left:230.25pt;margin-top:13.15pt;width:73.5pt;height:33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" fillcolor="white [3212]" strokecolor="#34713b" strokeweight="1.5pt"/>
            </w:pict>
          </mc:Fallback>
        </mc:AlternateContent>
      </w:r>
      <w:r w:rsidR="00C6186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724BD7" wp14:editId="68AA135C">
                <wp:simplePos x="0" y="0"/>
                <wp:positionH relativeFrom="column">
                  <wp:posOffset>3121660</wp:posOffset>
                </wp:positionH>
                <wp:positionV relativeFrom="paragraph">
                  <wp:posOffset>2118360</wp:posOffset>
                </wp:positionV>
                <wp:extent cx="0" cy="428625"/>
                <wp:effectExtent l="0" t="0" r="38100" b="28575"/>
                <wp:wrapNone/>
                <wp:docPr id="245465930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C77A7F" id="Straight Connector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8pt,166.8pt" to="245.8pt,2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" strokecolor="#196b24 [3206]" strokeweight="1pt">
                <v:stroke joinstyle="miter"/>
              </v:line>
            </w:pict>
          </mc:Fallback>
        </mc:AlternateContent>
      </w:r>
      <w:r w:rsidR="00C6186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25203B" wp14:editId="5E4A6FA6">
                <wp:simplePos x="0" y="0"/>
                <wp:positionH relativeFrom="column">
                  <wp:posOffset>3627755</wp:posOffset>
                </wp:positionH>
                <wp:positionV relativeFrom="paragraph">
                  <wp:posOffset>2122170</wp:posOffset>
                </wp:positionV>
                <wp:extent cx="0" cy="428625"/>
                <wp:effectExtent l="0" t="0" r="38100" b="28575"/>
                <wp:wrapNone/>
                <wp:docPr id="1057615270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25120D" id="Straight Connector 8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65pt,167.1pt" to="285.65pt,2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" strokecolor="#196b24 [3206]" strokeweight="1pt">
                <v:stroke joinstyle="miter"/>
              </v:line>
            </w:pict>
          </mc:Fallback>
        </mc:AlternateContent>
      </w:r>
      <w:r w:rsidR="00C61861"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5DF948" wp14:editId="2BA7C557">
                <wp:simplePos x="0" y="0"/>
                <wp:positionH relativeFrom="column">
                  <wp:posOffset>2922270</wp:posOffset>
                </wp:positionH>
                <wp:positionV relativeFrom="paragraph">
                  <wp:posOffset>2129790</wp:posOffset>
                </wp:positionV>
                <wp:extent cx="933450" cy="4286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D858B2" id="Rectangle 25" o:spid="_x0000_s1026" style="position:absolute;margin-left:230.1pt;margin-top:167.7pt;width:73.5pt;height:33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" fillcolor="white [3212]" strokecolor="#34713b" strokeweight="1.5pt"/>
            </w:pict>
          </mc:Fallback>
        </mc:AlternateContent>
      </w:r>
      <w:r w:rsidR="00C6186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C54B22" wp14:editId="4B703B82">
                <wp:simplePos x="0" y="0"/>
                <wp:positionH relativeFrom="column">
                  <wp:posOffset>3542030</wp:posOffset>
                </wp:positionH>
                <wp:positionV relativeFrom="paragraph">
                  <wp:posOffset>1497965</wp:posOffset>
                </wp:positionV>
                <wp:extent cx="0" cy="428625"/>
                <wp:effectExtent l="0" t="0" r="38100" b="28575"/>
                <wp:wrapNone/>
                <wp:docPr id="34793747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96B2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8A1CB9" id="Straight Connector 7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.9pt,117.95pt" to="278.9pt,1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" strokecolor="#196b24" strokeweight="1pt">
                <v:stroke joinstyle="miter"/>
              </v:line>
            </w:pict>
          </mc:Fallback>
        </mc:AlternateContent>
      </w:r>
      <w:r w:rsidR="00C6186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F8A984" wp14:editId="315CAD47">
                <wp:simplePos x="0" y="0"/>
                <wp:positionH relativeFrom="column">
                  <wp:posOffset>3219450</wp:posOffset>
                </wp:positionH>
                <wp:positionV relativeFrom="paragraph">
                  <wp:posOffset>1497965</wp:posOffset>
                </wp:positionV>
                <wp:extent cx="0" cy="428625"/>
                <wp:effectExtent l="0" t="0" r="38100" b="28575"/>
                <wp:wrapNone/>
                <wp:docPr id="68806686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FA0E8" id="Straight Connector 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5pt,117.95pt" to="253.5pt,1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" strokecolor="#196b24 [3206]" strokeweight="1pt">
                <v:stroke joinstyle="miter"/>
              </v:line>
            </w:pict>
          </mc:Fallback>
        </mc:AlternateContent>
      </w:r>
      <w:r w:rsidR="00C6186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D8D508" wp14:editId="28E9EE03">
                <wp:simplePos x="0" y="0"/>
                <wp:positionH relativeFrom="column">
                  <wp:posOffset>3386455</wp:posOffset>
                </wp:positionH>
                <wp:positionV relativeFrom="paragraph">
                  <wp:posOffset>829945</wp:posOffset>
                </wp:positionV>
                <wp:extent cx="0" cy="428625"/>
                <wp:effectExtent l="0" t="0" r="38100" b="28575"/>
                <wp:wrapNone/>
                <wp:docPr id="12887044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93FF60" id="Straight Connector 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65pt,65.35pt" to="266.6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" strokecolor="#196b24 [3206]" strokeweight="1pt">
                <v:stroke joinstyle="miter"/>
              </v:line>
            </w:pict>
          </mc:Fallback>
        </mc:AlternateContent>
      </w:r>
      <w:r w:rsidR="00C61861"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2D6E68" wp14:editId="642CE213">
                <wp:simplePos x="0" y="0"/>
                <wp:positionH relativeFrom="column">
                  <wp:posOffset>2925445</wp:posOffset>
                </wp:positionH>
                <wp:positionV relativeFrom="paragraph">
                  <wp:posOffset>1496695</wp:posOffset>
                </wp:positionV>
                <wp:extent cx="933450" cy="428625"/>
                <wp:effectExtent l="0" t="0" r="19050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83239A" id="Rectangle 26" o:spid="_x0000_s1026" style="position:absolute;margin-left:230.35pt;margin-top:117.85pt;width:73.5pt;height:33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" fillcolor="white [3212]" strokecolor="#34713b" strokeweight="1.5pt"/>
            </w:pict>
          </mc:Fallback>
        </mc:AlternateContent>
      </w:r>
      <w:r w:rsidR="00C61861" w:rsidRPr="00F335D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E58241" wp14:editId="35971643">
                <wp:simplePos x="0" y="0"/>
                <wp:positionH relativeFrom="column">
                  <wp:posOffset>2923844</wp:posOffset>
                </wp:positionH>
                <wp:positionV relativeFrom="paragraph">
                  <wp:posOffset>833755</wp:posOffset>
                </wp:positionV>
                <wp:extent cx="933450" cy="428625"/>
                <wp:effectExtent l="0" t="0" r="19050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66C3E" id="Rectangle 27" o:spid="_x0000_s1026" style="position:absolute;margin-left:230.2pt;margin-top:65.65pt;width:73.5pt;height:33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" fillcolor="white [3212]" strokecolor="#34713b" strokeweight="1.5pt"/>
            </w:pict>
          </mc:Fallback>
        </mc:AlternateContent>
      </w:r>
      <w:r w:rsidR="00C61861"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5323F6" wp14:editId="2F236EDD">
                <wp:simplePos x="0" y="0"/>
                <wp:positionH relativeFrom="column">
                  <wp:posOffset>4017645</wp:posOffset>
                </wp:positionH>
                <wp:positionV relativeFrom="paragraph">
                  <wp:posOffset>2117421</wp:posOffset>
                </wp:positionV>
                <wp:extent cx="2536190" cy="532130"/>
                <wp:effectExtent l="0" t="0" r="16510" b="2032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6190" cy="532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2BE9457A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Lasagne divided into four servings:</w:t>
                            </w:r>
                          </w:p>
                          <w:p w14:paraId="2F1B2A65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323F6" id="Text Box 31" o:spid="_x0000_s1034" type="#_x0000_t202" style="position:absolute;left:0;text-align:left;margin-left:316.35pt;margin-top:166.75pt;width:199.7pt;height:41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" fillcolor="window" strokecolor="#34713b" strokeweight=".5pt">
                <v:textbox>
                  <w:txbxContent>
                    <w:p w14:paraId="2BE9457A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Lasagne divided into four servings:</w:t>
                      </w:r>
                    </w:p>
                    <w:p w14:paraId="2F1B2A65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  <w:r w:rsidR="00C61861" w:rsidRPr="00F335D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BD5A3C" wp14:editId="41E9E109">
                <wp:simplePos x="0" y="0"/>
                <wp:positionH relativeFrom="column">
                  <wp:posOffset>4033520</wp:posOffset>
                </wp:positionH>
                <wp:positionV relativeFrom="paragraph">
                  <wp:posOffset>1481759</wp:posOffset>
                </wp:positionV>
                <wp:extent cx="2536190" cy="532130"/>
                <wp:effectExtent l="0" t="0" r="16510" b="203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6190" cy="532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34713B"/>
                          </a:solidFill>
                        </a:ln>
                      </wps:spPr>
                      <wps:txbx>
                        <w:txbxContent>
                          <w:p w14:paraId="0E0E872B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Lasagne divided into three servings:</w:t>
                            </w:r>
                          </w:p>
                          <w:p w14:paraId="5E643856" w14:textId="77777777" w:rsidR="00C61861" w:rsidRPr="00F335D2" w:rsidRDefault="00C61861" w:rsidP="00C61861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335D2">
                              <w:rPr>
                                <w:rFonts w:ascii="Arial" w:hAnsi="Arial" w:cs="Arial"/>
                              </w:rPr>
                              <w:t>Energy per serving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D5A3C" id="Text Box 30" o:spid="_x0000_s1035" type="#_x0000_t202" style="position:absolute;left:0;text-align:left;margin-left:317.6pt;margin-top:116.65pt;width:199.7pt;height:41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" fillcolor="window" strokecolor="#34713b" strokeweight=".5pt">
                <v:textbox>
                  <w:txbxContent>
                    <w:p w14:paraId="0E0E872B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Lasagne divided into three servings:</w:t>
                      </w:r>
                    </w:p>
                    <w:p w14:paraId="5E643856" w14:textId="77777777" w:rsidR="00C61861" w:rsidRPr="00F335D2" w:rsidRDefault="00C61861" w:rsidP="00C61861">
                      <w:pPr>
                        <w:rPr>
                          <w:rFonts w:ascii="Arial" w:hAnsi="Arial" w:cs="Arial"/>
                        </w:rPr>
                      </w:pPr>
                      <w:r w:rsidRPr="00F335D2">
                        <w:rPr>
                          <w:rFonts w:ascii="Arial" w:hAnsi="Arial" w:cs="Arial"/>
                        </w:rPr>
                        <w:t>Energy per serving =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81914" w:rsidRPr="00243BDC" w:rsidSect="009F6424">
      <w:headerReference w:type="default" r:id="rId11"/>
      <w:footerReference w:type="default" r:id="rId12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A7514" w14:textId="77777777" w:rsidR="00646603" w:rsidRDefault="00646603" w:rsidP="00181816">
      <w:pPr>
        <w:spacing w:after="0" w:line="240" w:lineRule="auto"/>
      </w:pPr>
      <w:r>
        <w:separator/>
      </w:r>
    </w:p>
  </w:endnote>
  <w:endnote w:type="continuationSeparator" w:id="0">
    <w:p w14:paraId="0E5AAF72" w14:textId="77777777" w:rsidR="00646603" w:rsidRDefault="00646603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1AA5CAC9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B87FEC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AEDBD" w14:textId="77777777" w:rsidR="00646603" w:rsidRDefault="00646603" w:rsidP="00181816">
      <w:pPr>
        <w:spacing w:after="0" w:line="240" w:lineRule="auto"/>
      </w:pPr>
      <w:r>
        <w:separator/>
      </w:r>
    </w:p>
  </w:footnote>
  <w:footnote w:type="continuationSeparator" w:id="0">
    <w:p w14:paraId="3E9D5277" w14:textId="77777777" w:rsidR="00646603" w:rsidRDefault="00646603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601C2"/>
    <w:multiLevelType w:val="hybridMultilevel"/>
    <w:tmpl w:val="72D280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4"/>
  </w:num>
  <w:num w:numId="5" w16cid:durableId="1216699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2785D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05DE6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97E15"/>
    <w:rsid w:val="005A2127"/>
    <w:rsid w:val="005C3336"/>
    <w:rsid w:val="005E72C5"/>
    <w:rsid w:val="00637868"/>
    <w:rsid w:val="00646603"/>
    <w:rsid w:val="00682E49"/>
    <w:rsid w:val="0069153A"/>
    <w:rsid w:val="006971D7"/>
    <w:rsid w:val="006B03D7"/>
    <w:rsid w:val="006E1BA3"/>
    <w:rsid w:val="006F78F5"/>
    <w:rsid w:val="00703708"/>
    <w:rsid w:val="00715ADC"/>
    <w:rsid w:val="00717538"/>
    <w:rsid w:val="00734F52"/>
    <w:rsid w:val="007366F0"/>
    <w:rsid w:val="00747D21"/>
    <w:rsid w:val="00773B80"/>
    <w:rsid w:val="00776E4A"/>
    <w:rsid w:val="007B1030"/>
    <w:rsid w:val="007C4A0C"/>
    <w:rsid w:val="007D3AF9"/>
    <w:rsid w:val="00821B1B"/>
    <w:rsid w:val="00857DE8"/>
    <w:rsid w:val="008722F8"/>
    <w:rsid w:val="008B7B53"/>
    <w:rsid w:val="008D1F3C"/>
    <w:rsid w:val="008F064C"/>
    <w:rsid w:val="00905E5E"/>
    <w:rsid w:val="009C4148"/>
    <w:rsid w:val="009F32E7"/>
    <w:rsid w:val="009F6424"/>
    <w:rsid w:val="00A37259"/>
    <w:rsid w:val="00A6617E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87FEC"/>
    <w:rsid w:val="00BB3A9D"/>
    <w:rsid w:val="00BF6C14"/>
    <w:rsid w:val="00C52D89"/>
    <w:rsid w:val="00C61861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19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81914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8191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E819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xplorefood.foodafactoflife.org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2</cp:revision>
  <dcterms:created xsi:type="dcterms:W3CDTF">2026-09-08T14:32:00Z</dcterms:created>
  <dcterms:modified xsi:type="dcterms:W3CDTF">2026-09-08T14:32:00Z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