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5E2B303B" w:rsidR="00E6507E" w:rsidRDefault="00DB73C9" w:rsidP="00E6507E">
      <w:pPr>
        <w:pStyle w:val="FFLDocHeading"/>
        <w:ind w:right="-143"/>
      </w:pPr>
      <w:r>
        <w:t xml:space="preserve">Where do nutrients come from? </w:t>
      </w:r>
    </w:p>
    <w:p w14:paraId="4D6D3822" w14:textId="728A0556" w:rsidR="00AC1488" w:rsidRPr="00AC1488" w:rsidRDefault="00BD2198" w:rsidP="00BD2198">
      <w:pPr>
        <w:pStyle w:val="FFLDocBody"/>
        <w:ind w:right="-30"/>
      </w:pPr>
      <w:r w:rsidRPr="00BD2198">
        <w:t>For each food, identify the food group from The Eatwell Guide to which it mainly belongs. List the main nutrients found in each food.</w:t>
      </w:r>
      <w:r w:rsidR="008722F8">
        <w:br/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553"/>
        <w:gridCol w:w="3401"/>
        <w:gridCol w:w="3828"/>
      </w:tblGrid>
      <w:tr w:rsidR="00BD2198" w14:paraId="086083EA" w14:textId="77777777" w:rsidTr="00BD2198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0052D876" w:rsidR="00BD2198" w:rsidRPr="008722F8" w:rsidRDefault="00BD2198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Food </w:t>
            </w:r>
          </w:p>
        </w:tc>
        <w:tc>
          <w:tcPr>
            <w:tcW w:w="340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571BDB2F" w:rsidR="00BD2198" w:rsidRPr="00AC1488" w:rsidRDefault="00BD2198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Food group </w:t>
            </w:r>
          </w:p>
        </w:tc>
        <w:tc>
          <w:tcPr>
            <w:tcW w:w="382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shd w:val="clear" w:color="auto" w:fill="DDEFDF"/>
            <w:vAlign w:val="center"/>
          </w:tcPr>
          <w:p w14:paraId="2877F130" w14:textId="61B09721" w:rsidR="00BD2198" w:rsidRPr="00AC1488" w:rsidRDefault="00BD2198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Main nutrients</w:t>
            </w:r>
          </w:p>
        </w:tc>
      </w:tr>
      <w:tr w:rsidR="00BD2198" w14:paraId="64310031" w14:textId="77777777" w:rsidTr="00BD2198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16B4C43" w14:textId="77777777" w:rsidR="00BD2198" w:rsidRDefault="00BD2198" w:rsidP="00BD2198">
            <w:pPr>
              <w:ind w:left="175" w:right="317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Lemonade</w:t>
            </w:r>
          </w:p>
          <w:p w14:paraId="79B163A6" w14:textId="32D9B7FF" w:rsidR="00BD2198" w:rsidRPr="00144F43" w:rsidRDefault="00BD2198" w:rsidP="00BD2198">
            <w:pPr>
              <w:ind w:left="175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741F0363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2FCFE2DB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FA6DC69" w14:textId="77777777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Rice</w:t>
            </w:r>
          </w:p>
          <w:p w14:paraId="46E1438C" w14:textId="3A6A9EDF" w:rsidR="00BD2198" w:rsidRPr="00144F43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6F637681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23331A49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CA26C08" w14:textId="77777777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Chocolate</w:t>
            </w:r>
          </w:p>
          <w:p w14:paraId="553EB058" w14:textId="1B7AE75F" w:rsidR="00BD2198" w:rsidRPr="00144F43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55A99CAF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7497D5E3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5701C728" w14:textId="7C5E9993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Apple</w:t>
            </w:r>
          </w:p>
          <w:p w14:paraId="7A842BB9" w14:textId="23EABC21" w:rsidR="00BD2198" w:rsidRPr="00144F43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B8E43CE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5BCC0961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3F2D4D0D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58A8322" w14:textId="54369F4D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Wholemeal bun</w:t>
            </w:r>
          </w:p>
          <w:p w14:paraId="5100118B" w14:textId="53C81A14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AADD618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49FB0CF7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64559463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3D5C29F8" w14:textId="4E8A3366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Beef steak</w:t>
            </w:r>
          </w:p>
          <w:p w14:paraId="4D04C8D5" w14:textId="2FCCCAB1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B996CD8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57F16FA9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0ED8B8C8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9E65DEE" w14:textId="77777777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Cottage cheese</w:t>
            </w:r>
          </w:p>
          <w:p w14:paraId="2DC78AAA" w14:textId="040050A0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B1F6C28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5F85108C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73B85E5E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43BF647B" w14:textId="26E2B582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Fresh salmon</w:t>
            </w:r>
          </w:p>
          <w:p w14:paraId="11B840BB" w14:textId="4AB92879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497EDB8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338796FE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5E634402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53DD835" w14:textId="625A13D1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Potato crisps</w:t>
            </w:r>
          </w:p>
          <w:p w14:paraId="13961F4A" w14:textId="1B850A41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13B209F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545F12DB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7AE59868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1588D747" w14:textId="77777777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Lettuce</w:t>
            </w:r>
          </w:p>
          <w:p w14:paraId="0EAEECF4" w14:textId="3EFD33AA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7C4FAA5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0AD07A04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25E42787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626D7026" w14:textId="34B71FBA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Yogurt</w:t>
            </w:r>
          </w:p>
          <w:p w14:paraId="2B1A09CB" w14:textId="7D196E15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0F672AF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299A776C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4A95865D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207694E4" w14:textId="70490480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Baked beans</w:t>
            </w:r>
          </w:p>
          <w:p w14:paraId="2274E807" w14:textId="29878C34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9F60E89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/>
            </w:tcBorders>
            <w:vAlign w:val="center"/>
          </w:tcPr>
          <w:p w14:paraId="6F988E3C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BD2198" w14:paraId="3ED4016D" w14:textId="77777777" w:rsidTr="00BD2198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</w:tcPr>
          <w:p w14:paraId="6CA1203C" w14:textId="77777777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Boiled potatoes</w:t>
            </w:r>
          </w:p>
          <w:p w14:paraId="7FF155BD" w14:textId="46526F4B" w:rsidR="00BD2198" w:rsidRDefault="00BD2198" w:rsidP="00BD2198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68733F66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/>
            </w:tcBorders>
            <w:vAlign w:val="center"/>
          </w:tcPr>
          <w:p w14:paraId="2854231E" w14:textId="77777777" w:rsidR="00BD2198" w:rsidRPr="00144F43" w:rsidRDefault="00BD2198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14FE7" w14:textId="77777777" w:rsidR="0070705A" w:rsidRDefault="0070705A" w:rsidP="00181816">
      <w:pPr>
        <w:spacing w:after="0" w:line="240" w:lineRule="auto"/>
      </w:pPr>
      <w:r>
        <w:separator/>
      </w:r>
    </w:p>
  </w:endnote>
  <w:endnote w:type="continuationSeparator" w:id="0">
    <w:p w14:paraId="35E4D47E" w14:textId="77777777" w:rsidR="0070705A" w:rsidRDefault="0070705A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38B6A164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71B4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87A03" w14:textId="77777777" w:rsidR="0070705A" w:rsidRDefault="0070705A" w:rsidP="00181816">
      <w:pPr>
        <w:spacing w:after="0" w:line="240" w:lineRule="auto"/>
      </w:pPr>
      <w:r>
        <w:separator/>
      </w:r>
    </w:p>
  </w:footnote>
  <w:footnote w:type="continuationSeparator" w:id="0">
    <w:p w14:paraId="3D1484CB" w14:textId="77777777" w:rsidR="0070705A" w:rsidRDefault="0070705A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0705A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71B47"/>
    <w:rsid w:val="009C4148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D2198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B73C9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0</TotalTime>
  <Pages>1</Pages>
  <Words>71</Words>
  <Characters>327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2</cp:revision>
  <dcterms:created xsi:type="dcterms:W3CDTF">2026-04-21T10:38:00Z</dcterms:created>
  <dcterms:modified xsi:type="dcterms:W3CDTF">2026-04-21T10:38:00Z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