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4A126" w14:textId="77777777" w:rsidR="00B12A6C" w:rsidRDefault="126501D3" w:rsidP="6C2431B5">
      <w:pPr>
        <w:pStyle w:val="FFLDocHeading"/>
        <w:tabs>
          <w:tab w:val="left" w:pos="142"/>
          <w:tab w:val="left" w:pos="9639"/>
        </w:tabs>
        <w:ind w:left="0" w:right="-142"/>
      </w:pPr>
      <w:r>
        <w:t>Energy expenditure in</w:t>
      </w:r>
      <w:r w:rsidR="008838B1">
        <w:t xml:space="preserve"> </w:t>
      </w:r>
    </w:p>
    <w:p w14:paraId="531DCC0D" w14:textId="34F09BC5" w:rsidR="002A732D" w:rsidRPr="00243BDC" w:rsidRDefault="00AE065F" w:rsidP="6C2431B5">
      <w:pPr>
        <w:pStyle w:val="FFLDocHeading"/>
        <w:tabs>
          <w:tab w:val="left" w:pos="142"/>
          <w:tab w:val="left" w:pos="9639"/>
        </w:tabs>
        <w:ind w:left="0" w:right="-142"/>
      </w:pPr>
      <w:r>
        <w:t>p</w:t>
      </w:r>
      <w:r w:rsidR="126501D3">
        <w:t xml:space="preserve">hysical activity </w:t>
      </w:r>
    </w:p>
    <w:p w14:paraId="2F54E375" w14:textId="3714DF76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Child (12 years old), 39kg – all for 1 hour of activity</w:t>
      </w:r>
    </w:p>
    <w:p w14:paraId="345D535E" w14:textId="0AEBCCB5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Individual sports</w:t>
      </w:r>
    </w:p>
    <w:p w14:paraId="2E85E975" w14:textId="2DEB3B2F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Boxing – 499 kcals</w:t>
      </w:r>
    </w:p>
    <w:p w14:paraId="403B8B3E" w14:textId="33B3C744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Fast swimming – 390 kcals (234 kcals if slow)</w:t>
      </w:r>
    </w:p>
    <w:p w14:paraId="52D7FD73" w14:textId="618DAE3C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Gymnastics – 148 kcals</w:t>
      </w:r>
    </w:p>
    <w:p w14:paraId="75B8F238" w14:textId="32851A70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Karate – 402 kcals</w:t>
      </w:r>
    </w:p>
    <w:p w14:paraId="689B251A" w14:textId="784CA0A1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Skateboarding – 195 kcals</w:t>
      </w:r>
    </w:p>
    <w:p w14:paraId="2F5C0928" w14:textId="0E2BC9F4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Dancing</w:t>
      </w:r>
    </w:p>
    <w:p w14:paraId="67AA44DF" w14:textId="56752604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Fast dancing – 304 kcals</w:t>
      </w:r>
    </w:p>
    <w:p w14:paraId="4181442F" w14:textId="382EB3BA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Running</w:t>
      </w:r>
    </w:p>
    <w:p w14:paraId="76C3C3BE" w14:textId="11466975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Fast (10mph) – 566 kcals</w:t>
      </w:r>
    </w:p>
    <w:p w14:paraId="658F97EF" w14:textId="378FD571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Medium (7.5mph) – 449 kcals</w:t>
      </w:r>
    </w:p>
    <w:p w14:paraId="092E4C0E" w14:textId="5299E663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Slow (5mph) – 324 kcals</w:t>
      </w:r>
    </w:p>
    <w:p w14:paraId="559A9DB8" w14:textId="4AE66E04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Jogging – 273 kcals</w:t>
      </w:r>
    </w:p>
    <w:p w14:paraId="246EAAAC" w14:textId="752DDACB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Walking</w:t>
      </w:r>
    </w:p>
    <w:p w14:paraId="5758AFF5" w14:textId="6D7886F4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Walking dog – 117 calories</w:t>
      </w:r>
    </w:p>
    <w:p w14:paraId="1BA33A39" w14:textId="5BBC1358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Medium walking (3-5mph) – 168 calories</w:t>
      </w:r>
    </w:p>
    <w:p w14:paraId="1DC6AF5B" w14:textId="4E6BA8DC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Team sports</w:t>
      </w:r>
    </w:p>
    <w:p w14:paraId="710FD0ED" w14:textId="21D17163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Badminton (social) – 215 kcals (273 kcals if competitive)</w:t>
      </w:r>
    </w:p>
    <w:p w14:paraId="0EC63410" w14:textId="13FDA057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Basketball – 312 kcals</w:t>
      </w:r>
    </w:p>
    <w:p w14:paraId="4EC9A062" w14:textId="2DA008EA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Cricket – 187 kcals</w:t>
      </w:r>
    </w:p>
    <w:p w14:paraId="139A56D9" w14:textId="0A10A778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Doubles tennis (social) – 178 kcals (234 kcals competitive)</w:t>
      </w:r>
    </w:p>
    <w:p w14:paraId="78F9B394" w14:textId="06709AA8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lastRenderedPageBreak/>
        <w:t>Hockey – 304 kcals</w:t>
      </w:r>
    </w:p>
    <w:p w14:paraId="00ED3A14" w14:textId="63FCFDEF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Football (social) – 273 kcals (390 kcals if competitive)</w:t>
      </w:r>
    </w:p>
    <w:p w14:paraId="01209FAB" w14:textId="3A48A375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Singles tennis (social) – 285 kcals (312 kcals if competitive)</w:t>
      </w:r>
    </w:p>
    <w:p w14:paraId="3E85F0A5" w14:textId="45645B0F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Wheelchair basketball – 304 calories</w:t>
      </w:r>
    </w:p>
    <w:p w14:paraId="4F27AF9F" w14:textId="6AAA598D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Cycling</w:t>
      </w:r>
    </w:p>
    <w:p w14:paraId="223C9C25" w14:textId="74D48B28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Hard (14-16mph) – 390 kcals</w:t>
      </w:r>
    </w:p>
    <w:p w14:paraId="08832812" w14:textId="29E9426C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Medium (12-14mph) – 312 kcals</w:t>
      </w:r>
    </w:p>
    <w:p w14:paraId="637A0209" w14:textId="18DF9821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Light (&lt;10mph) – 226 kcals</w:t>
      </w:r>
    </w:p>
    <w:p w14:paraId="1ADFD84B" w14:textId="2708652E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Exercise bike</w:t>
      </w:r>
    </w:p>
    <w:p w14:paraId="2B4F7B55" w14:textId="1051B62C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Hard – 429 kcals</w:t>
      </w:r>
    </w:p>
    <w:p w14:paraId="14E26E1B" w14:textId="2FEA3FCF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Medium – 273 kcals</w:t>
      </w:r>
    </w:p>
    <w:p w14:paraId="7EEC00E9" w14:textId="5804CB66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Light – 187 kcals</w:t>
      </w:r>
    </w:p>
    <w:p w14:paraId="4D318D25" w14:textId="42B5DC1E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Housework</w:t>
      </w:r>
    </w:p>
    <w:p w14:paraId="253B0F85" w14:textId="46D144BE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Cleaning carpets and floors – 129 kcals</w:t>
      </w:r>
    </w:p>
    <w:p w14:paraId="7AA5A29A" w14:textId="53EDDA04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Washing the car – 137 kcals</w:t>
      </w:r>
    </w:p>
    <w:p w14:paraId="57327A79" w14:textId="1A0AEA7F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Adult (30 years), 63kg – all for 1 hour of activity</w:t>
      </w:r>
    </w:p>
    <w:p w14:paraId="3080F894" w14:textId="4F2C2132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Individual sports</w:t>
      </w:r>
    </w:p>
    <w:p w14:paraId="2B2BEA83" w14:textId="651244C2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Boxing – 806 kcals</w:t>
      </w:r>
    </w:p>
    <w:p w14:paraId="69AA0E1C" w14:textId="788493A3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Fast swimming – 630 kcals (390 kcals if slow)</w:t>
      </w:r>
    </w:p>
    <w:p w14:paraId="4CDBE0E4" w14:textId="352DF198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Golf – 302 kcals</w:t>
      </w:r>
    </w:p>
    <w:p w14:paraId="07E458BF" w14:textId="612E0822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Karate – 649 kcals</w:t>
      </w:r>
    </w:p>
    <w:p w14:paraId="72E02847" w14:textId="3448A003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Gymnastics – 329 kcals</w:t>
      </w:r>
    </w:p>
    <w:p w14:paraId="64B175EC" w14:textId="35D4F64F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Gym</w:t>
      </w:r>
    </w:p>
    <w:p w14:paraId="45C6D550" w14:textId="2954C445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 xml:space="preserve">Light </w:t>
      </w:r>
      <w:proofErr w:type="gramStart"/>
      <w:r w:rsidRPr="00410DE4">
        <w:rPr>
          <w:rFonts w:ascii="Source Sans Pro" w:eastAsia="Source Sans Pro Light" w:hAnsi="Source Sans Pro" w:cs="Source Sans Pro Light"/>
          <w:color w:val="000000" w:themeColor="text1"/>
        </w:rPr>
        <w:t>weight lifting</w:t>
      </w:r>
      <w:proofErr w:type="gramEnd"/>
      <w:r w:rsidRPr="00410DE4">
        <w:rPr>
          <w:rFonts w:ascii="Source Sans Pro" w:eastAsia="Source Sans Pro Light" w:hAnsi="Source Sans Pro" w:cs="Source Sans Pro Light"/>
          <w:color w:val="000000" w:themeColor="text1"/>
        </w:rPr>
        <w:t xml:space="preserve"> – 221 kcals (378 kcals if hard)</w:t>
      </w:r>
    </w:p>
    <w:p w14:paraId="384DAAE4" w14:textId="2CABD56B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Circuit training – 504 kcals</w:t>
      </w:r>
    </w:p>
    <w:p w14:paraId="346FF785" w14:textId="01770690" w:rsidR="002A732D" w:rsidRPr="00410DE4" w:rsidRDefault="002A732D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</w:p>
    <w:p w14:paraId="409CDD0B" w14:textId="2D25697A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Medium rowing machine – 441 kcals (536 kcals hard)</w:t>
      </w:r>
    </w:p>
    <w:p w14:paraId="35E993AF" w14:textId="3B69CA20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Pilates – 189 kcals</w:t>
      </w:r>
    </w:p>
    <w:p w14:paraId="7DA3AF19" w14:textId="738CA434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Dancing</w:t>
      </w:r>
    </w:p>
    <w:p w14:paraId="695BF78C" w14:textId="4102283F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Fast dancing – 491 kcals</w:t>
      </w:r>
    </w:p>
    <w:p w14:paraId="3D4C3B02" w14:textId="6FAD2C62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Running</w:t>
      </w:r>
    </w:p>
    <w:p w14:paraId="5F191800" w14:textId="38FCBCF8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Fast (10mph) – 914 kcals</w:t>
      </w:r>
    </w:p>
    <w:p w14:paraId="15E5F3C6" w14:textId="5BFD6D53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Medium (7.5mph) – 725 kcals</w:t>
      </w:r>
    </w:p>
    <w:p w14:paraId="49112BE5" w14:textId="225E4FE6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Slow (5mph) – 523 kcals</w:t>
      </w:r>
    </w:p>
    <w:p w14:paraId="59F81A8E" w14:textId="75CEB6C0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Walking</w:t>
      </w:r>
    </w:p>
    <w:p w14:paraId="6AD1D0A8" w14:textId="194C56B7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Walking dog – 189 calories</w:t>
      </w:r>
    </w:p>
    <w:p w14:paraId="56F33E1B" w14:textId="12A1ACC9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Medium walking (3-5mph) – 271 calories</w:t>
      </w:r>
    </w:p>
    <w:p w14:paraId="677BE74B" w14:textId="5811F0BE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Team sports</w:t>
      </w:r>
    </w:p>
    <w:p w14:paraId="65ED38F2" w14:textId="26CA9B2A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Badminton (social) – 347 kcals (441 kcals if competitive)</w:t>
      </w:r>
    </w:p>
    <w:p w14:paraId="5505CF3F" w14:textId="0CE6DADE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Basketball – 504 kcals</w:t>
      </w:r>
    </w:p>
    <w:p w14:paraId="2C997BFC" w14:textId="63B4C920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Cricket – 302 kcals</w:t>
      </w:r>
    </w:p>
    <w:p w14:paraId="3C6FB3D5" w14:textId="780619A8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Doubles tennis (social) – 284 kcals (378 kcals competitive)</w:t>
      </w:r>
    </w:p>
    <w:p w14:paraId="159EAF2F" w14:textId="1C1B14E7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Hockey – 491 kcals</w:t>
      </w:r>
    </w:p>
    <w:p w14:paraId="570957F9" w14:textId="20672E06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Football (social) – 441 kcals (630 kcals if competitive)</w:t>
      </w:r>
    </w:p>
    <w:p w14:paraId="7394E659" w14:textId="6A158170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Singles tennis (social) – 460 kcals (504 kcals if competitive)</w:t>
      </w:r>
    </w:p>
    <w:p w14:paraId="352B2C9F" w14:textId="125168E0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Wheelchair basketball – 491 calories</w:t>
      </w:r>
    </w:p>
    <w:p w14:paraId="4DD15C12" w14:textId="57D46815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Cycling</w:t>
      </w:r>
    </w:p>
    <w:p w14:paraId="6C2AFAEB" w14:textId="4D89D457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Hard (14-16mph) – 630 kcals</w:t>
      </w:r>
    </w:p>
    <w:p w14:paraId="513B34B0" w14:textId="4075B9BA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Medium (12-14mph) – 504 kcals</w:t>
      </w:r>
    </w:p>
    <w:p w14:paraId="3A00EFE5" w14:textId="76992AB1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Light (&lt;10mph) – 365 kcals</w:t>
      </w:r>
    </w:p>
    <w:p w14:paraId="07862763" w14:textId="6394E9A1" w:rsidR="002A732D" w:rsidRPr="00410DE4" w:rsidRDefault="002A732D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</w:p>
    <w:p w14:paraId="0F89284D" w14:textId="779810F8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Exercise bike</w:t>
      </w:r>
    </w:p>
    <w:p w14:paraId="641D8D78" w14:textId="4C1BBF46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Hard – 693 kcals</w:t>
      </w:r>
    </w:p>
    <w:p w14:paraId="32A25CBB" w14:textId="096737EF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Medium – 441 kcals</w:t>
      </w:r>
    </w:p>
    <w:p w14:paraId="06D5EC7D" w14:textId="3DA9A2AE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Light – 302 kcals</w:t>
      </w:r>
    </w:p>
    <w:p w14:paraId="5F2EBC21" w14:textId="1BE8FA5F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b/>
          <w:bCs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b/>
          <w:bCs/>
          <w:color w:val="000000" w:themeColor="text1"/>
        </w:rPr>
        <w:t>Housework</w:t>
      </w:r>
    </w:p>
    <w:p w14:paraId="06906A21" w14:textId="1467AE37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Cleaning carpets and floors – 208 kcals</w:t>
      </w:r>
    </w:p>
    <w:p w14:paraId="3FC4C6F1" w14:textId="27116507" w:rsidR="002A732D" w:rsidRPr="00410DE4" w:rsidRDefault="2FC1A320" w:rsidP="6C2431B5">
      <w:pPr>
        <w:spacing w:before="240" w:after="240"/>
        <w:rPr>
          <w:rFonts w:ascii="Source Sans Pro" w:eastAsia="Source Sans Pro Light" w:hAnsi="Source Sans Pro" w:cs="Source Sans Pro Light"/>
          <w:color w:val="000000" w:themeColor="text1"/>
        </w:rPr>
      </w:pPr>
      <w:r w:rsidRPr="00410DE4">
        <w:rPr>
          <w:rFonts w:ascii="Source Sans Pro" w:eastAsia="Source Sans Pro Light" w:hAnsi="Source Sans Pro" w:cs="Source Sans Pro Light"/>
          <w:color w:val="000000" w:themeColor="text1"/>
        </w:rPr>
        <w:t>Washing the car – 221 kcals</w:t>
      </w:r>
    </w:p>
    <w:p w14:paraId="5525FE0F" w14:textId="3E7708DB" w:rsidR="002A732D" w:rsidRPr="00410DE4" w:rsidRDefault="002A732D" w:rsidP="6C2431B5">
      <w:pPr>
        <w:ind w:left="-284"/>
        <w:rPr>
          <w:rFonts w:ascii="Source Sans Pro" w:eastAsia="Source Sans Pro Light" w:hAnsi="Source Sans Pro" w:cs="Source Sans Pro Light"/>
        </w:rPr>
      </w:pPr>
    </w:p>
    <w:sectPr w:rsidR="002A732D" w:rsidRPr="00410DE4" w:rsidSect="001834B5">
      <w:headerReference w:type="default" r:id="rId10"/>
      <w:footerReference w:type="default" r:id="rId11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23319" w14:textId="77777777" w:rsidR="00126031" w:rsidRDefault="00126031" w:rsidP="00181816">
      <w:pPr>
        <w:spacing w:after="0" w:line="240" w:lineRule="auto"/>
      </w:pPr>
      <w:r>
        <w:separator/>
      </w:r>
    </w:p>
  </w:endnote>
  <w:endnote w:type="continuationSeparator" w:id="0">
    <w:p w14:paraId="2CB1DF44" w14:textId="77777777" w:rsidR="00126031" w:rsidRDefault="00126031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37B2E7F1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91B33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37B2E7F1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E91B33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7A5D5" w14:textId="77777777" w:rsidR="00126031" w:rsidRDefault="00126031" w:rsidP="00181816">
      <w:pPr>
        <w:spacing w:after="0" w:line="240" w:lineRule="auto"/>
      </w:pPr>
      <w:r>
        <w:separator/>
      </w:r>
    </w:p>
  </w:footnote>
  <w:footnote w:type="continuationSeparator" w:id="0">
    <w:p w14:paraId="234E8BE3" w14:textId="77777777" w:rsidR="00126031" w:rsidRDefault="00126031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0941ADD9" w:rsidR="00181816" w:rsidRDefault="001B512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AD501F" wp14:editId="1B2119B1">
          <wp:simplePos x="0" y="0"/>
          <wp:positionH relativeFrom="column">
            <wp:posOffset>4739965</wp:posOffset>
          </wp:positionH>
          <wp:positionV relativeFrom="paragraph">
            <wp:posOffset>-66675</wp:posOffset>
          </wp:positionV>
          <wp:extent cx="1574165" cy="1085850"/>
          <wp:effectExtent l="0" t="0" r="6985" b="0"/>
          <wp:wrapNone/>
          <wp:docPr id="5231609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84A6C2E" wp14:editId="37B723AB">
              <wp:simplePos x="0" y="0"/>
              <wp:positionH relativeFrom="column">
                <wp:posOffset>-268605</wp:posOffset>
              </wp:positionH>
              <wp:positionV relativeFrom="paragraph">
                <wp:posOffset>112705</wp:posOffset>
              </wp:positionV>
              <wp:extent cx="4981575" cy="359410"/>
              <wp:effectExtent l="0" t="0" r="952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15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50E60" w14:textId="06C2B127" w:rsidR="002521D2" w:rsidRPr="007B626A" w:rsidRDefault="002521D2" w:rsidP="002521D2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</w:t>
                          </w:r>
                          <w:r w:rsidR="00A1604A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1B5128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="002B1F6B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C64D4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2A5558F" w14:textId="77777777" w:rsidR="002521D2" w:rsidRPr="002521D2" w:rsidRDefault="002521D2" w:rsidP="002521D2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A6C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15pt;margin-top:8.85pt;width:392.25pt;height:28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Zn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" stroked="f">
              <v:textbox>
                <w:txbxContent>
                  <w:p w14:paraId="32250E60" w14:textId="06C2B127" w:rsidR="002521D2" w:rsidRPr="007B626A" w:rsidRDefault="002521D2" w:rsidP="002521D2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</w:t>
                    </w:r>
                    <w:r w:rsidR="00A1604A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1B5128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="002B1F6B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C64D4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2A5558F" w14:textId="77777777" w:rsidR="002521D2" w:rsidRPr="002521D2" w:rsidRDefault="002521D2" w:rsidP="002521D2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2212E"/>
    <w:rsid w:val="00031ACD"/>
    <w:rsid w:val="00075DF6"/>
    <w:rsid w:val="000C6C7E"/>
    <w:rsid w:val="000F4563"/>
    <w:rsid w:val="0011083E"/>
    <w:rsid w:val="00116DED"/>
    <w:rsid w:val="00126031"/>
    <w:rsid w:val="00165F34"/>
    <w:rsid w:val="00177BE6"/>
    <w:rsid w:val="00181816"/>
    <w:rsid w:val="001834B5"/>
    <w:rsid w:val="001B5128"/>
    <w:rsid w:val="001F1B54"/>
    <w:rsid w:val="002042F2"/>
    <w:rsid w:val="00243BDC"/>
    <w:rsid w:val="002521D2"/>
    <w:rsid w:val="00266328"/>
    <w:rsid w:val="00273A28"/>
    <w:rsid w:val="00281691"/>
    <w:rsid w:val="002823C0"/>
    <w:rsid w:val="002952BD"/>
    <w:rsid w:val="002A732D"/>
    <w:rsid w:val="002B1F6B"/>
    <w:rsid w:val="002D371A"/>
    <w:rsid w:val="002D6459"/>
    <w:rsid w:val="002D76AD"/>
    <w:rsid w:val="002F3F58"/>
    <w:rsid w:val="0034358D"/>
    <w:rsid w:val="00355043"/>
    <w:rsid w:val="003837CE"/>
    <w:rsid w:val="00397165"/>
    <w:rsid w:val="003A41CD"/>
    <w:rsid w:val="003C1639"/>
    <w:rsid w:val="00410DE4"/>
    <w:rsid w:val="0041263E"/>
    <w:rsid w:val="00415461"/>
    <w:rsid w:val="00450EC6"/>
    <w:rsid w:val="0047246F"/>
    <w:rsid w:val="004A01C1"/>
    <w:rsid w:val="004A4362"/>
    <w:rsid w:val="004B0029"/>
    <w:rsid w:val="004F37B5"/>
    <w:rsid w:val="00534538"/>
    <w:rsid w:val="00576635"/>
    <w:rsid w:val="005A2127"/>
    <w:rsid w:val="005C3336"/>
    <w:rsid w:val="005E72C5"/>
    <w:rsid w:val="00624EB3"/>
    <w:rsid w:val="00637868"/>
    <w:rsid w:val="00641DC0"/>
    <w:rsid w:val="00671FDF"/>
    <w:rsid w:val="0069153A"/>
    <w:rsid w:val="006971D7"/>
    <w:rsid w:val="006B03D7"/>
    <w:rsid w:val="006B20FC"/>
    <w:rsid w:val="006B345B"/>
    <w:rsid w:val="00703708"/>
    <w:rsid w:val="00707F56"/>
    <w:rsid w:val="00717538"/>
    <w:rsid w:val="00734F52"/>
    <w:rsid w:val="007366F0"/>
    <w:rsid w:val="00747D21"/>
    <w:rsid w:val="00773B80"/>
    <w:rsid w:val="007B1030"/>
    <w:rsid w:val="007B626A"/>
    <w:rsid w:val="007D3AF9"/>
    <w:rsid w:val="00821B1B"/>
    <w:rsid w:val="00844315"/>
    <w:rsid w:val="00855DF7"/>
    <w:rsid w:val="00857DE8"/>
    <w:rsid w:val="00867650"/>
    <w:rsid w:val="008838B1"/>
    <w:rsid w:val="00885D5E"/>
    <w:rsid w:val="008D1F3C"/>
    <w:rsid w:val="008F064C"/>
    <w:rsid w:val="00905E5E"/>
    <w:rsid w:val="0098025E"/>
    <w:rsid w:val="009B195D"/>
    <w:rsid w:val="009C4148"/>
    <w:rsid w:val="00A1604A"/>
    <w:rsid w:val="00A74CB8"/>
    <w:rsid w:val="00AC1488"/>
    <w:rsid w:val="00AC4AE5"/>
    <w:rsid w:val="00AD465B"/>
    <w:rsid w:val="00AE065F"/>
    <w:rsid w:val="00B12A6C"/>
    <w:rsid w:val="00B4679D"/>
    <w:rsid w:val="00B5787C"/>
    <w:rsid w:val="00B62BC9"/>
    <w:rsid w:val="00B841F3"/>
    <w:rsid w:val="00B87A05"/>
    <w:rsid w:val="00BB3A9D"/>
    <w:rsid w:val="00BC7BA1"/>
    <w:rsid w:val="00BF6C14"/>
    <w:rsid w:val="00C52D89"/>
    <w:rsid w:val="00C62788"/>
    <w:rsid w:val="00C64D4A"/>
    <w:rsid w:val="00C94486"/>
    <w:rsid w:val="00CC3814"/>
    <w:rsid w:val="00CD1772"/>
    <w:rsid w:val="00CE0513"/>
    <w:rsid w:val="00CE41D0"/>
    <w:rsid w:val="00CF4746"/>
    <w:rsid w:val="00D22642"/>
    <w:rsid w:val="00D26D82"/>
    <w:rsid w:val="00D53B15"/>
    <w:rsid w:val="00D56932"/>
    <w:rsid w:val="00D72DF3"/>
    <w:rsid w:val="00D77A8F"/>
    <w:rsid w:val="00D82E75"/>
    <w:rsid w:val="00D84DA6"/>
    <w:rsid w:val="00D91D3B"/>
    <w:rsid w:val="00DB4DC6"/>
    <w:rsid w:val="00DF1A45"/>
    <w:rsid w:val="00E42C42"/>
    <w:rsid w:val="00E4559C"/>
    <w:rsid w:val="00E62B86"/>
    <w:rsid w:val="00E814A7"/>
    <w:rsid w:val="00E91B33"/>
    <w:rsid w:val="00E97A15"/>
    <w:rsid w:val="00EB4EC1"/>
    <w:rsid w:val="00EE1D95"/>
    <w:rsid w:val="00EF0F87"/>
    <w:rsid w:val="00F02718"/>
    <w:rsid w:val="00F04A92"/>
    <w:rsid w:val="00F0589A"/>
    <w:rsid w:val="00F118A9"/>
    <w:rsid w:val="00F22C85"/>
    <w:rsid w:val="00F22D18"/>
    <w:rsid w:val="00F3309B"/>
    <w:rsid w:val="00F64D5F"/>
    <w:rsid w:val="00F74476"/>
    <w:rsid w:val="00FA4D6B"/>
    <w:rsid w:val="00FB0A93"/>
    <w:rsid w:val="00FF3610"/>
    <w:rsid w:val="0191DACF"/>
    <w:rsid w:val="02EAB000"/>
    <w:rsid w:val="126501D3"/>
    <w:rsid w:val="17C18A36"/>
    <w:rsid w:val="2898F283"/>
    <w:rsid w:val="2EA28305"/>
    <w:rsid w:val="2FC1A320"/>
    <w:rsid w:val="369EF264"/>
    <w:rsid w:val="3C705C49"/>
    <w:rsid w:val="3E31212F"/>
    <w:rsid w:val="42DC76C9"/>
    <w:rsid w:val="51FED332"/>
    <w:rsid w:val="54334834"/>
    <w:rsid w:val="573EB4A3"/>
    <w:rsid w:val="5B503C7D"/>
    <w:rsid w:val="63D21C9A"/>
    <w:rsid w:val="6475B738"/>
    <w:rsid w:val="6C2431B5"/>
    <w:rsid w:val="6F0B3D8C"/>
    <w:rsid w:val="71898D71"/>
    <w:rsid w:val="73B4F708"/>
    <w:rsid w:val="7D0D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CF48DBFC-6C0B-43C1-A6E8-E4B6197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84D6F4-053C-4581-A7D7-20374BB73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2</TotalTime>
  <Pages>4</Pages>
  <Words>192</Words>
  <Characters>1991</Characters>
  <Application>Microsoft Office Word</Application>
  <DocSecurity>0</DocSecurity>
  <Lines>181</Lines>
  <Paragraphs>47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Orla Condon</cp:lastModifiedBy>
  <cp:revision>2</cp:revision>
  <dcterms:created xsi:type="dcterms:W3CDTF">2026-04-08T15:16:00Z</dcterms:created>
  <dcterms:modified xsi:type="dcterms:W3CDTF">2026-04-08T15:16:00Z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