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1097EAF" w:rsidR="00E6507E" w:rsidRDefault="005279C9" w:rsidP="00E6507E">
      <w:pPr>
        <w:pStyle w:val="FFLDocHeading"/>
        <w:ind w:right="-143"/>
      </w:pPr>
      <w:r>
        <w:t xml:space="preserve">Carbohydrates and their functional properties in food products </w:t>
      </w:r>
    </w:p>
    <w:p w14:paraId="51F3A029" w14:textId="26BC7B70" w:rsidR="00B336DC" w:rsidRDefault="00B336DC" w:rsidP="00273A28">
      <w:pPr>
        <w:pStyle w:val="FFLDocNoBullet"/>
      </w:pPr>
      <w:r w:rsidRPr="00B336DC">
        <w:t>Name the three chemical elements that make up carbohydrates.</w:t>
      </w:r>
    </w:p>
    <w:p w14:paraId="5FB5367E" w14:textId="7A6F4A19" w:rsidR="00B336DC" w:rsidRDefault="00B336DC" w:rsidP="00B336DC">
      <w:pPr>
        <w:pStyle w:val="FFLDocNoBullet"/>
        <w:numPr>
          <w:ilvl w:val="0"/>
          <w:numId w:val="5"/>
        </w:numPr>
      </w:pPr>
      <w:r>
        <w:t xml:space="preserve">    </w:t>
      </w:r>
    </w:p>
    <w:p w14:paraId="6DA9DDEB" w14:textId="3D0E804B" w:rsidR="00B336DC" w:rsidRDefault="00B336DC" w:rsidP="00B336DC">
      <w:pPr>
        <w:pStyle w:val="FFLDocNoBullet"/>
        <w:numPr>
          <w:ilvl w:val="0"/>
          <w:numId w:val="5"/>
        </w:numPr>
      </w:pPr>
      <w:r>
        <w:t xml:space="preserve">     </w:t>
      </w:r>
    </w:p>
    <w:p w14:paraId="298A8AC5" w14:textId="23F64283" w:rsidR="00B336DC" w:rsidRDefault="00B336DC" w:rsidP="00B336DC">
      <w:pPr>
        <w:pStyle w:val="FFLDocNoBullet"/>
        <w:numPr>
          <w:ilvl w:val="0"/>
          <w:numId w:val="5"/>
        </w:numPr>
      </w:pPr>
      <w:r>
        <w:t xml:space="preserve">     </w:t>
      </w:r>
    </w:p>
    <w:p w14:paraId="0BC22DE0" w14:textId="77777777" w:rsidR="00B336DC" w:rsidRDefault="00B336DC" w:rsidP="00B336DC">
      <w:pPr>
        <w:pStyle w:val="FFLDocNoBullet"/>
        <w:numPr>
          <w:ilvl w:val="0"/>
          <w:numId w:val="0"/>
        </w:numPr>
        <w:ind w:left="76" w:hanging="76"/>
      </w:pPr>
    </w:p>
    <w:p w14:paraId="14B58C7D" w14:textId="77777777" w:rsidR="00B336DC" w:rsidRDefault="00B336DC" w:rsidP="00B336DC">
      <w:pPr>
        <w:pStyle w:val="FFLDocNoBullet"/>
      </w:pPr>
      <w:r w:rsidRPr="00B336DC">
        <w:t>Explain the difference between monosaccharides, disaccharides and polysaccharides.</w:t>
      </w:r>
    </w:p>
    <w:p w14:paraId="2231062D" w14:textId="4C4F2D7F" w:rsidR="00B336DC" w:rsidRDefault="00B336DC" w:rsidP="00B336DC">
      <w:pPr>
        <w:pStyle w:val="FFLDocNoBullet"/>
        <w:numPr>
          <w:ilvl w:val="0"/>
          <w:numId w:val="0"/>
        </w:numPr>
        <w:ind w:left="-142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51B95" w14:textId="77777777" w:rsidR="00B336DC" w:rsidRPr="00B336DC" w:rsidRDefault="00B336DC" w:rsidP="00B336DC">
      <w:pPr>
        <w:pStyle w:val="FFLDocNoBullet"/>
        <w:numPr>
          <w:ilvl w:val="0"/>
          <w:numId w:val="0"/>
        </w:numPr>
        <w:ind w:left="76" w:hanging="76"/>
      </w:pPr>
    </w:p>
    <w:p w14:paraId="0C266BC6" w14:textId="77777777" w:rsidR="00B336DC" w:rsidRDefault="00B336DC" w:rsidP="00B336DC">
      <w:pPr>
        <w:pStyle w:val="FFLDocNoBullet"/>
      </w:pPr>
      <w:r w:rsidRPr="00B336DC">
        <w:t>Match the carbohydrates (right) to the group of carbohydrates they belong to (left).</w:t>
      </w:r>
    </w:p>
    <w:p w14:paraId="203215C9" w14:textId="77777777" w:rsidR="00B336DC" w:rsidRDefault="00B336DC" w:rsidP="00B336DC">
      <w:pPr>
        <w:pStyle w:val="FFLDocNoBullet"/>
        <w:numPr>
          <w:ilvl w:val="0"/>
          <w:numId w:val="0"/>
        </w:numPr>
        <w:ind w:left="76" w:hanging="76"/>
      </w:pPr>
    </w:p>
    <w:p w14:paraId="45312CD2" w14:textId="4E39D77F" w:rsidR="00B336DC" w:rsidRDefault="00B336DC" w:rsidP="00B336DC">
      <w:pPr>
        <w:pStyle w:val="FFLDocNoBullet"/>
        <w:numPr>
          <w:ilvl w:val="0"/>
          <w:numId w:val="0"/>
        </w:numPr>
        <w:ind w:left="76" w:hanging="76"/>
      </w:pPr>
      <w:r>
        <w:rPr>
          <w:noProof/>
        </w:rPr>
        <w:drawing>
          <wp:inline distT="0" distB="0" distL="0" distR="0" wp14:anchorId="1C0D04B2" wp14:editId="15374C3F">
            <wp:extent cx="6066155" cy="2364105"/>
            <wp:effectExtent l="0" t="0" r="0" b="0"/>
            <wp:docPr id="13596398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639870" name="Picture 135963987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155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4AC5D" w14:textId="77777777" w:rsidR="00B336DC" w:rsidRDefault="00B336DC" w:rsidP="00B336DC">
      <w:pPr>
        <w:pStyle w:val="FFLDocNoBullet"/>
      </w:pPr>
      <w:r w:rsidRPr="00B336DC">
        <w:t>Define the term ‘fibre’.</w:t>
      </w:r>
    </w:p>
    <w:p w14:paraId="04E30B5B" w14:textId="77777777" w:rsidR="00B336DC" w:rsidRDefault="00B336DC" w:rsidP="00B336DC">
      <w:pPr>
        <w:pStyle w:val="FFLDocNoBullet"/>
        <w:numPr>
          <w:ilvl w:val="0"/>
          <w:numId w:val="0"/>
        </w:numPr>
        <w:ind w:left="-142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24D388" w14:textId="77777777" w:rsidR="00B336DC" w:rsidRPr="00B336DC" w:rsidRDefault="00B336DC" w:rsidP="00B336DC">
      <w:pPr>
        <w:pStyle w:val="FFLDocNoBullet"/>
        <w:numPr>
          <w:ilvl w:val="0"/>
          <w:numId w:val="0"/>
        </w:numPr>
        <w:ind w:left="76" w:hanging="76"/>
      </w:pPr>
    </w:p>
    <w:p w14:paraId="5C2709C8" w14:textId="3D66EE3A" w:rsidR="00D22642" w:rsidRDefault="0009199A" w:rsidP="00273A28">
      <w:pPr>
        <w:pStyle w:val="FFLDocNoBullet"/>
      </w:pPr>
      <w:r w:rsidRPr="0009199A">
        <w:t>Name the two types of fibre that can be found in food.</w:t>
      </w:r>
    </w:p>
    <w:p w14:paraId="43E35269" w14:textId="09F8A5E5" w:rsidR="0009199A" w:rsidRDefault="0009199A" w:rsidP="0009199A">
      <w:pPr>
        <w:pStyle w:val="FFLDocNoBullet"/>
        <w:numPr>
          <w:ilvl w:val="0"/>
          <w:numId w:val="5"/>
        </w:numPr>
      </w:pPr>
      <w:r>
        <w:t xml:space="preserve">   </w:t>
      </w:r>
    </w:p>
    <w:p w14:paraId="799AD33C" w14:textId="17706BEA" w:rsidR="0009199A" w:rsidRDefault="0009199A" w:rsidP="0009199A">
      <w:pPr>
        <w:pStyle w:val="FFLDocNoBullet"/>
        <w:numPr>
          <w:ilvl w:val="0"/>
          <w:numId w:val="5"/>
        </w:numPr>
      </w:pPr>
      <w:r>
        <w:t xml:space="preserve">     </w:t>
      </w:r>
    </w:p>
    <w:p w14:paraId="4D98406F" w14:textId="77777777" w:rsidR="0009199A" w:rsidRPr="00AD465B" w:rsidRDefault="0009199A" w:rsidP="0009199A">
      <w:pPr>
        <w:pStyle w:val="FFLDocNoBullet"/>
        <w:numPr>
          <w:ilvl w:val="0"/>
          <w:numId w:val="0"/>
        </w:numPr>
        <w:ind w:left="76" w:hanging="76"/>
      </w:pPr>
    </w:p>
    <w:p w14:paraId="41AE0984" w14:textId="77777777" w:rsidR="0009199A" w:rsidRDefault="0009199A" w:rsidP="008722F8">
      <w:pPr>
        <w:pStyle w:val="FFLDocNoBullet"/>
      </w:pPr>
      <w:r w:rsidRPr="0009199A">
        <w:t>Name three non-enzymic browning reactions.</w:t>
      </w:r>
    </w:p>
    <w:p w14:paraId="1B0A0F24" w14:textId="77777777" w:rsidR="0009199A" w:rsidRDefault="0009199A" w:rsidP="0009199A">
      <w:pPr>
        <w:pStyle w:val="FFLDocNoBullet"/>
        <w:numPr>
          <w:ilvl w:val="0"/>
          <w:numId w:val="5"/>
        </w:numPr>
      </w:pPr>
      <w:r>
        <w:t xml:space="preserve">       </w:t>
      </w:r>
    </w:p>
    <w:p w14:paraId="3A7AD3E9" w14:textId="77777777" w:rsidR="0009199A" w:rsidRDefault="0009199A" w:rsidP="0009199A">
      <w:pPr>
        <w:pStyle w:val="FFLDocNoBullet"/>
        <w:numPr>
          <w:ilvl w:val="0"/>
          <w:numId w:val="5"/>
        </w:numPr>
      </w:pPr>
      <w:r>
        <w:t xml:space="preserve">        </w:t>
      </w:r>
    </w:p>
    <w:p w14:paraId="3F0A2ED9" w14:textId="77777777" w:rsidR="0009199A" w:rsidRDefault="0009199A" w:rsidP="0009199A">
      <w:pPr>
        <w:pStyle w:val="FFLDocNoBullet"/>
        <w:numPr>
          <w:ilvl w:val="0"/>
          <w:numId w:val="5"/>
        </w:numPr>
      </w:pPr>
      <w:r>
        <w:t xml:space="preserve">     </w:t>
      </w:r>
    </w:p>
    <w:p w14:paraId="14EC31C6" w14:textId="77777777" w:rsidR="0009199A" w:rsidRDefault="0009199A" w:rsidP="0009199A">
      <w:pPr>
        <w:pStyle w:val="FFLDocNoBullet"/>
        <w:numPr>
          <w:ilvl w:val="0"/>
          <w:numId w:val="5"/>
        </w:numPr>
      </w:pPr>
      <w:r>
        <w:lastRenderedPageBreak/>
        <w:t xml:space="preserve">   </w:t>
      </w:r>
    </w:p>
    <w:p w14:paraId="216835E0" w14:textId="77777777" w:rsidR="0009199A" w:rsidRDefault="0009199A" w:rsidP="0009199A">
      <w:pPr>
        <w:pStyle w:val="FFLDocNoBullet"/>
        <w:numPr>
          <w:ilvl w:val="0"/>
          <w:numId w:val="0"/>
        </w:numPr>
        <w:ind w:left="76" w:hanging="76"/>
      </w:pPr>
    </w:p>
    <w:p w14:paraId="2E6A8926" w14:textId="77777777" w:rsidR="0009199A" w:rsidRDefault="0009199A" w:rsidP="0009199A">
      <w:pPr>
        <w:pStyle w:val="FFLDocNoBullet"/>
      </w:pPr>
      <w:r w:rsidRPr="0009199A">
        <w:t>Which of the following definitions best describes the Maillard reaction?</w:t>
      </w:r>
    </w:p>
    <w:p w14:paraId="778E6F75" w14:textId="61863E6C" w:rsidR="0009199A" w:rsidRDefault="0009199A" w:rsidP="0009199A">
      <w:pPr>
        <w:pStyle w:val="FFLDocNoBullet"/>
        <w:numPr>
          <w:ilvl w:val="0"/>
          <w:numId w:val="6"/>
        </w:numPr>
      </w:pPr>
      <w:r>
        <w:t>Reactions involving amino acids (from protein) and reducing sugars.</w:t>
      </w:r>
    </w:p>
    <w:p w14:paraId="2E56C800" w14:textId="6DB363FC" w:rsidR="0009199A" w:rsidRDefault="0009199A" w:rsidP="0009199A">
      <w:pPr>
        <w:pStyle w:val="FFLDocNoBullet"/>
        <w:numPr>
          <w:ilvl w:val="0"/>
          <w:numId w:val="6"/>
        </w:numPr>
      </w:pPr>
      <w:r>
        <w:t>Reactions involving heat breaking down large starch polysaccharides.</w:t>
      </w:r>
    </w:p>
    <w:p w14:paraId="52650901" w14:textId="77777777" w:rsidR="0009199A" w:rsidRDefault="0009199A" w:rsidP="0009199A">
      <w:pPr>
        <w:pStyle w:val="FFLDocNoBullet"/>
        <w:numPr>
          <w:ilvl w:val="0"/>
          <w:numId w:val="6"/>
        </w:numPr>
      </w:pPr>
      <w:r>
        <w:t>Reactions involving sugar being heated above its melting point.</w:t>
      </w:r>
    </w:p>
    <w:p w14:paraId="5C427383" w14:textId="77777777" w:rsidR="0009199A" w:rsidRDefault="0009199A" w:rsidP="0009199A">
      <w:pPr>
        <w:pStyle w:val="FFLDocNoBullet"/>
        <w:numPr>
          <w:ilvl w:val="0"/>
          <w:numId w:val="0"/>
        </w:numPr>
        <w:ind w:left="76" w:hanging="76"/>
      </w:pPr>
    </w:p>
    <w:p w14:paraId="0332F232" w14:textId="77777777" w:rsidR="0009199A" w:rsidRDefault="0009199A" w:rsidP="0009199A">
      <w:pPr>
        <w:pStyle w:val="FFLDocNoBullet"/>
      </w:pPr>
      <w:r w:rsidRPr="0009199A">
        <w:t>Describe the process of gelatinisation, using starch as an example.</w:t>
      </w:r>
    </w:p>
    <w:p w14:paraId="7F4AE7CE" w14:textId="77777777" w:rsidR="0009199A" w:rsidRDefault="0009199A" w:rsidP="0009199A">
      <w:pPr>
        <w:pStyle w:val="FFLDocNoBullet"/>
        <w:numPr>
          <w:ilvl w:val="0"/>
          <w:numId w:val="0"/>
        </w:numPr>
        <w:ind w:left="-142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5D698E" w14:textId="77777777" w:rsidR="0009199A" w:rsidRPr="0009199A" w:rsidRDefault="0009199A" w:rsidP="0009199A">
      <w:pPr>
        <w:pStyle w:val="FFLDocNoBullet"/>
        <w:numPr>
          <w:ilvl w:val="0"/>
          <w:numId w:val="0"/>
        </w:numPr>
        <w:ind w:left="76" w:hanging="76"/>
      </w:pPr>
    </w:p>
    <w:p w14:paraId="3B481600" w14:textId="77777777" w:rsidR="0009199A" w:rsidRPr="0009199A" w:rsidRDefault="0009199A" w:rsidP="0009199A">
      <w:pPr>
        <w:pStyle w:val="FFLDocNoBullet"/>
      </w:pPr>
      <w:r w:rsidRPr="0009199A">
        <w:t>Describe what happens to caramel if it is overheated.</w:t>
      </w:r>
    </w:p>
    <w:p w14:paraId="3E4B4CD8" w14:textId="77777777" w:rsidR="0009199A" w:rsidRDefault="0009199A" w:rsidP="0009199A">
      <w:pPr>
        <w:pStyle w:val="FFLDocNoBullet"/>
        <w:numPr>
          <w:ilvl w:val="0"/>
          <w:numId w:val="0"/>
        </w:numPr>
        <w:ind w:left="-142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6D3822" w14:textId="720B2AEF" w:rsidR="00AC1488" w:rsidRDefault="00AC1488" w:rsidP="0009199A">
      <w:pPr>
        <w:pStyle w:val="FFLDocNoBullet"/>
        <w:numPr>
          <w:ilvl w:val="0"/>
          <w:numId w:val="0"/>
        </w:numPr>
        <w:ind w:left="76" w:hanging="76"/>
      </w:pPr>
    </w:p>
    <w:p w14:paraId="56FDC317" w14:textId="752B0E79" w:rsidR="0009199A" w:rsidRPr="00AC1488" w:rsidRDefault="0009199A" w:rsidP="0009199A">
      <w:pPr>
        <w:pStyle w:val="FFLDocNoBullet"/>
      </w:pPr>
      <w:r w:rsidRPr="0009199A">
        <w:t>Complete the table below, describing the functional properties of carbohydrates. Give at least one example of a food that uses each property.</w:t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553"/>
        <w:gridCol w:w="4252"/>
        <w:gridCol w:w="2977"/>
      </w:tblGrid>
      <w:tr w:rsidR="0009199A" w14:paraId="086083EA" w14:textId="77777777" w:rsidTr="0009199A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1CA8FDF3" w:rsidR="0009199A" w:rsidRPr="008722F8" w:rsidRDefault="0009199A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Functional property </w:t>
            </w:r>
          </w:p>
        </w:tc>
        <w:tc>
          <w:tcPr>
            <w:tcW w:w="425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77777777" w:rsidR="0009199A" w:rsidRPr="00AC1488" w:rsidRDefault="0009199A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AC1488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Table Heading</w:t>
            </w:r>
          </w:p>
        </w:tc>
        <w:tc>
          <w:tcPr>
            <w:tcW w:w="297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1C6C78BC" w14:textId="77777777" w:rsidR="0009199A" w:rsidRPr="00AC1488" w:rsidRDefault="0009199A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AC1488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Table Heading</w:t>
            </w:r>
          </w:p>
        </w:tc>
      </w:tr>
      <w:tr w:rsidR="0009199A" w14:paraId="64310031" w14:textId="77777777" w:rsidTr="0009199A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43481D5" w14:textId="77777777" w:rsidR="0009199A" w:rsidRDefault="0009199A" w:rsidP="00503D7D">
            <w:pPr>
              <w:ind w:left="31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Dextrinisation</w:t>
            </w:r>
            <w:proofErr w:type="spellEnd"/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7C66AE88" w14:textId="77777777" w:rsidR="00503D7D" w:rsidRDefault="00503D7D" w:rsidP="00503D7D">
            <w:pPr>
              <w:ind w:left="31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190030C" w14:textId="77777777" w:rsidR="00503D7D" w:rsidRDefault="00503D7D" w:rsidP="00503D7D">
            <w:pPr>
              <w:ind w:left="31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9B163A6" w14:textId="48690FCA" w:rsidR="00503D7D" w:rsidRPr="00144F43" w:rsidRDefault="00503D7D" w:rsidP="00503D7D">
            <w:pPr>
              <w:ind w:left="31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548C7A0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4D1EAFE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09199A" w14:paraId="2FCFE2DB" w14:textId="77777777" w:rsidTr="0009199A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9B336EB" w14:textId="77777777" w:rsidR="0009199A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Carmelisation</w:t>
            </w:r>
            <w:proofErr w:type="spellEnd"/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1A4FED3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5F517F5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6E1438C" w14:textId="373F62D9" w:rsidR="00503D7D" w:rsidRPr="00144F43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AE93357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55C63443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09199A" w14:paraId="23331A49" w14:textId="77777777" w:rsidTr="0009199A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8833185" w14:textId="77777777" w:rsidR="0009199A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Gelatinisation </w:t>
            </w:r>
          </w:p>
          <w:p w14:paraId="09A54621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FD050F3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53EB058" w14:textId="7BB70824" w:rsidR="00503D7D" w:rsidRPr="00144F43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0FFF011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6ECBD9D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09199A" w14:paraId="7497D5E3" w14:textId="77777777" w:rsidTr="00503D7D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160636D" w14:textId="77777777" w:rsidR="0009199A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Malliard</w:t>
            </w:r>
            <w:proofErr w:type="spellEnd"/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 reaction </w:t>
            </w:r>
          </w:p>
          <w:p w14:paraId="461CF559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48233FA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A842BB9" w14:textId="3B93A591" w:rsidR="00503D7D" w:rsidRPr="00144F43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B8E43CE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3D90BC62" w14:textId="77777777" w:rsidR="0009199A" w:rsidRPr="00144F43" w:rsidRDefault="0009199A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503D7D" w14:paraId="6C22A36B" w14:textId="77777777" w:rsidTr="00503D7D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0768999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Preserving </w:t>
            </w:r>
          </w:p>
          <w:p w14:paraId="68E935F0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075435C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4958F31" w14:textId="659639B2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8A303E6" w14:textId="77777777" w:rsidR="00503D7D" w:rsidRPr="00144F43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40D951C4" w14:textId="77777777" w:rsidR="00503D7D" w:rsidRPr="00144F43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503D7D" w14:paraId="260D39CC" w14:textId="77777777" w:rsidTr="0009199A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531F304A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lastRenderedPageBreak/>
              <w:t xml:space="preserve">Gelling </w:t>
            </w:r>
          </w:p>
          <w:p w14:paraId="1B110340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1AA2317" w14:textId="77777777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E9542A8" w14:textId="484EF24C" w:rsidR="00503D7D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2F2AEBBE" w14:textId="77777777" w:rsidR="00503D7D" w:rsidRPr="00144F43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1CA2A128" w14:textId="77777777" w:rsidR="00503D7D" w:rsidRPr="00144F43" w:rsidRDefault="00503D7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B26834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797D920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4067C35C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Pr="00243BDC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1"/>
      <w:footerReference w:type="default" r:id="rId12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52BD" w14:textId="77777777" w:rsidR="00310FCC" w:rsidRDefault="00310FCC" w:rsidP="00181816">
      <w:pPr>
        <w:spacing w:after="0" w:line="240" w:lineRule="auto"/>
      </w:pPr>
      <w:r>
        <w:separator/>
      </w:r>
    </w:p>
  </w:endnote>
  <w:endnote w:type="continuationSeparator" w:id="0">
    <w:p w14:paraId="69240812" w14:textId="77777777" w:rsidR="00310FCC" w:rsidRDefault="00310FCC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036C970C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BC0411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7FBE9" w14:textId="77777777" w:rsidR="00310FCC" w:rsidRDefault="00310FCC" w:rsidP="00181816">
      <w:pPr>
        <w:spacing w:after="0" w:line="240" w:lineRule="auto"/>
      </w:pPr>
      <w:r>
        <w:separator/>
      </w:r>
    </w:p>
  </w:footnote>
  <w:footnote w:type="continuationSeparator" w:id="0">
    <w:p w14:paraId="3131DE67" w14:textId="77777777" w:rsidR="00310FCC" w:rsidRDefault="00310FCC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A0169"/>
    <w:multiLevelType w:val="hybridMultilevel"/>
    <w:tmpl w:val="9842AB6E"/>
    <w:lvl w:ilvl="0" w:tplc="28EC4680">
      <w:start w:val="1"/>
      <w:numFmt w:val="decimal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A685B"/>
    <w:multiLevelType w:val="hybridMultilevel"/>
    <w:tmpl w:val="95183C6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5"/>
  </w:num>
  <w:num w:numId="5" w16cid:durableId="1931430431">
    <w:abstractNumId w:val="4"/>
  </w:num>
  <w:num w:numId="6" w16cid:durableId="1790735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9199A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10FCC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03D7D"/>
    <w:rsid w:val="005279C9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37259"/>
    <w:rsid w:val="00A97F57"/>
    <w:rsid w:val="00AC1488"/>
    <w:rsid w:val="00AC4AE5"/>
    <w:rsid w:val="00AD465B"/>
    <w:rsid w:val="00B00D67"/>
    <w:rsid w:val="00B336DC"/>
    <w:rsid w:val="00B40238"/>
    <w:rsid w:val="00B4679D"/>
    <w:rsid w:val="00B47711"/>
    <w:rsid w:val="00B5787C"/>
    <w:rsid w:val="00B62BC9"/>
    <w:rsid w:val="00B663B3"/>
    <w:rsid w:val="00B841F3"/>
    <w:rsid w:val="00BB3A9D"/>
    <w:rsid w:val="00BC0411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0EC8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108</TotalTime>
  <Pages>3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4</cp:revision>
  <dcterms:created xsi:type="dcterms:W3CDTF">2026-05-07T11:26:00Z</dcterms:created>
  <dcterms:modified xsi:type="dcterms:W3CDTF">2026-05-07T13:17:00Z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