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3A5E30A8" w:rsidR="00243BDC" w:rsidRPr="00AD465B" w:rsidRDefault="00124112" w:rsidP="001B5128">
      <w:pPr>
        <w:pStyle w:val="FFLDocHeading"/>
        <w:tabs>
          <w:tab w:val="left" w:pos="142"/>
          <w:tab w:val="left" w:pos="9639"/>
        </w:tabs>
        <w:ind w:right="-142"/>
      </w:pPr>
      <w:r>
        <w:t>Factors affecting food choices</w:t>
      </w:r>
    </w:p>
    <w:p w14:paraId="64DCE7AA" w14:textId="77777777" w:rsidR="00363BC0" w:rsidRPr="009306BD" w:rsidRDefault="00363BC0" w:rsidP="009B195D">
      <w:pPr>
        <w:pStyle w:val="FFLDocNoBullet"/>
      </w:pPr>
      <w:r w:rsidRPr="009306BD">
        <w:t xml:space="preserve">Which of the following factors could influence food choice? </w:t>
      </w:r>
    </w:p>
    <w:p w14:paraId="7758DEE6" w14:textId="77777777" w:rsidR="00F37B98" w:rsidRDefault="00F37B98" w:rsidP="00F37B98">
      <w:pPr>
        <w:pStyle w:val="FFLDocNoBullet"/>
        <w:numPr>
          <w:ilvl w:val="0"/>
          <w:numId w:val="6"/>
        </w:numPr>
      </w:pPr>
      <w:r>
        <w:t>Cultural or religious practices</w:t>
      </w:r>
    </w:p>
    <w:p w14:paraId="276C0ACD" w14:textId="77777777" w:rsidR="00F37B98" w:rsidRDefault="00F37B98" w:rsidP="00F37B98">
      <w:pPr>
        <w:pStyle w:val="FFLDocNoBullet"/>
        <w:numPr>
          <w:ilvl w:val="0"/>
          <w:numId w:val="6"/>
        </w:numPr>
      </w:pPr>
      <w:r>
        <w:t>Cost</w:t>
      </w:r>
    </w:p>
    <w:p w14:paraId="76E72E04" w14:textId="77777777" w:rsidR="00F37B98" w:rsidRDefault="00F37B98" w:rsidP="00F37B98">
      <w:pPr>
        <w:pStyle w:val="FFLDocNoBullet"/>
        <w:numPr>
          <w:ilvl w:val="0"/>
          <w:numId w:val="6"/>
        </w:numPr>
      </w:pPr>
      <w:r>
        <w:t>Food availability</w:t>
      </w:r>
    </w:p>
    <w:p w14:paraId="1DDD3D9A" w14:textId="77777777" w:rsidR="00F37B98" w:rsidRDefault="00F37B98" w:rsidP="00F37B98">
      <w:pPr>
        <w:pStyle w:val="FFLDocNoBullet"/>
        <w:numPr>
          <w:ilvl w:val="0"/>
          <w:numId w:val="6"/>
        </w:numPr>
      </w:pPr>
      <w:proofErr w:type="gramStart"/>
      <w:r>
        <w:t>All of</w:t>
      </w:r>
      <w:proofErr w:type="gramEnd"/>
      <w:r>
        <w:t xml:space="preserve"> the above</w:t>
      </w:r>
    </w:p>
    <w:p w14:paraId="5A99D87B" w14:textId="5BAA20A3" w:rsidR="001920F8" w:rsidRDefault="001920F8" w:rsidP="00F37B98">
      <w:pPr>
        <w:pStyle w:val="FFLDocNoBullet"/>
        <w:numPr>
          <w:ilvl w:val="0"/>
          <w:numId w:val="0"/>
        </w:numPr>
        <w:ind w:left="436"/>
      </w:pPr>
    </w:p>
    <w:p w14:paraId="301982BF" w14:textId="57D88356" w:rsidR="001920F8" w:rsidRDefault="009306BD" w:rsidP="009B195D">
      <w:pPr>
        <w:pStyle w:val="FFLDocNoBullet"/>
      </w:pPr>
      <w:r w:rsidRPr="009306BD">
        <w:t xml:space="preserve">True or false? Energy requirements differ between different age groups.  </w:t>
      </w:r>
    </w:p>
    <w:p w14:paraId="259EB8C4" w14:textId="77777777" w:rsidR="002E33D3" w:rsidRDefault="002E33D3" w:rsidP="002E33D3">
      <w:pPr>
        <w:pStyle w:val="FFLDocNoBullet"/>
        <w:numPr>
          <w:ilvl w:val="0"/>
          <w:numId w:val="7"/>
        </w:numPr>
      </w:pPr>
      <w:r>
        <w:t>True</w:t>
      </w:r>
    </w:p>
    <w:p w14:paraId="55230C8C" w14:textId="77777777" w:rsidR="002E33D3" w:rsidRDefault="002E33D3" w:rsidP="002E33D3">
      <w:pPr>
        <w:pStyle w:val="FFLDocNoBullet"/>
        <w:numPr>
          <w:ilvl w:val="0"/>
          <w:numId w:val="7"/>
        </w:numPr>
      </w:pPr>
      <w:r>
        <w:t>False</w:t>
      </w:r>
    </w:p>
    <w:p w14:paraId="2B8046BB" w14:textId="77777777" w:rsidR="00F37B98" w:rsidRDefault="00F37B98" w:rsidP="002E33D3">
      <w:pPr>
        <w:pStyle w:val="FFLDocNoBullet"/>
        <w:numPr>
          <w:ilvl w:val="0"/>
          <w:numId w:val="0"/>
        </w:numPr>
        <w:ind w:left="76" w:hanging="76"/>
      </w:pPr>
    </w:p>
    <w:p w14:paraId="64A657A5" w14:textId="0664BD31" w:rsidR="0043261B" w:rsidRDefault="00B27062" w:rsidP="009B195D">
      <w:pPr>
        <w:pStyle w:val="FFLDocNoBullet"/>
      </w:pPr>
      <w:r w:rsidRPr="00B27062">
        <w:t xml:space="preserve">Which of the following best describes a vegan?  </w:t>
      </w:r>
    </w:p>
    <w:p w14:paraId="3E980D54" w14:textId="77777777" w:rsidR="008513CA" w:rsidRDefault="008513CA" w:rsidP="008513CA">
      <w:pPr>
        <w:pStyle w:val="FFLDocNoBullet"/>
        <w:numPr>
          <w:ilvl w:val="0"/>
          <w:numId w:val="8"/>
        </w:numPr>
      </w:pPr>
      <w:r>
        <w:t>Someone who doesn't eat meat</w:t>
      </w:r>
    </w:p>
    <w:p w14:paraId="6A441EDD" w14:textId="77777777" w:rsidR="008513CA" w:rsidRDefault="008513CA" w:rsidP="008513CA">
      <w:pPr>
        <w:pStyle w:val="FFLDocNoBullet"/>
        <w:numPr>
          <w:ilvl w:val="0"/>
          <w:numId w:val="8"/>
        </w:numPr>
      </w:pPr>
      <w:r>
        <w:t>Someone who eats meat but doesn't eat dairy</w:t>
      </w:r>
    </w:p>
    <w:p w14:paraId="5260EBD6" w14:textId="77777777" w:rsidR="008513CA" w:rsidRDefault="008513CA" w:rsidP="008513CA">
      <w:pPr>
        <w:pStyle w:val="FFLDocNoBullet"/>
        <w:numPr>
          <w:ilvl w:val="0"/>
          <w:numId w:val="8"/>
        </w:numPr>
      </w:pPr>
      <w:r>
        <w:t>Someone who loves vegetables</w:t>
      </w:r>
    </w:p>
    <w:p w14:paraId="6B444BA1" w14:textId="77777777" w:rsidR="008513CA" w:rsidRDefault="008513CA" w:rsidP="008513CA">
      <w:pPr>
        <w:pStyle w:val="FFLDocNoBullet"/>
        <w:numPr>
          <w:ilvl w:val="0"/>
          <w:numId w:val="8"/>
        </w:numPr>
      </w:pPr>
      <w:r>
        <w:t xml:space="preserve">Someone who doesn't eat meat or </w:t>
      </w:r>
      <w:proofErr w:type="gramStart"/>
      <w:r>
        <w:t>animal based</w:t>
      </w:r>
      <w:proofErr w:type="gramEnd"/>
      <w:r>
        <w:t xml:space="preserve"> products</w:t>
      </w:r>
    </w:p>
    <w:p w14:paraId="5D17EE7E" w14:textId="44B1307C" w:rsidR="00B27062" w:rsidRDefault="00B27062" w:rsidP="008513CA">
      <w:pPr>
        <w:pStyle w:val="FFLDocNoBullet"/>
        <w:numPr>
          <w:ilvl w:val="0"/>
          <w:numId w:val="0"/>
        </w:numPr>
        <w:ind w:left="436"/>
      </w:pPr>
    </w:p>
    <w:p w14:paraId="4E455474" w14:textId="18D005FE" w:rsidR="00F37B98" w:rsidRDefault="002F38A2" w:rsidP="009B195D">
      <w:pPr>
        <w:pStyle w:val="FFLDocNoBullet"/>
      </w:pPr>
      <w:r w:rsidRPr="002F38A2">
        <w:t xml:space="preserve">Which of the following is an example of a seasonal food?  </w:t>
      </w:r>
    </w:p>
    <w:p w14:paraId="01F1873D" w14:textId="77777777" w:rsidR="001051A9" w:rsidRDefault="001051A9" w:rsidP="001051A9">
      <w:pPr>
        <w:pStyle w:val="FFLDocNoBullet"/>
        <w:numPr>
          <w:ilvl w:val="0"/>
          <w:numId w:val="9"/>
        </w:numPr>
      </w:pPr>
      <w:r>
        <w:t>Strawberries</w:t>
      </w:r>
    </w:p>
    <w:p w14:paraId="29DDDE97" w14:textId="77777777" w:rsidR="001051A9" w:rsidRDefault="001051A9" w:rsidP="001051A9">
      <w:pPr>
        <w:pStyle w:val="FFLDocNoBullet"/>
        <w:numPr>
          <w:ilvl w:val="0"/>
          <w:numId w:val="9"/>
        </w:numPr>
      </w:pPr>
      <w:r>
        <w:t>Chicken</w:t>
      </w:r>
    </w:p>
    <w:p w14:paraId="3FB11FDF" w14:textId="77777777" w:rsidR="001051A9" w:rsidRDefault="001051A9" w:rsidP="001051A9">
      <w:pPr>
        <w:pStyle w:val="FFLDocNoBullet"/>
        <w:numPr>
          <w:ilvl w:val="0"/>
          <w:numId w:val="9"/>
        </w:numPr>
      </w:pPr>
      <w:r>
        <w:t>Spring onion</w:t>
      </w:r>
    </w:p>
    <w:p w14:paraId="092096C4" w14:textId="77777777" w:rsidR="001051A9" w:rsidRDefault="001051A9" w:rsidP="001051A9">
      <w:pPr>
        <w:pStyle w:val="FFLDocNoBullet"/>
        <w:numPr>
          <w:ilvl w:val="0"/>
          <w:numId w:val="9"/>
        </w:numPr>
      </w:pPr>
      <w:proofErr w:type="gramStart"/>
      <w:r>
        <w:t>All of</w:t>
      </w:r>
      <w:proofErr w:type="gramEnd"/>
      <w:r>
        <w:t xml:space="preserve"> the above</w:t>
      </w:r>
    </w:p>
    <w:p w14:paraId="7BDC8CFA" w14:textId="77777777" w:rsidR="002F38A2" w:rsidRDefault="002F38A2" w:rsidP="001051A9">
      <w:pPr>
        <w:pStyle w:val="FFLDocNoBullet"/>
        <w:numPr>
          <w:ilvl w:val="0"/>
          <w:numId w:val="0"/>
        </w:numPr>
        <w:ind w:left="436"/>
      </w:pPr>
    </w:p>
    <w:p w14:paraId="1CF2F52D" w14:textId="20D527AA" w:rsidR="00F24678" w:rsidRDefault="00F24678" w:rsidP="00F24678">
      <w:pPr>
        <w:pStyle w:val="FFLDocNoBullet"/>
      </w:pPr>
      <w:r w:rsidRPr="00F24678">
        <w:t xml:space="preserve">Which two of the following could be described as 'social concerns' affecting food choice? </w:t>
      </w:r>
    </w:p>
    <w:p w14:paraId="2CBBB535" w14:textId="77777777" w:rsidR="00D66061" w:rsidRDefault="00D66061" w:rsidP="00D66061">
      <w:pPr>
        <w:pStyle w:val="FFLDocNoBullet"/>
        <w:numPr>
          <w:ilvl w:val="0"/>
          <w:numId w:val="10"/>
        </w:numPr>
      </w:pPr>
      <w:r>
        <w:t>Fair trading</w:t>
      </w:r>
    </w:p>
    <w:p w14:paraId="38236EB9" w14:textId="77777777" w:rsidR="00D66061" w:rsidRDefault="00D66061" w:rsidP="00D66061">
      <w:pPr>
        <w:pStyle w:val="FFLDocNoBullet"/>
        <w:numPr>
          <w:ilvl w:val="0"/>
          <w:numId w:val="10"/>
        </w:numPr>
      </w:pPr>
      <w:r>
        <w:t>Animal welfare</w:t>
      </w:r>
    </w:p>
    <w:p w14:paraId="425B7916" w14:textId="77777777" w:rsidR="00D66061" w:rsidRDefault="00D66061" w:rsidP="00D66061">
      <w:pPr>
        <w:pStyle w:val="FFLDocNoBullet"/>
        <w:numPr>
          <w:ilvl w:val="0"/>
          <w:numId w:val="10"/>
        </w:numPr>
      </w:pPr>
      <w:r>
        <w:t>Best tasting foods</w:t>
      </w:r>
    </w:p>
    <w:p w14:paraId="4A411E94" w14:textId="77777777" w:rsidR="00D66061" w:rsidRDefault="00D66061" w:rsidP="00D66061">
      <w:pPr>
        <w:pStyle w:val="FFLDocNoBullet"/>
        <w:numPr>
          <w:ilvl w:val="0"/>
          <w:numId w:val="10"/>
        </w:numPr>
      </w:pPr>
      <w:r>
        <w:t>Foods in season</w:t>
      </w:r>
    </w:p>
    <w:p w14:paraId="614D0185" w14:textId="77777777" w:rsidR="00F24678" w:rsidRPr="00F24678" w:rsidRDefault="00F24678" w:rsidP="00D66061">
      <w:pPr>
        <w:pStyle w:val="FFLDocNoBullet"/>
        <w:numPr>
          <w:ilvl w:val="0"/>
          <w:numId w:val="0"/>
        </w:numPr>
        <w:ind w:left="436"/>
      </w:pPr>
    </w:p>
    <w:p w14:paraId="0DA7750E" w14:textId="04314651" w:rsidR="00F37B98" w:rsidRDefault="003615A0" w:rsidP="009B195D">
      <w:pPr>
        <w:pStyle w:val="FFLDocNoBullet"/>
      </w:pPr>
      <w:r w:rsidRPr="003615A0">
        <w:t xml:space="preserve">When talking about food what does the word 'organic' mean?  </w:t>
      </w:r>
    </w:p>
    <w:p w14:paraId="4DEF5E19" w14:textId="77777777" w:rsidR="00BB3968" w:rsidRDefault="00BB3968" w:rsidP="00BB3968">
      <w:pPr>
        <w:pStyle w:val="FFLDocNoBullet"/>
        <w:numPr>
          <w:ilvl w:val="0"/>
          <w:numId w:val="11"/>
        </w:numPr>
      </w:pPr>
      <w:r>
        <w:t>Fruit and vegetables</w:t>
      </w:r>
    </w:p>
    <w:p w14:paraId="72F9BD1F" w14:textId="77777777" w:rsidR="00BB3968" w:rsidRDefault="00BB3968" w:rsidP="00BB3968">
      <w:pPr>
        <w:pStyle w:val="FFLDocNoBullet"/>
        <w:numPr>
          <w:ilvl w:val="0"/>
          <w:numId w:val="11"/>
        </w:numPr>
      </w:pPr>
      <w:r>
        <w:t>Foods grown without use of inorganic fertilisers/pesticides</w:t>
      </w:r>
    </w:p>
    <w:p w14:paraId="71D93882" w14:textId="77777777" w:rsidR="00BB3968" w:rsidRDefault="00BB3968" w:rsidP="00BB3968">
      <w:pPr>
        <w:pStyle w:val="FFLDocNoBullet"/>
        <w:numPr>
          <w:ilvl w:val="0"/>
          <w:numId w:val="11"/>
        </w:numPr>
      </w:pPr>
      <w:r>
        <w:t>Foods grown in a greenhouse</w:t>
      </w:r>
    </w:p>
    <w:p w14:paraId="3559C2F2" w14:textId="77777777" w:rsidR="00BB3968" w:rsidRDefault="00BB3968" w:rsidP="00BB3968">
      <w:pPr>
        <w:pStyle w:val="FFLDocNoBullet"/>
        <w:numPr>
          <w:ilvl w:val="0"/>
          <w:numId w:val="11"/>
        </w:numPr>
      </w:pPr>
      <w:r>
        <w:t>Genetically modified foods</w:t>
      </w:r>
    </w:p>
    <w:p w14:paraId="0623BCF1" w14:textId="77777777" w:rsidR="003615A0" w:rsidRDefault="003615A0" w:rsidP="00BB3968">
      <w:pPr>
        <w:pStyle w:val="FFLDocNoBullet"/>
        <w:numPr>
          <w:ilvl w:val="0"/>
          <w:numId w:val="0"/>
        </w:numPr>
        <w:ind w:left="76"/>
      </w:pPr>
    </w:p>
    <w:p w14:paraId="0D337DA0" w14:textId="612B8128" w:rsidR="00F37B98" w:rsidRDefault="00656BB7" w:rsidP="009B195D">
      <w:pPr>
        <w:pStyle w:val="FFLDocNoBullet"/>
      </w:pPr>
      <w:r w:rsidRPr="00656BB7">
        <w:t xml:space="preserve">What does the information standards logo tell you about information on food?  </w:t>
      </w:r>
    </w:p>
    <w:p w14:paraId="7F6E4491" w14:textId="77777777" w:rsidR="000459CE" w:rsidRDefault="000459CE" w:rsidP="000459CE">
      <w:pPr>
        <w:pStyle w:val="FFLDocNoBullet"/>
        <w:numPr>
          <w:ilvl w:val="0"/>
          <w:numId w:val="12"/>
        </w:numPr>
      </w:pPr>
      <w:r>
        <w:t>That the information has come from the Government</w:t>
      </w:r>
    </w:p>
    <w:p w14:paraId="44496F2E" w14:textId="77777777" w:rsidR="000459CE" w:rsidRDefault="000459CE" w:rsidP="000459CE">
      <w:pPr>
        <w:pStyle w:val="FFLDocNoBullet"/>
        <w:numPr>
          <w:ilvl w:val="0"/>
          <w:numId w:val="12"/>
        </w:numPr>
      </w:pPr>
      <w:r>
        <w:t>That all the information given is evidence based</w:t>
      </w:r>
    </w:p>
    <w:p w14:paraId="503AFEF8" w14:textId="77777777" w:rsidR="000459CE" w:rsidRDefault="000459CE" w:rsidP="000459CE">
      <w:pPr>
        <w:pStyle w:val="FFLDocNoBullet"/>
        <w:numPr>
          <w:ilvl w:val="0"/>
          <w:numId w:val="12"/>
        </w:numPr>
      </w:pPr>
      <w:r>
        <w:t>That the information is about healthy food</w:t>
      </w:r>
    </w:p>
    <w:p w14:paraId="02543FF9" w14:textId="77777777" w:rsidR="000459CE" w:rsidRDefault="000459CE" w:rsidP="000459CE">
      <w:pPr>
        <w:pStyle w:val="FFLDocNoBullet"/>
        <w:numPr>
          <w:ilvl w:val="0"/>
          <w:numId w:val="12"/>
        </w:numPr>
      </w:pPr>
      <w:r>
        <w:lastRenderedPageBreak/>
        <w:t>That the information has come from supermarkets</w:t>
      </w:r>
    </w:p>
    <w:p w14:paraId="68798BE0" w14:textId="77777777" w:rsidR="00656BB7" w:rsidRDefault="00656BB7" w:rsidP="000459CE">
      <w:pPr>
        <w:pStyle w:val="FFLDocNoBullet"/>
        <w:numPr>
          <w:ilvl w:val="0"/>
          <w:numId w:val="0"/>
        </w:numPr>
        <w:ind w:left="436"/>
      </w:pPr>
    </w:p>
    <w:p w14:paraId="0A489C93" w14:textId="46AA38B1" w:rsidR="00F37B98" w:rsidRDefault="007C40FA" w:rsidP="009B195D">
      <w:pPr>
        <w:pStyle w:val="FFLDocNoBullet"/>
      </w:pPr>
      <w:r w:rsidRPr="007C40FA">
        <w:t xml:space="preserve">True or false? Regardless of reasons for food choice, is it recommended everyone should follow the Eatwell Guide.  </w:t>
      </w:r>
      <w:r w:rsidR="00F37B98">
        <w:t xml:space="preserve">  </w:t>
      </w:r>
    </w:p>
    <w:p w14:paraId="49703D5E" w14:textId="77777777" w:rsidR="003463C1" w:rsidRDefault="003463C1" w:rsidP="003463C1">
      <w:pPr>
        <w:pStyle w:val="FFLDocNoBullet"/>
        <w:numPr>
          <w:ilvl w:val="0"/>
          <w:numId w:val="13"/>
        </w:numPr>
      </w:pPr>
      <w:r>
        <w:t>True</w:t>
      </w:r>
    </w:p>
    <w:p w14:paraId="71EF1743" w14:textId="77777777" w:rsidR="003463C1" w:rsidRDefault="003463C1" w:rsidP="003463C1">
      <w:pPr>
        <w:pStyle w:val="FFLDocNoBullet"/>
        <w:numPr>
          <w:ilvl w:val="0"/>
          <w:numId w:val="13"/>
        </w:numPr>
      </w:pPr>
      <w:r>
        <w:t>False</w:t>
      </w:r>
    </w:p>
    <w:p w14:paraId="62E95DC5" w14:textId="77777777" w:rsidR="007C40FA" w:rsidRDefault="007C40FA" w:rsidP="003463C1">
      <w:pPr>
        <w:pStyle w:val="FFLDocNoBullet"/>
        <w:numPr>
          <w:ilvl w:val="0"/>
          <w:numId w:val="0"/>
        </w:numPr>
        <w:ind w:left="436"/>
      </w:pPr>
    </w:p>
    <w:p w14:paraId="5206BB75" w14:textId="114156DE" w:rsidR="00F37B98" w:rsidRDefault="00F37B98" w:rsidP="003463C1">
      <w:pPr>
        <w:pStyle w:val="FFLDocNoBullet"/>
        <w:numPr>
          <w:ilvl w:val="0"/>
          <w:numId w:val="0"/>
        </w:numPr>
        <w:ind w:left="76" w:hanging="76"/>
      </w:pPr>
    </w:p>
    <w:p w14:paraId="5B469CEE" w14:textId="471A5F8D" w:rsidR="00F37B98" w:rsidRDefault="00F37B98" w:rsidP="00F37B98">
      <w:pPr>
        <w:pStyle w:val="FFLDocNoBullet"/>
        <w:numPr>
          <w:ilvl w:val="0"/>
          <w:numId w:val="0"/>
        </w:numPr>
        <w:ind w:left="76"/>
      </w:pPr>
    </w:p>
    <w:p w14:paraId="65F2EDA7" w14:textId="1082D5FD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32F8634B" w14:textId="77777777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4F81FC64" w14:textId="77777777" w:rsidR="0043261B" w:rsidRDefault="0043261B" w:rsidP="0043261B">
      <w:pPr>
        <w:pStyle w:val="FFLDocNoBullet"/>
        <w:numPr>
          <w:ilvl w:val="0"/>
          <w:numId w:val="0"/>
        </w:numPr>
      </w:pPr>
    </w:p>
    <w:p w14:paraId="6AAD6AA7" w14:textId="6C35209B" w:rsidR="009B195D" w:rsidRPr="00080051" w:rsidRDefault="009B195D" w:rsidP="0043261B">
      <w:pPr>
        <w:pStyle w:val="FFLDocNoBullet"/>
        <w:numPr>
          <w:ilvl w:val="0"/>
          <w:numId w:val="0"/>
        </w:numPr>
      </w:pPr>
    </w:p>
    <w:p w14:paraId="48500EF2" w14:textId="7A1B064D" w:rsidR="006B345B" w:rsidRDefault="006B345B" w:rsidP="003A41CD">
      <w:pPr>
        <w:pStyle w:val="FFLDocNoBullet"/>
        <w:numPr>
          <w:ilvl w:val="0"/>
          <w:numId w:val="0"/>
        </w:numPr>
        <w:ind w:left="76"/>
      </w:pPr>
    </w:p>
    <w:p w14:paraId="25B408B9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77F7CE86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34BADE78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5525FE0F" w14:textId="77777777" w:rsidR="002A732D" w:rsidRPr="00243BDC" w:rsidRDefault="002A732D" w:rsidP="00CD177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RPr="00243BDC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259D" w14:textId="77777777" w:rsidR="004526C6" w:rsidRDefault="004526C6" w:rsidP="00181816">
      <w:pPr>
        <w:spacing w:after="0" w:line="240" w:lineRule="auto"/>
      </w:pPr>
      <w:r>
        <w:separator/>
      </w:r>
    </w:p>
  </w:endnote>
  <w:endnote w:type="continuationSeparator" w:id="0">
    <w:p w14:paraId="6DF85538" w14:textId="77777777" w:rsidR="004526C6" w:rsidRDefault="004526C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0AE535C3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163C0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0AE535C3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3163C0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31BA0" w14:textId="77777777" w:rsidR="004526C6" w:rsidRDefault="004526C6" w:rsidP="00181816">
      <w:pPr>
        <w:spacing w:after="0" w:line="240" w:lineRule="auto"/>
      </w:pPr>
      <w:r>
        <w:separator/>
      </w:r>
    </w:p>
  </w:footnote>
  <w:footnote w:type="continuationSeparator" w:id="0">
    <w:p w14:paraId="0CC86BFD" w14:textId="77777777" w:rsidR="004526C6" w:rsidRDefault="004526C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6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7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0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2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0"/>
  </w:num>
  <w:num w:numId="5" w16cid:durableId="1933928515">
    <w:abstractNumId w:val="4"/>
  </w:num>
  <w:num w:numId="6" w16cid:durableId="1945650692">
    <w:abstractNumId w:val="8"/>
  </w:num>
  <w:num w:numId="7" w16cid:durableId="968438214">
    <w:abstractNumId w:val="5"/>
  </w:num>
  <w:num w:numId="8" w16cid:durableId="890771183">
    <w:abstractNumId w:val="12"/>
  </w:num>
  <w:num w:numId="9" w16cid:durableId="2076201159">
    <w:abstractNumId w:val="7"/>
  </w:num>
  <w:num w:numId="10" w16cid:durableId="892424557">
    <w:abstractNumId w:val="3"/>
  </w:num>
  <w:num w:numId="11" w16cid:durableId="304745611">
    <w:abstractNumId w:val="11"/>
  </w:num>
  <w:num w:numId="12" w16cid:durableId="1475222006">
    <w:abstractNumId w:val="6"/>
  </w:num>
  <w:num w:numId="13" w16cid:durableId="18670148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2212E"/>
    <w:rsid w:val="00031ACD"/>
    <w:rsid w:val="000459CE"/>
    <w:rsid w:val="00075DF6"/>
    <w:rsid w:val="000A747D"/>
    <w:rsid w:val="000C6C7E"/>
    <w:rsid w:val="000F4563"/>
    <w:rsid w:val="001051A9"/>
    <w:rsid w:val="0011083E"/>
    <w:rsid w:val="00116DED"/>
    <w:rsid w:val="00124112"/>
    <w:rsid w:val="00165F34"/>
    <w:rsid w:val="00177BE6"/>
    <w:rsid w:val="00181816"/>
    <w:rsid w:val="001834B5"/>
    <w:rsid w:val="001920F8"/>
    <w:rsid w:val="001B5128"/>
    <w:rsid w:val="001F1B54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D371A"/>
    <w:rsid w:val="002D6459"/>
    <w:rsid w:val="002D76AD"/>
    <w:rsid w:val="002E33D3"/>
    <w:rsid w:val="002E7A4F"/>
    <w:rsid w:val="002F38A2"/>
    <w:rsid w:val="002F3F58"/>
    <w:rsid w:val="003163C0"/>
    <w:rsid w:val="0034358D"/>
    <w:rsid w:val="003463C1"/>
    <w:rsid w:val="00355043"/>
    <w:rsid w:val="003615A0"/>
    <w:rsid w:val="00363BC0"/>
    <w:rsid w:val="003837CE"/>
    <w:rsid w:val="00397165"/>
    <w:rsid w:val="003A41CD"/>
    <w:rsid w:val="003C1639"/>
    <w:rsid w:val="003D36DA"/>
    <w:rsid w:val="0041263E"/>
    <w:rsid w:val="00415461"/>
    <w:rsid w:val="0043261B"/>
    <w:rsid w:val="00450EC6"/>
    <w:rsid w:val="004526C6"/>
    <w:rsid w:val="0047246F"/>
    <w:rsid w:val="004A01C1"/>
    <w:rsid w:val="004A4362"/>
    <w:rsid w:val="004B0029"/>
    <w:rsid w:val="004D5329"/>
    <w:rsid w:val="004F37B5"/>
    <w:rsid w:val="00534538"/>
    <w:rsid w:val="00576635"/>
    <w:rsid w:val="005A2127"/>
    <w:rsid w:val="005A501E"/>
    <w:rsid w:val="005C3336"/>
    <w:rsid w:val="005E72C5"/>
    <w:rsid w:val="00624EB3"/>
    <w:rsid w:val="00637868"/>
    <w:rsid w:val="00641DC0"/>
    <w:rsid w:val="00656BB7"/>
    <w:rsid w:val="0069153A"/>
    <w:rsid w:val="006971D7"/>
    <w:rsid w:val="006B03D7"/>
    <w:rsid w:val="006B20FC"/>
    <w:rsid w:val="006B345B"/>
    <w:rsid w:val="00703708"/>
    <w:rsid w:val="00707F56"/>
    <w:rsid w:val="00717538"/>
    <w:rsid w:val="00734F52"/>
    <w:rsid w:val="007366F0"/>
    <w:rsid w:val="00745801"/>
    <w:rsid w:val="00747D21"/>
    <w:rsid w:val="00773B80"/>
    <w:rsid w:val="007B1030"/>
    <w:rsid w:val="007B626A"/>
    <w:rsid w:val="007C40FA"/>
    <w:rsid w:val="007D3AF9"/>
    <w:rsid w:val="00821B1B"/>
    <w:rsid w:val="00844315"/>
    <w:rsid w:val="008513CA"/>
    <w:rsid w:val="00855DF7"/>
    <w:rsid w:val="00857DE8"/>
    <w:rsid w:val="00867650"/>
    <w:rsid w:val="0087609D"/>
    <w:rsid w:val="00885D5E"/>
    <w:rsid w:val="008D1F3C"/>
    <w:rsid w:val="008F064C"/>
    <w:rsid w:val="00900763"/>
    <w:rsid w:val="00905E5E"/>
    <w:rsid w:val="009306BD"/>
    <w:rsid w:val="0098025E"/>
    <w:rsid w:val="009B195D"/>
    <w:rsid w:val="009C4148"/>
    <w:rsid w:val="00A1604A"/>
    <w:rsid w:val="00A74CB8"/>
    <w:rsid w:val="00A97F57"/>
    <w:rsid w:val="00AC1488"/>
    <w:rsid w:val="00AC4AE5"/>
    <w:rsid w:val="00AD465B"/>
    <w:rsid w:val="00B27062"/>
    <w:rsid w:val="00B4679D"/>
    <w:rsid w:val="00B47711"/>
    <w:rsid w:val="00B5787C"/>
    <w:rsid w:val="00B62BC9"/>
    <w:rsid w:val="00B841F3"/>
    <w:rsid w:val="00B87A05"/>
    <w:rsid w:val="00BB3968"/>
    <w:rsid w:val="00BB3A9D"/>
    <w:rsid w:val="00BF6C14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22642"/>
    <w:rsid w:val="00D26D82"/>
    <w:rsid w:val="00D53B15"/>
    <w:rsid w:val="00D56932"/>
    <w:rsid w:val="00D66061"/>
    <w:rsid w:val="00D72DF3"/>
    <w:rsid w:val="00D77A8F"/>
    <w:rsid w:val="00D82E75"/>
    <w:rsid w:val="00D84DA6"/>
    <w:rsid w:val="00D91D3B"/>
    <w:rsid w:val="00DB4DC6"/>
    <w:rsid w:val="00DF1A45"/>
    <w:rsid w:val="00E35C91"/>
    <w:rsid w:val="00E42C42"/>
    <w:rsid w:val="00E4559C"/>
    <w:rsid w:val="00E62B86"/>
    <w:rsid w:val="00E814A7"/>
    <w:rsid w:val="00E97A15"/>
    <w:rsid w:val="00EB48EA"/>
    <w:rsid w:val="00EB4EC1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64D5F"/>
    <w:rsid w:val="00F74476"/>
    <w:rsid w:val="00F758CD"/>
    <w:rsid w:val="00FA4D6B"/>
    <w:rsid w:val="00FA7DDA"/>
    <w:rsid w:val="00FB0A93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8</TotalTime>
  <Pages>2</Pages>
  <Words>211</Words>
  <Characters>1138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22</cp:revision>
  <dcterms:created xsi:type="dcterms:W3CDTF">2026-04-13T10:04:00Z</dcterms:created>
  <dcterms:modified xsi:type="dcterms:W3CDTF">2026-04-13T11:19:00Z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