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45EAD" w14:textId="6F184479" w:rsidR="0079652E" w:rsidRDefault="00C95810" w:rsidP="00C95810">
      <w:pPr>
        <w:pStyle w:val="FFLDocHeading"/>
        <w:ind w:right="-143"/>
      </w:pPr>
      <w:r>
        <w:t>Mealtimes</w:t>
      </w:r>
      <w:r w:rsidR="009F32E7">
        <w:t xml:space="preserve"> </w:t>
      </w:r>
    </w:p>
    <w:tbl>
      <w:tblPr>
        <w:tblStyle w:val="TableGrid"/>
        <w:tblW w:w="9782" w:type="dxa"/>
        <w:tblInd w:w="-289" w:type="dxa"/>
        <w:tblLook w:val="04A0" w:firstRow="1" w:lastRow="0" w:firstColumn="1" w:lastColumn="0" w:noHBand="0" w:noVBand="1"/>
      </w:tblPr>
      <w:tblGrid>
        <w:gridCol w:w="4439"/>
        <w:gridCol w:w="5343"/>
      </w:tblGrid>
      <w:tr w:rsidR="00C95810" w14:paraId="012E9563" w14:textId="77777777" w:rsidTr="00F760CD">
        <w:trPr>
          <w:trHeight w:val="465"/>
        </w:trPr>
        <w:tc>
          <w:tcPr>
            <w:tcW w:w="4439" w:type="dxa"/>
          </w:tcPr>
          <w:p w14:paraId="3AD1A31B" w14:textId="77777777" w:rsidR="00C95810" w:rsidRPr="00C95810" w:rsidRDefault="00C95810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  <w:r w:rsidRPr="00C95810">
              <w:rPr>
                <w:rFonts w:ascii="Source Sans Pro" w:hAnsi="Source Sans Pro"/>
                <w:sz w:val="44"/>
                <w:szCs w:val="44"/>
              </w:rPr>
              <w:t>Time</w:t>
            </w:r>
          </w:p>
        </w:tc>
        <w:tc>
          <w:tcPr>
            <w:tcW w:w="5343" w:type="dxa"/>
          </w:tcPr>
          <w:p w14:paraId="176B0F17" w14:textId="77777777" w:rsidR="00C95810" w:rsidRPr="00C95810" w:rsidRDefault="00C95810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  <w:r w:rsidRPr="00C95810">
              <w:rPr>
                <w:rFonts w:ascii="Source Sans Pro" w:hAnsi="Source Sans Pro"/>
                <w:sz w:val="44"/>
                <w:szCs w:val="44"/>
              </w:rPr>
              <w:t>Meal</w:t>
            </w:r>
          </w:p>
        </w:tc>
      </w:tr>
      <w:tr w:rsidR="00C95810" w14:paraId="698A6F34" w14:textId="77777777" w:rsidTr="00F760CD">
        <w:trPr>
          <w:trHeight w:val="2765"/>
        </w:trPr>
        <w:tc>
          <w:tcPr>
            <w:tcW w:w="4439" w:type="dxa"/>
          </w:tcPr>
          <w:p w14:paraId="7325BAFF" w14:textId="77777777" w:rsidR="00C95810" w:rsidRPr="00C95810" w:rsidRDefault="00C95810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  <w:r w:rsidRPr="00C95810">
              <w:rPr>
                <w:rFonts w:ascii="Source Sans Pro" w:hAnsi="Source Sans Pro"/>
                <w:noProof/>
                <w:sz w:val="44"/>
                <w:szCs w:val="44"/>
                <w:lang w:val="en-GB" w:eastAsia="en-GB"/>
              </w:rPr>
              <w:drawing>
                <wp:anchor distT="0" distB="0" distL="114300" distR="114300" simplePos="0" relativeHeight="251660288" behindDoc="0" locked="0" layoutInCell="1" allowOverlap="1" wp14:anchorId="6D15193D" wp14:editId="651A97D4">
                  <wp:simplePos x="0" y="0"/>
                  <wp:positionH relativeFrom="column">
                    <wp:posOffset>587375</wp:posOffset>
                  </wp:positionH>
                  <wp:positionV relativeFrom="paragraph">
                    <wp:posOffset>234928</wp:posOffset>
                  </wp:positionV>
                  <wp:extent cx="1249941" cy="1245476"/>
                  <wp:effectExtent l="0" t="0" r="7620" b="0"/>
                  <wp:wrapNone/>
                  <wp:docPr id="5" name="Picture 5" descr="cl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l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9941" cy="1245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983C625" w14:textId="77777777" w:rsidR="00C95810" w:rsidRPr="00C95810" w:rsidRDefault="00C95810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</w:p>
          <w:p w14:paraId="1F55420D" w14:textId="77777777" w:rsidR="00C95810" w:rsidRPr="00C95810" w:rsidRDefault="00C95810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</w:p>
          <w:p w14:paraId="24D3A093" w14:textId="77777777" w:rsidR="00C95810" w:rsidRPr="00C95810" w:rsidRDefault="00C95810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</w:p>
          <w:p w14:paraId="65C3F58D" w14:textId="77777777" w:rsidR="00C95810" w:rsidRPr="00C95810" w:rsidRDefault="00C95810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</w:p>
        </w:tc>
        <w:tc>
          <w:tcPr>
            <w:tcW w:w="5343" w:type="dxa"/>
          </w:tcPr>
          <w:p w14:paraId="29B00D5F" w14:textId="77777777" w:rsidR="00C95810" w:rsidRPr="00C95810" w:rsidRDefault="00C95810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  <w:r w:rsidRPr="00C95810">
              <w:rPr>
                <w:rFonts w:ascii="Source Sans Pro" w:hAnsi="Source Sans Pro"/>
                <w:sz w:val="44"/>
                <w:szCs w:val="44"/>
              </w:rPr>
              <w:t>At breakfast time, I have…</w:t>
            </w:r>
            <w:r w:rsidRPr="00C95810">
              <w:rPr>
                <w:rFonts w:ascii="Source Sans Pro" w:hAnsi="Source Sans Pro"/>
                <w:sz w:val="44"/>
                <w:szCs w:val="44"/>
              </w:rPr>
              <w:br/>
            </w:r>
          </w:p>
          <w:p w14:paraId="5F92D22E" w14:textId="77777777" w:rsidR="00C95810" w:rsidRPr="00C95810" w:rsidRDefault="00C95810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</w:p>
          <w:p w14:paraId="1E9606C1" w14:textId="77777777" w:rsidR="00C95810" w:rsidRPr="00C95810" w:rsidRDefault="00C95810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</w:p>
          <w:p w14:paraId="7C8DDDFF" w14:textId="77777777" w:rsidR="00C95810" w:rsidRPr="00C95810" w:rsidRDefault="00C95810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</w:p>
        </w:tc>
      </w:tr>
      <w:tr w:rsidR="00C95810" w14:paraId="712DF38B" w14:textId="77777777" w:rsidTr="00F760CD">
        <w:trPr>
          <w:trHeight w:val="2766"/>
        </w:trPr>
        <w:tc>
          <w:tcPr>
            <w:tcW w:w="4439" w:type="dxa"/>
          </w:tcPr>
          <w:p w14:paraId="7ED9098F" w14:textId="63F1F6C6" w:rsidR="00C95810" w:rsidRPr="00C95810" w:rsidRDefault="00F760CD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  <w:r w:rsidRPr="00C95810">
              <w:rPr>
                <w:rFonts w:ascii="Source Sans Pro" w:hAnsi="Source Sans Pro"/>
                <w:noProof/>
                <w:sz w:val="44"/>
                <w:szCs w:val="44"/>
                <w:lang w:val="en-GB" w:eastAsia="en-GB"/>
              </w:rPr>
              <w:drawing>
                <wp:anchor distT="0" distB="0" distL="114300" distR="114300" simplePos="0" relativeHeight="251662336" behindDoc="0" locked="0" layoutInCell="1" allowOverlap="1" wp14:anchorId="391E6F20" wp14:editId="1E2E7D60">
                  <wp:simplePos x="0" y="0"/>
                  <wp:positionH relativeFrom="column">
                    <wp:posOffset>587134</wp:posOffset>
                  </wp:positionH>
                  <wp:positionV relativeFrom="paragraph">
                    <wp:posOffset>234447</wp:posOffset>
                  </wp:positionV>
                  <wp:extent cx="1249941" cy="1245476"/>
                  <wp:effectExtent l="0" t="0" r="7620" b="0"/>
                  <wp:wrapNone/>
                  <wp:docPr id="1356861239" name="Picture 1356861239" descr="cl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l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9941" cy="1245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750B3D3" w14:textId="4979E278" w:rsidR="00C95810" w:rsidRPr="00C95810" w:rsidRDefault="00C95810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</w:p>
          <w:p w14:paraId="018B0531" w14:textId="77777777" w:rsidR="00C95810" w:rsidRPr="00C95810" w:rsidRDefault="00C95810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</w:p>
        </w:tc>
        <w:tc>
          <w:tcPr>
            <w:tcW w:w="5343" w:type="dxa"/>
          </w:tcPr>
          <w:p w14:paraId="4D52D4DC" w14:textId="77777777" w:rsidR="00C95810" w:rsidRPr="00C95810" w:rsidRDefault="00C95810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  <w:r w:rsidRPr="00C95810">
              <w:rPr>
                <w:rFonts w:ascii="Source Sans Pro" w:hAnsi="Source Sans Pro"/>
                <w:sz w:val="44"/>
                <w:szCs w:val="44"/>
              </w:rPr>
              <w:t>At lunchtime, I have…</w:t>
            </w:r>
          </w:p>
          <w:p w14:paraId="7DBCCE44" w14:textId="77777777" w:rsidR="00C95810" w:rsidRPr="00C95810" w:rsidRDefault="00C95810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</w:p>
          <w:p w14:paraId="329CC934" w14:textId="77777777" w:rsidR="00C95810" w:rsidRPr="00C95810" w:rsidRDefault="00C95810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</w:p>
          <w:p w14:paraId="43DF9546" w14:textId="77777777" w:rsidR="00C95810" w:rsidRPr="00C95810" w:rsidRDefault="00C95810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</w:p>
          <w:p w14:paraId="736E7FE9" w14:textId="77777777" w:rsidR="00C95810" w:rsidRPr="00C95810" w:rsidRDefault="00C95810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</w:p>
        </w:tc>
      </w:tr>
      <w:tr w:rsidR="00C95810" w14:paraId="4B6D5B4E" w14:textId="77777777" w:rsidTr="00F760CD">
        <w:trPr>
          <w:trHeight w:val="2765"/>
        </w:trPr>
        <w:tc>
          <w:tcPr>
            <w:tcW w:w="4439" w:type="dxa"/>
          </w:tcPr>
          <w:p w14:paraId="0AE51CE7" w14:textId="1C943A17" w:rsidR="00C95810" w:rsidRPr="00C95810" w:rsidRDefault="00F760CD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  <w:r w:rsidRPr="00C95810">
              <w:rPr>
                <w:rFonts w:ascii="Source Sans Pro" w:hAnsi="Source Sans Pro"/>
                <w:noProof/>
                <w:sz w:val="44"/>
                <w:szCs w:val="44"/>
                <w:lang w:val="en-GB" w:eastAsia="en-GB"/>
              </w:rPr>
              <w:drawing>
                <wp:anchor distT="0" distB="0" distL="114300" distR="114300" simplePos="0" relativeHeight="251664384" behindDoc="0" locked="0" layoutInCell="1" allowOverlap="1" wp14:anchorId="7254074F" wp14:editId="3A167C47">
                  <wp:simplePos x="0" y="0"/>
                  <wp:positionH relativeFrom="column">
                    <wp:posOffset>587134</wp:posOffset>
                  </wp:positionH>
                  <wp:positionV relativeFrom="paragraph">
                    <wp:posOffset>289232</wp:posOffset>
                  </wp:positionV>
                  <wp:extent cx="1249941" cy="1245476"/>
                  <wp:effectExtent l="0" t="0" r="7620" b="0"/>
                  <wp:wrapNone/>
                  <wp:docPr id="1196215596" name="Picture 1196215596" descr="cl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l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9941" cy="1245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29271B5" w14:textId="44853217" w:rsidR="00C95810" w:rsidRPr="00C95810" w:rsidRDefault="00C95810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</w:p>
          <w:p w14:paraId="1720F18A" w14:textId="1ECC3EDC" w:rsidR="00C95810" w:rsidRPr="00C95810" w:rsidRDefault="00C95810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</w:p>
          <w:p w14:paraId="65DF0B3B" w14:textId="77777777" w:rsidR="00C95810" w:rsidRPr="00C95810" w:rsidRDefault="00C95810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</w:p>
          <w:p w14:paraId="38BEB6F1" w14:textId="77777777" w:rsidR="00C95810" w:rsidRPr="00C95810" w:rsidRDefault="00C95810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</w:p>
        </w:tc>
        <w:tc>
          <w:tcPr>
            <w:tcW w:w="5343" w:type="dxa"/>
          </w:tcPr>
          <w:p w14:paraId="077D1398" w14:textId="77777777" w:rsidR="00C95810" w:rsidRPr="00C95810" w:rsidRDefault="00C95810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  <w:r w:rsidRPr="00C95810">
              <w:rPr>
                <w:rFonts w:ascii="Source Sans Pro" w:hAnsi="Source Sans Pro"/>
                <w:sz w:val="44"/>
                <w:szCs w:val="44"/>
              </w:rPr>
              <w:t>In the evening, I have…</w:t>
            </w:r>
          </w:p>
          <w:p w14:paraId="6465721A" w14:textId="77777777" w:rsidR="00C95810" w:rsidRPr="00C95810" w:rsidRDefault="00C95810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</w:p>
          <w:p w14:paraId="22D73F04" w14:textId="77777777" w:rsidR="00C95810" w:rsidRPr="00C95810" w:rsidRDefault="00C95810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</w:p>
          <w:p w14:paraId="3079D07C" w14:textId="77777777" w:rsidR="00C95810" w:rsidRPr="00C95810" w:rsidRDefault="00C95810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</w:p>
          <w:p w14:paraId="4C3FECD4" w14:textId="77777777" w:rsidR="00C95810" w:rsidRPr="00C95810" w:rsidRDefault="00C95810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</w:p>
        </w:tc>
      </w:tr>
      <w:tr w:rsidR="00C95810" w14:paraId="53227CA8" w14:textId="77777777" w:rsidTr="00F760CD">
        <w:trPr>
          <w:trHeight w:val="2766"/>
        </w:trPr>
        <w:tc>
          <w:tcPr>
            <w:tcW w:w="4439" w:type="dxa"/>
          </w:tcPr>
          <w:p w14:paraId="3D549474" w14:textId="196E7ACF" w:rsidR="00C95810" w:rsidRPr="00C95810" w:rsidRDefault="00F760CD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  <w:r w:rsidRPr="00C95810">
              <w:rPr>
                <w:rFonts w:ascii="Source Sans Pro" w:hAnsi="Source Sans Pro"/>
                <w:noProof/>
                <w:sz w:val="44"/>
                <w:szCs w:val="44"/>
                <w:lang w:val="en-GB" w:eastAsia="en-GB"/>
              </w:rPr>
              <w:drawing>
                <wp:anchor distT="0" distB="0" distL="114300" distR="114300" simplePos="0" relativeHeight="251666432" behindDoc="0" locked="0" layoutInCell="1" allowOverlap="1" wp14:anchorId="7FA99F46" wp14:editId="09181B3E">
                  <wp:simplePos x="0" y="0"/>
                  <wp:positionH relativeFrom="column">
                    <wp:posOffset>617746</wp:posOffset>
                  </wp:positionH>
                  <wp:positionV relativeFrom="paragraph">
                    <wp:posOffset>224790</wp:posOffset>
                  </wp:positionV>
                  <wp:extent cx="1249941" cy="1245476"/>
                  <wp:effectExtent l="0" t="0" r="7620" b="0"/>
                  <wp:wrapNone/>
                  <wp:docPr id="1432743479" name="Picture 1432743479" descr="cl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l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9941" cy="1245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0D00D2A" w14:textId="343CBEBF" w:rsidR="00C95810" w:rsidRPr="00C95810" w:rsidRDefault="00C95810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</w:p>
          <w:p w14:paraId="7895FB17" w14:textId="77777777" w:rsidR="00C95810" w:rsidRPr="00C95810" w:rsidRDefault="00C95810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</w:p>
          <w:p w14:paraId="0E973702" w14:textId="77777777" w:rsidR="00F760CD" w:rsidRPr="00C95810" w:rsidRDefault="00F760CD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</w:p>
        </w:tc>
        <w:tc>
          <w:tcPr>
            <w:tcW w:w="5343" w:type="dxa"/>
          </w:tcPr>
          <w:p w14:paraId="5A260C36" w14:textId="77777777" w:rsidR="00C95810" w:rsidRPr="00C95810" w:rsidRDefault="00C95810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  <w:r w:rsidRPr="00C95810">
              <w:rPr>
                <w:rFonts w:ascii="Source Sans Pro" w:hAnsi="Source Sans Pro"/>
                <w:sz w:val="44"/>
                <w:szCs w:val="44"/>
              </w:rPr>
              <w:t>At other times, I have…</w:t>
            </w:r>
          </w:p>
          <w:p w14:paraId="00AF4E36" w14:textId="77777777" w:rsidR="00C95810" w:rsidRPr="00C95810" w:rsidRDefault="00C95810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</w:p>
          <w:p w14:paraId="605811E1" w14:textId="77777777" w:rsidR="00C95810" w:rsidRPr="00C95810" w:rsidRDefault="00C95810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</w:p>
          <w:p w14:paraId="42875461" w14:textId="77777777" w:rsidR="00C95810" w:rsidRPr="00C95810" w:rsidRDefault="00C95810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</w:p>
          <w:p w14:paraId="5CBCD41E" w14:textId="77777777" w:rsidR="00C95810" w:rsidRPr="00C95810" w:rsidRDefault="00C95810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</w:p>
        </w:tc>
      </w:tr>
    </w:tbl>
    <w:p w14:paraId="6F2BF90A" w14:textId="1107BE43" w:rsidR="0079652E" w:rsidRPr="0079652E" w:rsidRDefault="0079652E" w:rsidP="0079652E">
      <w:pPr>
        <w:ind w:right="-370"/>
        <w:rPr>
          <w:rFonts w:ascii="Source Sans Pro" w:hAnsi="Source Sans Pro" w:cs="Arial"/>
          <w:color w:val="000000" w:themeColor="text1"/>
          <w:sz w:val="44"/>
          <w:szCs w:val="44"/>
        </w:rPr>
      </w:pPr>
    </w:p>
    <w:sectPr w:rsidR="0079652E" w:rsidRPr="0079652E" w:rsidSect="0079652E">
      <w:headerReference w:type="default" r:id="rId11"/>
      <w:footerReference w:type="default" r:id="rId12"/>
      <w:pgSz w:w="11906" w:h="16838"/>
      <w:pgMar w:top="2268" w:right="1274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CCC9A" w14:textId="77777777" w:rsidR="000A42DC" w:rsidRDefault="000A42DC" w:rsidP="00181816">
      <w:pPr>
        <w:spacing w:after="0" w:line="240" w:lineRule="auto"/>
      </w:pPr>
      <w:r>
        <w:separator/>
      </w:r>
    </w:p>
  </w:endnote>
  <w:endnote w:type="continuationSeparator" w:id="0">
    <w:p w14:paraId="0C213086" w14:textId="77777777" w:rsidR="000A42DC" w:rsidRDefault="000A42DC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063650DA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C95810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BB5E4" w14:textId="77777777" w:rsidR="000A42DC" w:rsidRDefault="000A42DC" w:rsidP="00181816">
      <w:pPr>
        <w:spacing w:after="0" w:line="240" w:lineRule="auto"/>
      </w:pPr>
      <w:r>
        <w:separator/>
      </w:r>
    </w:p>
  </w:footnote>
  <w:footnote w:type="continuationSeparator" w:id="0">
    <w:p w14:paraId="33626964" w14:textId="77777777" w:rsidR="000A42DC" w:rsidRDefault="000A42DC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DFBC376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E8D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 stroked="f">
              <v:textbox>
                <w:txbxContent>
                  <w:p w14:paraId="4AB92ECC" w14:textId="4DFBC376" w:rsidR="00B00D67" w:rsidRPr="007B626A" w:rsidRDefault="00B00D67" w:rsidP="00B00D67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3D452B8A" w14:textId="77777777" w:rsidR="00B00D67" w:rsidRPr="002521D2" w:rsidRDefault="00B00D67" w:rsidP="00B00D6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27945036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5323D"/>
    <w:rsid w:val="000A0905"/>
    <w:rsid w:val="000A42DC"/>
    <w:rsid w:val="000F4563"/>
    <w:rsid w:val="0011083E"/>
    <w:rsid w:val="00116DED"/>
    <w:rsid w:val="00144F43"/>
    <w:rsid w:val="00165F34"/>
    <w:rsid w:val="00177BE6"/>
    <w:rsid w:val="00181816"/>
    <w:rsid w:val="00182A0E"/>
    <w:rsid w:val="001A3971"/>
    <w:rsid w:val="001D748E"/>
    <w:rsid w:val="001F6657"/>
    <w:rsid w:val="002042F2"/>
    <w:rsid w:val="00243BDC"/>
    <w:rsid w:val="002521D2"/>
    <w:rsid w:val="00273A28"/>
    <w:rsid w:val="00281691"/>
    <w:rsid w:val="002823C0"/>
    <w:rsid w:val="002952BD"/>
    <w:rsid w:val="002A732D"/>
    <w:rsid w:val="002C2AF9"/>
    <w:rsid w:val="002D371A"/>
    <w:rsid w:val="002D6459"/>
    <w:rsid w:val="002D76AD"/>
    <w:rsid w:val="002F3F58"/>
    <w:rsid w:val="0034358D"/>
    <w:rsid w:val="00355043"/>
    <w:rsid w:val="003837CE"/>
    <w:rsid w:val="003C1639"/>
    <w:rsid w:val="0041263E"/>
    <w:rsid w:val="00415461"/>
    <w:rsid w:val="00450EC6"/>
    <w:rsid w:val="0047246F"/>
    <w:rsid w:val="004A01C1"/>
    <w:rsid w:val="004F37B5"/>
    <w:rsid w:val="00576635"/>
    <w:rsid w:val="0058313C"/>
    <w:rsid w:val="00597E15"/>
    <w:rsid w:val="005A2127"/>
    <w:rsid w:val="005C3336"/>
    <w:rsid w:val="005E72C5"/>
    <w:rsid w:val="00637868"/>
    <w:rsid w:val="006561FF"/>
    <w:rsid w:val="0069153A"/>
    <w:rsid w:val="006971D7"/>
    <w:rsid w:val="006B03D7"/>
    <w:rsid w:val="00703708"/>
    <w:rsid w:val="00715ADC"/>
    <w:rsid w:val="00717538"/>
    <w:rsid w:val="00734F52"/>
    <w:rsid w:val="007366F0"/>
    <w:rsid w:val="00747D21"/>
    <w:rsid w:val="00773B80"/>
    <w:rsid w:val="0078698E"/>
    <w:rsid w:val="0079652E"/>
    <w:rsid w:val="007B1030"/>
    <w:rsid w:val="007C4A0C"/>
    <w:rsid w:val="007D3AF9"/>
    <w:rsid w:val="007D79F7"/>
    <w:rsid w:val="00821B1B"/>
    <w:rsid w:val="00857DE8"/>
    <w:rsid w:val="008722F8"/>
    <w:rsid w:val="0089696D"/>
    <w:rsid w:val="008B7B53"/>
    <w:rsid w:val="008D1F3C"/>
    <w:rsid w:val="008F064C"/>
    <w:rsid w:val="00905E5E"/>
    <w:rsid w:val="009C4148"/>
    <w:rsid w:val="009F32E7"/>
    <w:rsid w:val="009F6424"/>
    <w:rsid w:val="00A37259"/>
    <w:rsid w:val="00A93945"/>
    <w:rsid w:val="00A97F57"/>
    <w:rsid w:val="00AC1488"/>
    <w:rsid w:val="00AC4AE5"/>
    <w:rsid w:val="00AD465B"/>
    <w:rsid w:val="00B00D67"/>
    <w:rsid w:val="00B40238"/>
    <w:rsid w:val="00B4679D"/>
    <w:rsid w:val="00B47711"/>
    <w:rsid w:val="00B5787C"/>
    <w:rsid w:val="00B62BC9"/>
    <w:rsid w:val="00B663B3"/>
    <w:rsid w:val="00B841F3"/>
    <w:rsid w:val="00BB3A9D"/>
    <w:rsid w:val="00BF6C14"/>
    <w:rsid w:val="00C52D89"/>
    <w:rsid w:val="00C62788"/>
    <w:rsid w:val="00C94486"/>
    <w:rsid w:val="00C95810"/>
    <w:rsid w:val="00CA2861"/>
    <w:rsid w:val="00CC3814"/>
    <w:rsid w:val="00CE0513"/>
    <w:rsid w:val="00CE41D0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F1A45"/>
    <w:rsid w:val="00E12599"/>
    <w:rsid w:val="00E42C42"/>
    <w:rsid w:val="00E47C44"/>
    <w:rsid w:val="00E62B86"/>
    <w:rsid w:val="00E6507E"/>
    <w:rsid w:val="00E814A7"/>
    <w:rsid w:val="00E97A15"/>
    <w:rsid w:val="00EB4EC1"/>
    <w:rsid w:val="00EB5D7B"/>
    <w:rsid w:val="00EE1D95"/>
    <w:rsid w:val="00EF0F87"/>
    <w:rsid w:val="00EF27A3"/>
    <w:rsid w:val="00F02718"/>
    <w:rsid w:val="00F04A92"/>
    <w:rsid w:val="00F118A9"/>
    <w:rsid w:val="00F22D18"/>
    <w:rsid w:val="00F3309B"/>
    <w:rsid w:val="00F64D5F"/>
    <w:rsid w:val="00F70D14"/>
    <w:rsid w:val="00F74476"/>
    <w:rsid w:val="00F760CD"/>
    <w:rsid w:val="00FA4D6B"/>
    <w:rsid w:val="00FB0A93"/>
    <w:rsid w:val="00FD50AC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5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BodyText">
    <w:name w:val="FFL Body Text"/>
    <w:basedOn w:val="Normal"/>
    <w:qFormat/>
    <w:rsid w:val="001F6657"/>
    <w:pPr>
      <w:spacing w:after="0" w:line="240" w:lineRule="auto"/>
    </w:pPr>
    <w:rPr>
      <w:rFonts w:ascii="Arial" w:eastAsiaTheme="minorEastAsia" w:hAnsi="Arial" w:cs="Arial"/>
      <w:kern w:val="0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britishnutritionfounda.sharepoint.com/sites/ee-education/TeamDocuments/EDUCATION%20FILES/AHDB%20Education/Website/New%20website%202025/Template/Word%20Template%20(Pupil).dotx?OR=81dd2b71-fb82-4b33-ac71-fed46bf0f87a&amp;CID=a28209a2-00e9-0001-665c-28b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Word%20Template%20(Pupil).dotx?OR=81dd2b71-fb82-4b33-ac71-fed46bf0f87a&amp;CID=a28209a2-00e9-0001-665c-28b3</Template>
  <TotalTime>14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Claire Theobald</cp:lastModifiedBy>
  <cp:revision>10</cp:revision>
  <dcterms:created xsi:type="dcterms:W3CDTF">2026-07-05T11:18:00Z</dcterms:created>
  <dcterms:modified xsi:type="dcterms:W3CDTF">2026-07-05T12:00:00Z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