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809CB0F" w:rsidR="00E6507E" w:rsidRDefault="00BB3B3E" w:rsidP="00E6507E">
      <w:pPr>
        <w:pStyle w:val="FFLDocHeading"/>
        <w:ind w:right="-143"/>
      </w:pPr>
      <w:r>
        <w:t>Factors affecting diet, food and drink choices</w:t>
      </w:r>
    </w:p>
    <w:p w14:paraId="5E484988" w14:textId="77777777" w:rsidR="0061035E" w:rsidRPr="0061035E" w:rsidRDefault="0061035E" w:rsidP="0061035E">
      <w:pPr>
        <w:pStyle w:val="FFLDocBody"/>
        <w:ind w:right="-30"/>
      </w:pPr>
      <w:r w:rsidRPr="0061035E">
        <w:t>Why do we choose certain foods? Investigate the reasons associated with food choice and list below. One box has been completed as an example.</w:t>
      </w:r>
    </w:p>
    <w:p w14:paraId="743C826F" w14:textId="10E2B3EC" w:rsidR="00E6507E" w:rsidRDefault="00E6507E" w:rsidP="00E6507E">
      <w:pPr>
        <w:pStyle w:val="FFLDocBody"/>
        <w:ind w:right="-30"/>
      </w:pPr>
    </w:p>
    <w:p w14:paraId="1524F2A6" w14:textId="30B4BC03" w:rsidR="00905E5E" w:rsidRPr="00773B80" w:rsidRDefault="006D50FA" w:rsidP="00273A28">
      <w:pPr>
        <w:pStyle w:val="FFLDocBody"/>
        <w:rPr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6F395A10" wp14:editId="79C553AE">
                <wp:simplePos x="0" y="0"/>
                <wp:positionH relativeFrom="page">
                  <wp:posOffset>2826385</wp:posOffset>
                </wp:positionH>
                <wp:positionV relativeFrom="paragraph">
                  <wp:posOffset>160020</wp:posOffset>
                </wp:positionV>
                <wp:extent cx="2076450" cy="1568450"/>
                <wp:effectExtent l="0" t="0" r="19050" b="12700"/>
                <wp:wrapNone/>
                <wp:docPr id="16" name="Rounded Rectangular Callou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1568450"/>
                        </a:xfrm>
                        <a:prstGeom prst="wedgeRoundRectCallout">
                          <a:avLst>
                            <a:gd name="adj1" fmla="val 11130"/>
                            <a:gd name="adj2" fmla="val 4619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3F9F7" w14:textId="77777777" w:rsidR="0061035E" w:rsidRDefault="0061035E" w:rsidP="0061035E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95A1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16" o:spid="_x0000_s1026" type="#_x0000_t62" style="position:absolute;left:0;text-align:left;margin-left:222.55pt;margin-top:12.6pt;width:163.5pt;height:123.5pt;z-index:2515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" adj="13204,20778" strokecolor="#34713b" strokeweight="2pt">
                <v:textbox>
                  <w:txbxContent>
                    <w:p w14:paraId="5B23F9F7" w14:textId="77777777" w:rsidR="0061035E" w:rsidRDefault="0061035E" w:rsidP="0061035E"/>
                  </w:txbxContent>
                </v:textbox>
                <w10:wrap anchorx="page"/>
              </v:shape>
            </w:pict>
          </mc:Fallback>
        </mc:AlternateContent>
      </w:r>
      <w:r w:rsidRPr="006D50FA">
        <w:rPr>
          <w:rFonts w:ascii="Arial" w:hAnsi="Arial"/>
          <w:noProof/>
        </w:rPr>
        <w:drawing>
          <wp:anchor distT="0" distB="0" distL="114300" distR="114300" simplePos="0" relativeHeight="251587072" behindDoc="0" locked="0" layoutInCell="1" allowOverlap="1" wp14:anchorId="31BFBDA6" wp14:editId="467071BB">
            <wp:simplePos x="0" y="0"/>
            <wp:positionH relativeFrom="column">
              <wp:posOffset>-267335</wp:posOffset>
            </wp:positionH>
            <wp:positionV relativeFrom="paragraph">
              <wp:posOffset>330200</wp:posOffset>
            </wp:positionV>
            <wp:extent cx="1419225" cy="327660"/>
            <wp:effectExtent l="0" t="0" r="9525" b="0"/>
            <wp:wrapSquare wrapText="bothSides"/>
            <wp:docPr id="30819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95936" behindDoc="0" locked="0" layoutInCell="1" allowOverlap="1" wp14:anchorId="24A69E6E" wp14:editId="4B46E4D3">
                <wp:simplePos x="0" y="0"/>
                <wp:positionH relativeFrom="column">
                  <wp:posOffset>-378460</wp:posOffset>
                </wp:positionH>
                <wp:positionV relativeFrom="paragraph">
                  <wp:posOffset>172085</wp:posOffset>
                </wp:positionV>
                <wp:extent cx="1781175" cy="1568450"/>
                <wp:effectExtent l="0" t="0" r="28575" b="12700"/>
                <wp:wrapNone/>
                <wp:docPr id="20" name="Rounded Rectangular Callou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568450"/>
                        </a:xfrm>
                        <a:prstGeom prst="wedgeRoundRectCallout">
                          <a:avLst>
                            <a:gd name="adj1" fmla="val 43153"/>
                            <a:gd name="adj2" fmla="val 27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56406" w14:textId="5059A584" w:rsidR="0061035E" w:rsidRPr="008C697B" w:rsidRDefault="0061035E" w:rsidP="0061035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69E6E" id="Rounded Rectangular Callout 20" o:spid="_x0000_s1027" type="#_x0000_t62" style="position:absolute;left:0;text-align:left;margin-left:-29.8pt;margin-top:13.55pt;width:140.25pt;height:123.5pt;z-index: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" adj="20121,16843" strokecolor="#34713b" strokeweight="2pt">
                <v:textbox>
                  <w:txbxContent>
                    <w:p w14:paraId="13656406" w14:textId="5059A584" w:rsidR="0061035E" w:rsidRPr="008C697B" w:rsidRDefault="0061035E" w:rsidP="0061035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35E" w:rsidRPr="0061035E">
        <w:rPr>
          <w:rFonts w:ascii="Century Gothic" w:eastAsia="MS Mincho" w:hAnsi="Century Gothic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09373032" wp14:editId="22284308">
                <wp:simplePos x="0" y="0"/>
                <wp:positionH relativeFrom="column">
                  <wp:posOffset>4594225</wp:posOffset>
                </wp:positionH>
                <wp:positionV relativeFrom="paragraph">
                  <wp:posOffset>166370</wp:posOffset>
                </wp:positionV>
                <wp:extent cx="1781175" cy="1568450"/>
                <wp:effectExtent l="0" t="0" r="28575" b="12700"/>
                <wp:wrapNone/>
                <wp:docPr id="28" name="Rounded Rectangular Callou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568450"/>
                        </a:xfrm>
                        <a:prstGeom prst="wedgeRoundRectCallout">
                          <a:avLst>
                            <a:gd name="adj1" fmla="val 43153"/>
                            <a:gd name="adj2" fmla="val 2797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69ABA" w14:textId="77777777" w:rsidR="0061035E" w:rsidRPr="00DD077A" w:rsidRDefault="0061035E" w:rsidP="0061035E">
                            <w:pPr>
                              <w:rPr>
                                <w:rFonts w:ascii="Arial" w:hAnsi="Arial" w:cs="Arial"/>
                                <w14:textOutline w14:w="9525" w14:cap="rnd" w14:cmpd="sng" w14:algn="ctr">
                                  <w14:solidFill>
                                    <w14:srgbClr w14:val="EF9F3F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73032" id="Rounded Rectangular Callout 28" o:spid="_x0000_s1028" type="#_x0000_t62" style="position:absolute;left:0;text-align:left;margin-left:361.75pt;margin-top:13.1pt;width:140.25pt;height:123.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" adj="20121,16843" strokecolor="#34713b" strokeweight="2pt">
                <v:textbox>
                  <w:txbxContent>
                    <w:p w14:paraId="1EA69ABA" w14:textId="77777777" w:rsidR="0061035E" w:rsidRPr="00DD077A" w:rsidRDefault="0061035E" w:rsidP="0061035E">
                      <w:pPr>
                        <w:rPr>
                          <w:rFonts w:ascii="Arial" w:hAnsi="Arial" w:cs="Arial"/>
                          <w14:textOutline w14:w="9525" w14:cap="rnd" w14:cmpd="sng" w14:algn="ctr">
                            <w14:solidFill>
                              <w14:srgbClr w14:val="EF9F3F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EDDBC" w14:textId="75991B39" w:rsidR="008F064C" w:rsidRPr="008722F8" w:rsidRDefault="006D50FA" w:rsidP="0061035E">
      <w:pPr>
        <w:pStyle w:val="FFLDocNoBullet"/>
        <w:numPr>
          <w:ilvl w:val="0"/>
          <w:numId w:val="0"/>
        </w:numPr>
        <w:ind w:left="76" w:hanging="76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 wp14:anchorId="0AE6FBC2" wp14:editId="7D7733FB">
                <wp:simplePos x="0" y="0"/>
                <wp:positionH relativeFrom="column">
                  <wp:posOffset>2320925</wp:posOffset>
                </wp:positionH>
                <wp:positionV relativeFrom="paragraph">
                  <wp:posOffset>20320</wp:posOffset>
                </wp:positionV>
                <wp:extent cx="1562100" cy="35115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351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394E14" w14:textId="77777777" w:rsidR="0061035E" w:rsidRPr="006D50FA" w:rsidRDefault="0061035E" w:rsidP="0061035E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Food preferences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6FBC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left:0;text-align:left;margin-left:182.75pt;margin-top:1.6pt;width:123pt;height:27.65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" fillcolor="window" stroked="f" strokeweight=".5pt">
                <v:textbox>
                  <w:txbxContent>
                    <w:p w14:paraId="0E394E14" w14:textId="77777777" w:rsidR="0061035E" w:rsidRPr="006D50FA" w:rsidRDefault="0061035E" w:rsidP="0061035E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Food preferences</w:t>
                      </w:r>
                    </w:p>
                  </w:txbxContent>
                </v:textbox>
              </v:shape>
            </w:pict>
          </mc:Fallback>
        </mc:AlternateContent>
      </w:r>
      <w:r w:rsidR="0061035E" w:rsidRPr="0061035E">
        <w:rPr>
          <w:rFonts w:ascii="Century Gothic" w:eastAsia="MS Mincho" w:hAnsi="Century Gothic" w:cs="Times New Roman"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A77AE68" wp14:editId="61122A3B">
                <wp:simplePos x="0" y="0"/>
                <wp:positionH relativeFrom="column">
                  <wp:posOffset>4794885</wp:posOffset>
                </wp:positionH>
                <wp:positionV relativeFrom="paragraph">
                  <wp:posOffset>33655</wp:posOffset>
                </wp:positionV>
                <wp:extent cx="1476375" cy="542925"/>
                <wp:effectExtent l="0" t="0" r="9525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99B1D" w14:textId="77777777" w:rsidR="0061035E" w:rsidRPr="006D50FA" w:rsidRDefault="0061035E" w:rsidP="0061035E">
                            <w:pPr>
                              <w:rPr>
                                <w:rFonts w:ascii="Source Sans Pro" w:hAnsi="Source Sans Pro" w:cs="Arial"/>
                                <w:b/>
                                <w:lang w:val="en-US"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Who, what, when and where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7AE68" id="Text Box 29" o:spid="_x0000_s1030" type="#_x0000_t202" style="position:absolute;left:0;text-align:left;margin-left:377.55pt;margin-top:2.65pt;width:116.25pt;height:42.75pt;z-index:25157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" fillcolor="window" stroked="f" strokeweight=".5pt">
                <v:textbox>
                  <w:txbxContent>
                    <w:p w14:paraId="76D99B1D" w14:textId="77777777" w:rsidR="0061035E" w:rsidRPr="006D50FA" w:rsidRDefault="0061035E" w:rsidP="0061035E">
                      <w:pPr>
                        <w:rPr>
                          <w:rFonts w:ascii="Source Sans Pro" w:hAnsi="Source Sans Pro" w:cs="Arial"/>
                          <w:b/>
                          <w:lang w:val="en-US"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  <w:lang w:val="en-US"/>
                        </w:rPr>
                        <w:t>Who, what, when and where</w:t>
                      </w:r>
                    </w:p>
                  </w:txbxContent>
                </v:textbox>
              </v:shape>
            </w:pict>
          </mc:Fallback>
        </mc:AlternateContent>
      </w:r>
      <w:r w:rsidR="008722F8">
        <w:br/>
      </w:r>
    </w:p>
    <w:p w14:paraId="4D6D3822" w14:textId="05B32427" w:rsidR="00AC1488" w:rsidRPr="00AC1488" w:rsidRDefault="00AC1488" w:rsidP="00637868">
      <w:pPr>
        <w:pStyle w:val="FFLDocSubheading"/>
      </w:pPr>
    </w:p>
    <w:p w14:paraId="7FF560F1" w14:textId="6A2EF630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4D2AD31E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501F8078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19257608" w:rsidR="00B00D67" w:rsidRDefault="006D50FA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Source Sans Pro" w:hAnsi="Source Sans Pro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471360" behindDoc="1" locked="0" layoutInCell="1" allowOverlap="1" wp14:anchorId="6F4BE430" wp14:editId="71C2B3A7">
            <wp:simplePos x="0" y="0"/>
            <wp:positionH relativeFrom="column">
              <wp:posOffset>2221865</wp:posOffset>
            </wp:positionH>
            <wp:positionV relativeFrom="paragraph">
              <wp:posOffset>143510</wp:posOffset>
            </wp:positionV>
            <wp:extent cx="1570990" cy="2357120"/>
            <wp:effectExtent l="0" t="0" r="0" b="5080"/>
            <wp:wrapSquare wrapText="bothSides"/>
            <wp:docPr id="8015585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58588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4C31C5A" wp14:editId="204458F3">
                <wp:simplePos x="0" y="0"/>
                <wp:positionH relativeFrom="margin">
                  <wp:posOffset>-358140</wp:posOffset>
                </wp:positionH>
                <wp:positionV relativeFrom="paragraph">
                  <wp:posOffset>367665</wp:posOffset>
                </wp:positionV>
                <wp:extent cx="1732280" cy="299085"/>
                <wp:effectExtent l="0" t="0" r="1270" b="571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280" cy="29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825435" w14:textId="77777777" w:rsidR="006D50FA" w:rsidRPr="006D50FA" w:rsidRDefault="006D50FA" w:rsidP="006D50FA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Beliefs and values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31C5A" id="Text Box 17" o:spid="_x0000_s1031" type="#_x0000_t202" style="position:absolute;left:0;text-align:left;margin-left:-28.2pt;margin-top:28.95pt;width:136.4pt;height:23.55pt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" fillcolor="window" stroked="f" strokeweight=".5pt">
                <v:textbox>
                  <w:txbxContent>
                    <w:p w14:paraId="49825435" w14:textId="77777777" w:rsidR="006D50FA" w:rsidRPr="006D50FA" w:rsidRDefault="006D50FA" w:rsidP="006D50FA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Beliefs and values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9A24512" wp14:editId="07E48B69">
                <wp:simplePos x="0" y="0"/>
                <wp:positionH relativeFrom="column">
                  <wp:posOffset>-512445</wp:posOffset>
                </wp:positionH>
                <wp:positionV relativeFrom="paragraph">
                  <wp:posOffset>214630</wp:posOffset>
                </wp:positionV>
                <wp:extent cx="2048510" cy="2286000"/>
                <wp:effectExtent l="0" t="0" r="27940" b="19050"/>
                <wp:wrapNone/>
                <wp:docPr id="2" name="Rounded Rectangular Callou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2286000"/>
                        </a:xfrm>
                        <a:prstGeom prst="wedgeRoundRectCallout">
                          <a:avLst>
                            <a:gd name="adj1" fmla="val 48699"/>
                            <a:gd name="adj2" fmla="val -1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A15C0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24512" id="Rounded Rectangular Callout 2" o:spid="_x0000_s1032" type="#_x0000_t62" style="position:absolute;left:0;text-align:left;margin-left:-40.35pt;margin-top:16.9pt;width:161.3pt;height:180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" adj="21319,10776" strokecolor="#34713b" strokeweight="2pt">
                <v:textbox>
                  <w:txbxContent>
                    <w:p w14:paraId="3B6A15C0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DE64D0" wp14:editId="65C4F4EA">
                <wp:simplePos x="0" y="0"/>
                <wp:positionH relativeFrom="column">
                  <wp:posOffset>4444365</wp:posOffset>
                </wp:positionH>
                <wp:positionV relativeFrom="paragraph">
                  <wp:posOffset>207010</wp:posOffset>
                </wp:positionV>
                <wp:extent cx="2071370" cy="2286000"/>
                <wp:effectExtent l="0" t="0" r="24130" b="19050"/>
                <wp:wrapNone/>
                <wp:docPr id="8" name="Rounded Rectangular Callou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1370" cy="2286000"/>
                        </a:xfrm>
                        <a:prstGeom prst="wedgeRoundRectCallout">
                          <a:avLst>
                            <a:gd name="adj1" fmla="val -46139"/>
                            <a:gd name="adj2" fmla="val -1382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C21CE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E64D0" id="Rounded Rectangular Callout 8" o:spid="_x0000_s1033" type="#_x0000_t62" style="position:absolute;left:0;text-align:left;margin-left:349.95pt;margin-top:16.3pt;width:163.1pt;height:180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" adj="834,7814" strokecolor="#34713b" strokeweight="2pt">
                <v:textbox>
                  <w:txbxContent>
                    <w:p w14:paraId="540C21CE" w14:textId="77777777" w:rsidR="006D50FA" w:rsidRDefault="006D50FA" w:rsidP="006D50FA"/>
                  </w:txbxContent>
                </v:textbox>
              </v:shape>
            </w:pict>
          </mc:Fallback>
        </mc:AlternateContent>
      </w:r>
    </w:p>
    <w:p w14:paraId="6797D920" w14:textId="63905581" w:rsidR="00B00D67" w:rsidRDefault="006D50FA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939DFB8" wp14:editId="01F392E2">
                <wp:simplePos x="0" y="0"/>
                <wp:positionH relativeFrom="column">
                  <wp:posOffset>4594225</wp:posOffset>
                </wp:positionH>
                <wp:positionV relativeFrom="paragraph">
                  <wp:posOffset>46355</wp:posOffset>
                </wp:positionV>
                <wp:extent cx="1790700" cy="47625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EDB781" w14:textId="77777777" w:rsidR="006D50FA" w:rsidRPr="00112DB9" w:rsidRDefault="006D50FA" w:rsidP="006D50F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Health and </w:t>
                            </w: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wellbeing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9DFB8" id="Text Box 15" o:spid="_x0000_s1034" type="#_x0000_t202" style="position:absolute;left:0;text-align:left;margin-left:361.75pt;margin-top:3.65pt;width:141pt;height:37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" fillcolor="window" stroked="f" strokeweight=".5pt">
                <v:textbox>
                  <w:txbxContent>
                    <w:p w14:paraId="08EDB781" w14:textId="77777777" w:rsidR="006D50FA" w:rsidRPr="00112DB9" w:rsidRDefault="006D50FA" w:rsidP="006D50F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Health and </w:t>
                      </w: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wellbeing</w:t>
                      </w:r>
                    </w:p>
                  </w:txbxContent>
                </v:textbox>
              </v:shape>
            </w:pict>
          </mc:Fallback>
        </mc:AlternateContent>
      </w:r>
    </w:p>
    <w:p w14:paraId="6C5380C6" w14:textId="7E27D5F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5CDA7CE5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181FE629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1E6D1C89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1D2CD626" w:rsidR="00B00D67" w:rsidRPr="00243BDC" w:rsidRDefault="006D50FA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4DC50376" wp14:editId="745B0987">
                <wp:simplePos x="0" y="0"/>
                <wp:positionH relativeFrom="page">
                  <wp:posOffset>2692400</wp:posOffset>
                </wp:positionH>
                <wp:positionV relativeFrom="paragraph">
                  <wp:posOffset>1219200</wp:posOffset>
                </wp:positionV>
                <wp:extent cx="2344420" cy="2197100"/>
                <wp:effectExtent l="0" t="0" r="17780" b="12700"/>
                <wp:wrapNone/>
                <wp:docPr id="13" name="Rounded Rectangular Callou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4420" cy="2197100"/>
                        </a:xfrm>
                        <a:prstGeom prst="wedgeRoundRectCallout">
                          <a:avLst>
                            <a:gd name="adj1" fmla="val 16009"/>
                            <a:gd name="adj2" fmla="val -411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58777" w14:textId="77777777" w:rsidR="006D50FA" w:rsidRPr="00702FDE" w:rsidRDefault="006D50FA" w:rsidP="006D50FA">
                            <w:pPr>
                              <w:rPr>
                                <w:rFonts w:ascii="Arial" w:eastAsia="MS Mincho" w:hAnsi="Arial" w:cs="Arial"/>
                                <w:b/>
                              </w:rPr>
                            </w:pPr>
                            <w:r w:rsidRPr="00702FDE">
                              <w:rPr>
                                <w:rFonts w:ascii="Arial" w:eastAsia="MS Mincho" w:hAnsi="Arial" w:cs="Arial"/>
                                <w:b/>
                              </w:rPr>
                              <w:t>Food advertising</w:t>
                            </w:r>
                          </w:p>
                          <w:p w14:paraId="5A4AAA2F" w14:textId="77777777" w:rsidR="006D50FA" w:rsidRPr="00702FDE" w:rsidRDefault="006D50FA" w:rsidP="006D50FA">
                            <w:pPr>
                              <w:rPr>
                                <w:rFonts w:ascii="Arial" w:eastAsia="Cambria" w:hAnsi="Arial" w:cs="Arial"/>
                              </w:rPr>
                            </w:pPr>
                            <w:r w:rsidRPr="00702FDE">
                              <w:rPr>
                                <w:rFonts w:ascii="Arial" w:eastAsia="Cambria" w:hAnsi="Arial" w:cs="Arial"/>
                              </w:rPr>
                              <w:t xml:space="preserve">Advertisements encouraging people to choose certain foods often appear in the media. </w:t>
                            </w:r>
                          </w:p>
                          <w:p w14:paraId="7D6FB1A0" w14:textId="77777777" w:rsidR="006D50FA" w:rsidRPr="00702FDE" w:rsidRDefault="006D50FA" w:rsidP="006D50FA">
                            <w:pPr>
                              <w:rPr>
                                <w:rFonts w:ascii="Arial" w:eastAsia="Cambria" w:hAnsi="Arial" w:cs="Arial"/>
                              </w:rPr>
                            </w:pPr>
                            <w:r w:rsidRPr="00702FDE">
                              <w:rPr>
                                <w:rFonts w:ascii="Arial" w:eastAsia="Cambria" w:hAnsi="Arial" w:cs="Arial"/>
                              </w:rPr>
                              <w:t>Point of purchase information and product placement are strategies often used to provide information to consumers.</w:t>
                            </w:r>
                          </w:p>
                          <w:p w14:paraId="40FE3E30" w14:textId="77777777" w:rsidR="006D50FA" w:rsidRPr="008C697B" w:rsidRDefault="006D50FA" w:rsidP="006D50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A4830A" w14:textId="77777777" w:rsidR="006D50FA" w:rsidRPr="008C697B" w:rsidRDefault="006D50FA" w:rsidP="006D50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50376" id="Rounded Rectangular Callout 13" o:spid="_x0000_s1035" type="#_x0000_t62" style="position:absolute;left:0;text-align:left;margin-left:212pt;margin-top:96pt;width:184.6pt;height:173pt;z-index:25178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" adj="14258,1913" strokecolor="#34713b" strokeweight="2pt">
                <v:textbox>
                  <w:txbxContent>
                    <w:p w14:paraId="25A58777" w14:textId="77777777" w:rsidR="006D50FA" w:rsidRPr="00702FDE" w:rsidRDefault="006D50FA" w:rsidP="006D50FA">
                      <w:pPr>
                        <w:rPr>
                          <w:rFonts w:ascii="Arial" w:eastAsia="MS Mincho" w:hAnsi="Arial" w:cs="Arial"/>
                          <w:b/>
                        </w:rPr>
                      </w:pPr>
                      <w:r w:rsidRPr="00702FDE">
                        <w:rPr>
                          <w:rFonts w:ascii="Arial" w:eastAsia="MS Mincho" w:hAnsi="Arial" w:cs="Arial"/>
                          <w:b/>
                        </w:rPr>
                        <w:t>Food advertising</w:t>
                      </w:r>
                    </w:p>
                    <w:p w14:paraId="5A4AAA2F" w14:textId="77777777" w:rsidR="006D50FA" w:rsidRPr="00702FDE" w:rsidRDefault="006D50FA" w:rsidP="006D50FA">
                      <w:pPr>
                        <w:rPr>
                          <w:rFonts w:ascii="Arial" w:eastAsia="Cambria" w:hAnsi="Arial" w:cs="Arial"/>
                        </w:rPr>
                      </w:pPr>
                      <w:r w:rsidRPr="00702FDE">
                        <w:rPr>
                          <w:rFonts w:ascii="Arial" w:eastAsia="Cambria" w:hAnsi="Arial" w:cs="Arial"/>
                        </w:rPr>
                        <w:t xml:space="preserve">Advertisements encouraging people to choose certain foods often appear in the media. </w:t>
                      </w:r>
                    </w:p>
                    <w:p w14:paraId="7D6FB1A0" w14:textId="77777777" w:rsidR="006D50FA" w:rsidRPr="00702FDE" w:rsidRDefault="006D50FA" w:rsidP="006D50FA">
                      <w:pPr>
                        <w:rPr>
                          <w:rFonts w:ascii="Arial" w:eastAsia="Cambria" w:hAnsi="Arial" w:cs="Arial"/>
                        </w:rPr>
                      </w:pPr>
                      <w:r w:rsidRPr="00702FDE">
                        <w:rPr>
                          <w:rFonts w:ascii="Arial" w:eastAsia="Cambria" w:hAnsi="Arial" w:cs="Arial"/>
                        </w:rPr>
                        <w:t>Point of purchase information and product placement are strategies often used to provide information to consumers.</w:t>
                      </w:r>
                    </w:p>
                    <w:p w14:paraId="40FE3E30" w14:textId="77777777" w:rsidR="006D50FA" w:rsidRPr="008C697B" w:rsidRDefault="006D50FA" w:rsidP="006D50FA">
                      <w:pPr>
                        <w:rPr>
                          <w:rFonts w:ascii="Arial" w:hAnsi="Arial" w:cs="Arial"/>
                        </w:rPr>
                      </w:pPr>
                    </w:p>
                    <w:p w14:paraId="74A4830A" w14:textId="77777777" w:rsidR="006D50FA" w:rsidRPr="008C697B" w:rsidRDefault="006D50FA" w:rsidP="006D50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537B60BF" wp14:editId="2C8FFA78">
                <wp:simplePos x="0" y="0"/>
                <wp:positionH relativeFrom="column">
                  <wp:posOffset>-408940</wp:posOffset>
                </wp:positionH>
                <wp:positionV relativeFrom="paragraph">
                  <wp:posOffset>1361440</wp:posOffset>
                </wp:positionV>
                <wp:extent cx="1828800" cy="51943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519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F4D78F" w14:textId="77777777" w:rsidR="006D50FA" w:rsidRPr="006D50FA" w:rsidRDefault="006D50FA" w:rsidP="006D50FA">
                            <w:pPr>
                              <w:rPr>
                                <w:rFonts w:ascii="Source Sans Pro" w:hAnsi="Source Sans Pro" w:cs="Arial"/>
                                <w:b/>
                              </w:rPr>
                            </w:pP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Consumer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B60BF" id="Text Box 18" o:spid="_x0000_s1036" type="#_x0000_t202" style="position:absolute;left:0;text-align:left;margin-left:-32.2pt;margin-top:107.2pt;width:2in;height:40.9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" fillcolor="window" stroked="f" strokeweight=".5pt">
                <v:textbox>
                  <w:txbxContent>
                    <w:p w14:paraId="3EF4D78F" w14:textId="77777777" w:rsidR="006D50FA" w:rsidRPr="006D50FA" w:rsidRDefault="006D50FA" w:rsidP="006D50FA">
                      <w:pPr>
                        <w:rPr>
                          <w:rFonts w:ascii="Source Sans Pro" w:hAnsi="Source Sans Pro" w:cs="Arial"/>
                          <w:b/>
                        </w:rPr>
                      </w:pP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Consumer 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60527CAE" wp14:editId="63896DBC">
                <wp:simplePos x="0" y="0"/>
                <wp:positionH relativeFrom="column">
                  <wp:posOffset>4448810</wp:posOffset>
                </wp:positionH>
                <wp:positionV relativeFrom="paragraph">
                  <wp:posOffset>1212850</wp:posOffset>
                </wp:positionV>
                <wp:extent cx="2159000" cy="1797050"/>
                <wp:effectExtent l="0" t="0" r="12700" b="12700"/>
                <wp:wrapNone/>
                <wp:docPr id="10" name="Rounded Rectangular Callou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0" cy="1797050"/>
                        </a:xfrm>
                        <a:prstGeom prst="wedgeRoundRectCallout">
                          <a:avLst>
                            <a:gd name="adj1" fmla="val -28472"/>
                            <a:gd name="adj2" fmla="val -485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6F6E4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27CAE" id="Rounded Rectangular Callout 10" o:spid="_x0000_s1037" type="#_x0000_t62" style="position:absolute;left:0;text-align:left;margin-left:350.3pt;margin-top:95.5pt;width:170pt;height:141.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" adj="4650,305" strokecolor="#34713b" strokeweight="2pt">
                <v:textbox>
                  <w:txbxContent>
                    <w:p w14:paraId="33F6F6E4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3D0CFBB" wp14:editId="4FF49092">
                <wp:simplePos x="0" y="0"/>
                <wp:positionH relativeFrom="column">
                  <wp:posOffset>-547370</wp:posOffset>
                </wp:positionH>
                <wp:positionV relativeFrom="paragraph">
                  <wp:posOffset>1212850</wp:posOffset>
                </wp:positionV>
                <wp:extent cx="2125345" cy="1745615"/>
                <wp:effectExtent l="0" t="0" r="27305" b="26035"/>
                <wp:wrapNone/>
                <wp:docPr id="5" name="Rounded Rectangular Callou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5345" cy="1745615"/>
                        </a:xfrm>
                        <a:prstGeom prst="wedgeRoundRectCallout">
                          <a:avLst>
                            <a:gd name="adj1" fmla="val 42532"/>
                            <a:gd name="adj2" fmla="val -1900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34713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D9D0" w14:textId="77777777" w:rsidR="006D50FA" w:rsidRDefault="006D50FA" w:rsidP="006D50FA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0CFBB" id="Rounded Rectangular Callout 5" o:spid="_x0000_s1038" type="#_x0000_t62" style="position:absolute;left:0;text-align:left;margin-left:-43.1pt;margin-top:95.5pt;width:167.35pt;height:137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" adj="19987,6695" strokecolor="#34713b" strokeweight="2pt">
                <v:textbox>
                  <w:txbxContent>
                    <w:p w14:paraId="1028D9D0" w14:textId="77777777" w:rsidR="006D50FA" w:rsidRDefault="006D50FA" w:rsidP="006D50FA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4ED79E09" wp14:editId="1E6214C5">
                <wp:simplePos x="0" y="0"/>
                <wp:positionH relativeFrom="column">
                  <wp:posOffset>4552315</wp:posOffset>
                </wp:positionH>
                <wp:positionV relativeFrom="paragraph">
                  <wp:posOffset>1333500</wp:posOffset>
                </wp:positionV>
                <wp:extent cx="1758950" cy="46545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8950" cy="465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918935" w14:textId="77777777" w:rsidR="006D50FA" w:rsidRPr="00112DB9" w:rsidRDefault="006D50FA" w:rsidP="006D50F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Social and </w:t>
                            </w:r>
                            <w:r w:rsidRPr="006D50FA">
                              <w:rPr>
                                <w:rFonts w:ascii="Source Sans Pro" w:hAnsi="Source Sans Pro" w:cs="Arial"/>
                                <w:b/>
                              </w:rPr>
                              <w:t>economic</w:t>
                            </w:r>
                            <w:r w:rsidRPr="00112DB9">
                              <w:rPr>
                                <w:rFonts w:ascii="Arial" w:hAnsi="Arial" w:cs="Arial"/>
                                <w:b/>
                              </w:rPr>
                              <w:t xml:space="preserve"> considerations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79E09" id="Text Box 19" o:spid="_x0000_s1039" type="#_x0000_t202" style="position:absolute;left:0;text-align:left;margin-left:358.45pt;margin-top:105pt;width:138.5pt;height:36.6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" fillcolor="window" stroked="f" strokeweight=".5pt">
                <v:textbox>
                  <w:txbxContent>
                    <w:p w14:paraId="20918935" w14:textId="77777777" w:rsidR="006D50FA" w:rsidRPr="00112DB9" w:rsidRDefault="006D50FA" w:rsidP="006D50F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Social and </w:t>
                      </w:r>
                      <w:r w:rsidRPr="006D50FA">
                        <w:rPr>
                          <w:rFonts w:ascii="Source Sans Pro" w:hAnsi="Source Sans Pro" w:cs="Arial"/>
                          <w:b/>
                        </w:rPr>
                        <w:t>economic</w:t>
                      </w:r>
                      <w:r w:rsidRPr="00112DB9">
                        <w:rPr>
                          <w:rFonts w:ascii="Arial" w:hAnsi="Arial" w:cs="Arial"/>
                          <w:b/>
                        </w:rPr>
                        <w:t xml:space="preserve"> considerations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00D67" w:rsidRPr="00243BDC" w:rsidSect="009F6424">
      <w:headerReference w:type="default" r:id="rId12"/>
      <w:footerReference w:type="default" r:id="rId13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B455" w14:textId="77777777" w:rsidR="00AA75D8" w:rsidRDefault="00AA75D8" w:rsidP="00181816">
      <w:pPr>
        <w:spacing w:after="0" w:line="240" w:lineRule="auto"/>
      </w:pPr>
      <w:r>
        <w:separator/>
      </w:r>
    </w:p>
  </w:endnote>
  <w:endnote w:type="continuationSeparator" w:id="0">
    <w:p w14:paraId="39918A9F" w14:textId="77777777" w:rsidR="00AA75D8" w:rsidRDefault="00AA75D8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72A682A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D50A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9CC3" w14:textId="77777777" w:rsidR="00AA75D8" w:rsidRDefault="00AA75D8" w:rsidP="00181816">
      <w:pPr>
        <w:spacing w:after="0" w:line="240" w:lineRule="auto"/>
      </w:pPr>
      <w:r>
        <w:separator/>
      </w:r>
    </w:p>
  </w:footnote>
  <w:footnote w:type="continuationSeparator" w:id="0">
    <w:p w14:paraId="088609ED" w14:textId="77777777" w:rsidR="00AA75D8" w:rsidRDefault="00AA75D8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0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D65C1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1035E"/>
    <w:rsid w:val="00637868"/>
    <w:rsid w:val="0069153A"/>
    <w:rsid w:val="006971D7"/>
    <w:rsid w:val="006B03D7"/>
    <w:rsid w:val="006D50FA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237C"/>
    <w:rsid w:val="009C4148"/>
    <w:rsid w:val="009F6424"/>
    <w:rsid w:val="00A97F57"/>
    <w:rsid w:val="00AA75D8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B3B3E"/>
    <w:rsid w:val="00BF6C14"/>
    <w:rsid w:val="00C0406D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4</TotalTime>
  <Pages>1</Pages>
  <Words>39</Words>
  <Characters>181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3</cp:revision>
  <dcterms:created xsi:type="dcterms:W3CDTF">2026-04-17T09:46:00Z</dcterms:created>
  <dcterms:modified xsi:type="dcterms:W3CDTF">2026-04-17T09:50:00Z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